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837B6" w14:textId="68E9E072" w:rsidR="009A473A" w:rsidRDefault="009A473A" w:rsidP="009A473A">
      <w:pPr>
        <w:pStyle w:val="Title"/>
      </w:pPr>
      <w:r>
        <w:t>Sample Website Content</w:t>
      </w:r>
    </w:p>
    <w:p w14:paraId="5F06FC66" w14:textId="59A9A306" w:rsidR="009A473A" w:rsidRDefault="00D837B7" w:rsidP="009A473A">
      <w:pPr>
        <w:pStyle w:val="Subtitle"/>
      </w:pPr>
      <w:r>
        <w:t>F</w:t>
      </w:r>
      <w:r w:rsidR="009A473A">
        <w:t>or local councils and agencies</w:t>
      </w:r>
    </w:p>
    <w:p w14:paraId="7BE92E76" w14:textId="26FF17DF" w:rsidR="009A473A" w:rsidRDefault="009A473A" w:rsidP="009A473A">
      <w:pPr>
        <w:pStyle w:val="Heading2"/>
      </w:pPr>
      <w:r>
        <w:t>Introduction</w:t>
      </w:r>
    </w:p>
    <w:p w14:paraId="3BA8557C" w14:textId="51FF58D8" w:rsidR="009A473A" w:rsidRDefault="00E34B04" w:rsidP="009A473A">
      <w:pPr>
        <w:pStyle w:val="BodyText"/>
      </w:pPr>
      <w:r>
        <w:t>Include a g</w:t>
      </w:r>
      <w:r w:rsidR="009A473A">
        <w:t>eneral introduction to filming in your jurisdiction - Include information about your council/department’s relevant local laws/regulations with respect to filming activity.</w:t>
      </w:r>
    </w:p>
    <w:p w14:paraId="43E45030" w14:textId="77777777" w:rsidR="009A473A" w:rsidRDefault="009A473A" w:rsidP="00792A52">
      <w:pPr>
        <w:pStyle w:val="Heading3"/>
        <w:ind w:left="720"/>
      </w:pPr>
      <w:r>
        <w:t>Sample text:</w:t>
      </w:r>
    </w:p>
    <w:p w14:paraId="28E5089F" w14:textId="698D528D" w:rsidR="009A473A" w:rsidRDefault="009A473A" w:rsidP="00792A52">
      <w:pPr>
        <w:ind w:left="720"/>
      </w:pPr>
      <w:r>
        <w:t xml:space="preserve">The City of </w:t>
      </w:r>
      <w:r w:rsidRPr="009A473A">
        <w:rPr>
          <w:highlight w:val="yellow"/>
        </w:rPr>
        <w:t>&lt;insert name&gt;</w:t>
      </w:r>
      <w:r>
        <w:t xml:space="preserve"> / Department of </w:t>
      </w:r>
      <w:r w:rsidRPr="009A473A">
        <w:rPr>
          <w:highlight w:val="yellow"/>
        </w:rPr>
        <w:t>&lt;insert name&gt;</w:t>
      </w:r>
      <w:r>
        <w:t xml:space="preserve"> is a film friendly location/agency while balancing the local amenity of residents and businesses.</w:t>
      </w:r>
    </w:p>
    <w:p w14:paraId="758884AA" w14:textId="77777777" w:rsidR="009A473A" w:rsidRDefault="009A473A" w:rsidP="00792A52">
      <w:pPr>
        <w:ind w:left="720"/>
      </w:pPr>
      <w:r>
        <w:t xml:space="preserve">The information on this page relates to commercial filming, including television, feature films, advertising and television commercials, documentaries and music videos. </w:t>
      </w:r>
    </w:p>
    <w:p w14:paraId="115663D9" w14:textId="2654B7FC" w:rsidR="009A473A" w:rsidRPr="00D27A8C" w:rsidRDefault="00D27A8C" w:rsidP="00792A52">
      <w:pPr>
        <w:ind w:left="720"/>
      </w:pPr>
      <w:r w:rsidRPr="00D27A8C">
        <w:t>C</w:t>
      </w:r>
      <w:r w:rsidR="009A473A" w:rsidRPr="00D27A8C">
        <w:t>ommercial filming activities are require</w:t>
      </w:r>
      <w:r w:rsidRPr="00D27A8C">
        <w:t>d</w:t>
      </w:r>
      <w:r w:rsidR="009A473A" w:rsidRPr="00D27A8C">
        <w:t xml:space="preserve"> to apply for a permit for the use of a public space. This ensures the activity is in accordance with the regulations of this council/department. A list of our general terms and conditions </w:t>
      </w:r>
      <w:r w:rsidRPr="00D27A8C">
        <w:t>is</w:t>
      </w:r>
      <w:r w:rsidR="009A473A" w:rsidRPr="00D27A8C">
        <w:t xml:space="preserve"> attached below.</w:t>
      </w:r>
    </w:p>
    <w:p w14:paraId="3A413980" w14:textId="39EEADCB" w:rsidR="009A473A" w:rsidRPr="00F96836" w:rsidRDefault="00F10B0B" w:rsidP="00F96836">
      <w:pPr>
        <w:pStyle w:val="Heading2"/>
      </w:pPr>
      <w:r>
        <w:t>Filming Permits</w:t>
      </w:r>
    </w:p>
    <w:p w14:paraId="7347A9C8" w14:textId="77777777" w:rsidR="009A473A" w:rsidRPr="00F10B0B" w:rsidRDefault="009A473A" w:rsidP="009A473A">
      <w:r w:rsidRPr="00F10B0B">
        <w:t>Provide clear instructions on how to apply for a permit, supporting materials required and a single point of contact. The items in the list below should match what the application form asks for.</w:t>
      </w:r>
    </w:p>
    <w:p w14:paraId="1F494609" w14:textId="77777777" w:rsidR="009A473A" w:rsidRPr="00F10B0B" w:rsidRDefault="009A473A" w:rsidP="00F10B0B">
      <w:pPr>
        <w:pStyle w:val="Heading3"/>
        <w:ind w:left="720"/>
      </w:pPr>
      <w:r w:rsidRPr="00F10B0B">
        <w:t>Sample text</w:t>
      </w:r>
    </w:p>
    <w:p w14:paraId="59107BCB" w14:textId="77777777" w:rsidR="009A473A" w:rsidRPr="00C261BC" w:rsidRDefault="009A473A" w:rsidP="00F10B0B">
      <w:pPr>
        <w:pStyle w:val="BodyText"/>
        <w:ind w:left="720"/>
      </w:pPr>
      <w:r w:rsidRPr="00C261BC">
        <w:t xml:space="preserve">We will respond to your application within five business days of receiving it. Please note that if we need to make complex arrangements for your filming activity it may take us more than five days to issue a permit. </w:t>
      </w:r>
    </w:p>
    <w:p w14:paraId="686A013F" w14:textId="77777777" w:rsidR="009A473A" w:rsidRPr="00C261BC" w:rsidRDefault="009A473A" w:rsidP="00F10B0B">
      <w:pPr>
        <w:pStyle w:val="BodyText"/>
        <w:ind w:left="720"/>
      </w:pPr>
      <w:r w:rsidRPr="00C261BC">
        <w:t>To apply for a permit, please complete the application form and send it to the contact listed below.</w:t>
      </w:r>
    </w:p>
    <w:p w14:paraId="45BEBA4F" w14:textId="77777777" w:rsidR="009A473A" w:rsidRPr="0098566D" w:rsidRDefault="009A473A" w:rsidP="00C261BC">
      <w:pPr>
        <w:pStyle w:val="BodyText"/>
        <w:rPr>
          <w:i/>
          <w:iCs/>
        </w:rPr>
      </w:pPr>
      <w:r w:rsidRPr="0098566D">
        <w:rPr>
          <w:i/>
          <w:iCs/>
        </w:rPr>
        <w:t xml:space="preserve"> (Link to standardised application form and parking application if needed)</w:t>
      </w:r>
    </w:p>
    <w:p w14:paraId="40FE3C2B" w14:textId="5095C24D" w:rsidR="009A473A" w:rsidRPr="0098566D" w:rsidRDefault="0098566D" w:rsidP="00C261BC">
      <w:pPr>
        <w:pStyle w:val="Heading2"/>
      </w:pPr>
      <w:r w:rsidRPr="0098566D">
        <w:t>Filming Permit Fees</w:t>
      </w:r>
    </w:p>
    <w:p w14:paraId="745724CB" w14:textId="77777777" w:rsidR="009A473A" w:rsidRPr="0050590C" w:rsidRDefault="009A473A" w:rsidP="0050590C">
      <w:pPr>
        <w:pStyle w:val="BodyText"/>
      </w:pPr>
      <w:r w:rsidRPr="0050590C">
        <w:t xml:space="preserve">Fees may apply for filming permits or parking reservation. </w:t>
      </w:r>
    </w:p>
    <w:p w14:paraId="4E2B8485" w14:textId="77777777" w:rsidR="009A473A" w:rsidRPr="0098566D" w:rsidRDefault="009A473A" w:rsidP="009A473A">
      <w:r w:rsidRPr="0098566D">
        <w:t>Provide a summary of filming fees and fee waivers, and the date from which they’re effective. Alternatively, a list of fees could be provided as either an attachment or on the website for the sake of transparency.</w:t>
      </w:r>
    </w:p>
    <w:p w14:paraId="4F86A4FF" w14:textId="170A7C66" w:rsidR="009A473A" w:rsidRPr="00E34B04" w:rsidRDefault="0098566D" w:rsidP="00E34B04">
      <w:pPr>
        <w:pStyle w:val="Heading2"/>
      </w:pPr>
      <w:r>
        <w:lastRenderedPageBreak/>
        <w:t>Contact</w:t>
      </w:r>
    </w:p>
    <w:p w14:paraId="7B74AFDD" w14:textId="77777777" w:rsidR="009A473A" w:rsidRPr="0098566D" w:rsidRDefault="009A473A" w:rsidP="009A473A">
      <w:r w:rsidRPr="0098566D">
        <w:t>Provide one single point of contact</w:t>
      </w:r>
    </w:p>
    <w:p w14:paraId="468B9A56" w14:textId="73F40127" w:rsidR="009A473A" w:rsidRPr="0098566D" w:rsidRDefault="009A473A" w:rsidP="0098566D">
      <w:pPr>
        <w:pStyle w:val="ListBullet"/>
      </w:pPr>
      <w:r w:rsidRPr="0098566D">
        <w:t>Name, title</w:t>
      </w:r>
    </w:p>
    <w:p w14:paraId="74ACA231" w14:textId="2B8BECE1" w:rsidR="009A473A" w:rsidRPr="0098566D" w:rsidRDefault="009A473A" w:rsidP="0098566D">
      <w:pPr>
        <w:pStyle w:val="ListBullet"/>
      </w:pPr>
      <w:r w:rsidRPr="0098566D">
        <w:t xml:space="preserve">Telephone </w:t>
      </w:r>
      <w:r w:rsidRPr="00E47D2F">
        <w:rPr>
          <w:highlight w:val="yellow"/>
        </w:rPr>
        <w:t>&lt;insert number&gt;</w:t>
      </w:r>
      <w:r w:rsidRPr="0098566D">
        <w:t xml:space="preserve"> </w:t>
      </w:r>
    </w:p>
    <w:p w14:paraId="1DD7208C" w14:textId="72B825F5" w:rsidR="009A473A" w:rsidRPr="0098566D" w:rsidRDefault="009A473A" w:rsidP="0098566D">
      <w:pPr>
        <w:pStyle w:val="ListBullet"/>
      </w:pPr>
      <w:r w:rsidRPr="0098566D">
        <w:t xml:space="preserve">Email (for example </w:t>
      </w:r>
      <w:r w:rsidRPr="0098566D">
        <w:rPr>
          <w:b/>
          <w:bCs/>
        </w:rPr>
        <w:t>filming@publicagency.vic.gov.au</w:t>
      </w:r>
      <w:r w:rsidRPr="0098566D">
        <w:t xml:space="preserve"> - a dedicated email address is ideal)</w:t>
      </w:r>
    </w:p>
    <w:p w14:paraId="1963EBE1" w14:textId="45E245A2" w:rsidR="009A473A" w:rsidRPr="0098566D" w:rsidRDefault="009A473A" w:rsidP="009A473A">
      <w:pPr>
        <w:pStyle w:val="ListBullet"/>
      </w:pPr>
      <w:r w:rsidRPr="0098566D">
        <w:t xml:space="preserve">Postal Address </w:t>
      </w:r>
    </w:p>
    <w:p w14:paraId="295CD228" w14:textId="0C77A7E2" w:rsidR="009A473A" w:rsidRPr="00416A36" w:rsidRDefault="00416A36" w:rsidP="00416A36">
      <w:pPr>
        <w:pStyle w:val="Heading2"/>
      </w:pPr>
      <w:r w:rsidRPr="00416A36">
        <w:t>Other Resources and Related Forms</w:t>
      </w:r>
    </w:p>
    <w:p w14:paraId="6C2AC577" w14:textId="06B08DE8" w:rsidR="009A473A" w:rsidRPr="00416A36" w:rsidRDefault="009A473A" w:rsidP="00D45BC0">
      <w:pPr>
        <w:pStyle w:val="BodyText"/>
      </w:pPr>
      <w:r w:rsidRPr="00416A36">
        <w:t>Please include</w:t>
      </w:r>
      <w:r w:rsidR="00416A36">
        <w:t>:</w:t>
      </w:r>
    </w:p>
    <w:p w14:paraId="3FE65C2B" w14:textId="6F3DA25D" w:rsidR="009A473A" w:rsidRPr="00416A36" w:rsidRDefault="00E47D2F" w:rsidP="00416A36">
      <w:pPr>
        <w:pStyle w:val="ListBullet"/>
      </w:pPr>
      <w:r>
        <w:t>VicScreen website (</w:t>
      </w:r>
      <w:r w:rsidRPr="00E47D2F">
        <w:t>https://vicscreen.vic.gov.au/</w:t>
      </w:r>
      <w:r>
        <w:t>)</w:t>
      </w:r>
    </w:p>
    <w:p w14:paraId="036AB3DE" w14:textId="5C8F13D7" w:rsidR="009A473A" w:rsidRPr="00416A36" w:rsidRDefault="009A473A" w:rsidP="00416A36">
      <w:pPr>
        <w:pStyle w:val="ListBullet"/>
      </w:pPr>
      <w:r w:rsidRPr="00416A36">
        <w:t xml:space="preserve">Guide to filming in </w:t>
      </w:r>
      <w:r w:rsidRPr="00E47D2F">
        <w:rPr>
          <w:highlight w:val="yellow"/>
        </w:rPr>
        <w:t>&lt;Public Agency&gt;</w:t>
      </w:r>
      <w:r w:rsidRPr="00416A36">
        <w:t xml:space="preserve"> Handbook</w:t>
      </w:r>
    </w:p>
    <w:p w14:paraId="2F8301BF" w14:textId="25CC4994" w:rsidR="009A473A" w:rsidRPr="00416A36" w:rsidRDefault="009A473A" w:rsidP="00416A36">
      <w:pPr>
        <w:pStyle w:val="ListBullet"/>
      </w:pPr>
      <w:r w:rsidRPr="00416A36">
        <w:t xml:space="preserve">Standard Terms and Conditions for Filming in </w:t>
      </w:r>
      <w:r w:rsidRPr="00E47D2F">
        <w:rPr>
          <w:highlight w:val="yellow"/>
        </w:rPr>
        <w:t>&lt;Public Agency&gt;</w:t>
      </w:r>
    </w:p>
    <w:p w14:paraId="4FE6DBC5" w14:textId="1E3DBE7C" w:rsidR="009A473A" w:rsidRPr="00416A36" w:rsidRDefault="009A473A" w:rsidP="00416A36">
      <w:pPr>
        <w:pStyle w:val="ListBullet"/>
      </w:pPr>
      <w:r w:rsidRPr="00416A36">
        <w:t>Other resources or permit application forms as required</w:t>
      </w:r>
    </w:p>
    <w:p w14:paraId="55DC2E52" w14:textId="769992F5" w:rsidR="009A473A" w:rsidRPr="00E47D2F" w:rsidRDefault="00E47D2F" w:rsidP="00E47D2F">
      <w:pPr>
        <w:pStyle w:val="Heading2"/>
      </w:pPr>
      <w:r w:rsidRPr="00E47D2F">
        <w:t xml:space="preserve">Do You Need </w:t>
      </w:r>
      <w:r w:rsidR="00A14970">
        <w:t>a</w:t>
      </w:r>
      <w:r w:rsidRPr="00E47D2F">
        <w:t xml:space="preserve"> Permit? / Low Impact Filming</w:t>
      </w:r>
      <w:r w:rsidR="0032659D">
        <w:t xml:space="preserve"> (Optional)</w:t>
      </w:r>
    </w:p>
    <w:p w14:paraId="7AE9E9BC" w14:textId="77777777" w:rsidR="009A473A" w:rsidRPr="0032659D" w:rsidRDefault="009A473A" w:rsidP="009A473A">
      <w:r w:rsidRPr="0032659D">
        <w:t>We recommend councils and government agencies consider offering a simplified approval process for low impact filming. They may adjust the criteria to suit their local needs.</w:t>
      </w:r>
    </w:p>
    <w:p w14:paraId="7AB8CB5A" w14:textId="77777777" w:rsidR="009A473A" w:rsidRPr="0032659D" w:rsidRDefault="009A473A" w:rsidP="0032659D">
      <w:pPr>
        <w:pStyle w:val="Heading3"/>
        <w:ind w:left="720"/>
      </w:pPr>
      <w:r w:rsidRPr="0032659D">
        <w:t xml:space="preserve">Sample text: </w:t>
      </w:r>
    </w:p>
    <w:p w14:paraId="1E5E37DB" w14:textId="77777777" w:rsidR="009A473A" w:rsidRPr="0032659D" w:rsidRDefault="009A473A" w:rsidP="0032659D">
      <w:pPr>
        <w:pStyle w:val="BodyText"/>
        <w:ind w:left="720"/>
      </w:pPr>
      <w:r w:rsidRPr="0032659D">
        <w:t xml:space="preserve">Most people conducting commercial filming must apply for a permit to use public space. However, if your filming activities are minor and ‘low impact’ (see below), you won’t need to fill out the application for a permit — but you’ll still need to obtain our permission for low impact filming by contacting us on </w:t>
      </w:r>
      <w:r w:rsidRPr="0032659D">
        <w:rPr>
          <w:highlight w:val="yellow"/>
        </w:rPr>
        <w:t>&lt;insert email&gt;</w:t>
      </w:r>
      <w:r w:rsidRPr="0032659D">
        <w:t xml:space="preserve"> or phone </w:t>
      </w:r>
      <w:r w:rsidRPr="0032659D">
        <w:rPr>
          <w:highlight w:val="yellow"/>
        </w:rPr>
        <w:t>&lt;insert phone number&gt;</w:t>
      </w:r>
      <w:r w:rsidRPr="0032659D">
        <w:t xml:space="preserve">. To approve a low impact filming activity, we’ll require proof of your current public liability insurance and </w:t>
      </w:r>
      <w:r w:rsidRPr="0032659D">
        <w:rPr>
          <w:highlight w:val="yellow"/>
        </w:rPr>
        <w:t>&lt;insert number&gt;</w:t>
      </w:r>
      <w:r w:rsidRPr="0032659D">
        <w:t xml:space="preserve"> business days’ notice.</w:t>
      </w:r>
    </w:p>
    <w:p w14:paraId="1F917F4A" w14:textId="77777777" w:rsidR="009A473A" w:rsidRPr="00A14970" w:rsidRDefault="009A473A" w:rsidP="009A473A">
      <w:r w:rsidRPr="00A14970">
        <w:t>Low impact filming activities are defined by these criteria:</w:t>
      </w:r>
    </w:p>
    <w:p w14:paraId="2BCCEC3C" w14:textId="6AA3505B" w:rsidR="009A473A" w:rsidRPr="00A14970" w:rsidRDefault="009A473A" w:rsidP="0032659D">
      <w:pPr>
        <w:pStyle w:val="ListBullet"/>
      </w:pPr>
      <w:r w:rsidRPr="00A14970">
        <w:t>a filming activity of six people or less (includes all production crew and talent)</w:t>
      </w:r>
    </w:p>
    <w:p w14:paraId="6F8F9608" w14:textId="5F9CB86C" w:rsidR="009A473A" w:rsidRPr="00A14970" w:rsidRDefault="009A473A" w:rsidP="0032659D">
      <w:pPr>
        <w:pStyle w:val="ListBullet"/>
      </w:pPr>
      <w:r w:rsidRPr="00A14970">
        <w:t>no more than one camera, one tripod, and handheld sound recording equipment</w:t>
      </w:r>
    </w:p>
    <w:p w14:paraId="727BA1BF" w14:textId="014331C3" w:rsidR="009A473A" w:rsidRPr="00A14970" w:rsidRDefault="009A473A" w:rsidP="0032659D">
      <w:pPr>
        <w:pStyle w:val="ListBullet"/>
      </w:pPr>
      <w:r w:rsidRPr="00A14970">
        <w:t xml:space="preserve">public safety is maintained at all </w:t>
      </w:r>
      <w:r w:rsidR="00176F70" w:rsidRPr="00A14970">
        <w:t>times,</w:t>
      </w:r>
      <w:r w:rsidRPr="00A14970">
        <w:t xml:space="preserve"> and all public pathways, footpaths and roads must not be blocked</w:t>
      </w:r>
    </w:p>
    <w:p w14:paraId="0BF90B82" w14:textId="72F33ABB" w:rsidR="009A473A" w:rsidRPr="0032659D" w:rsidRDefault="0032659D" w:rsidP="0032659D">
      <w:pPr>
        <w:pStyle w:val="Heading2"/>
      </w:pPr>
      <w:r w:rsidRPr="0032659D">
        <w:lastRenderedPageBreak/>
        <w:t>Filming Approval Act 2014</w:t>
      </w:r>
    </w:p>
    <w:p w14:paraId="6C3B3C16" w14:textId="77777777" w:rsidR="009A473A" w:rsidRPr="0032659D" w:rsidRDefault="009A473A" w:rsidP="009A473A">
      <w:r w:rsidRPr="0032659D">
        <w:t xml:space="preserve">In August 2014 the Victorian Government passed new legislation to standardise the process for obtaining commercial filming permits on public land managed by local councils and state government agencies in Victoria. </w:t>
      </w:r>
    </w:p>
    <w:p w14:paraId="377D0B3C" w14:textId="76BFE59D" w:rsidR="009A473A" w:rsidRPr="0032659D" w:rsidRDefault="009A473A" w:rsidP="009A473A">
      <w:r w:rsidRPr="0032659D">
        <w:t xml:space="preserve">The </w:t>
      </w:r>
      <w:r w:rsidRPr="00176F70">
        <w:rPr>
          <w:i/>
          <w:iCs/>
        </w:rPr>
        <w:t>Filming Approval Act 2014</w:t>
      </w:r>
      <w:r w:rsidRPr="0032659D">
        <w:t>, provides a framework for the approval of filming permits. It outlines eight film friendly principles and the guidelines for commercial filming on public land across the state.</w:t>
      </w:r>
    </w:p>
    <w:p w14:paraId="7BDCF0E8" w14:textId="16659A7C" w:rsidR="00C407ED" w:rsidRPr="009A473A" w:rsidRDefault="009A473A" w:rsidP="009A473A">
      <w:r w:rsidRPr="0032659D">
        <w:t xml:space="preserve">Victoria’s Film Friendly Guidelines are available </w:t>
      </w:r>
      <w:r w:rsidR="00176F70">
        <w:t>on the VicScreen website.</w:t>
      </w:r>
    </w:p>
    <w:sectPr w:rsidR="00C407ED" w:rsidRPr="009A473A" w:rsidSect="00356724">
      <w:headerReference w:type="even" r:id="rId11"/>
      <w:headerReference w:type="default" r:id="rId12"/>
      <w:footerReference w:type="even" r:id="rId13"/>
      <w:footerReference w:type="default" r:id="rId14"/>
      <w:headerReference w:type="first" r:id="rId15"/>
      <w:footerReference w:type="first" r:id="rId16"/>
      <w:pgSz w:w="11907" w:h="16840" w:code="9"/>
      <w:pgMar w:top="2778" w:right="1576" w:bottom="1576" w:left="1576" w:header="1418"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1133D" w14:textId="77777777" w:rsidR="00EF7675" w:rsidRDefault="00EF7675">
      <w:r>
        <w:separator/>
      </w:r>
    </w:p>
  </w:endnote>
  <w:endnote w:type="continuationSeparator" w:id="0">
    <w:p w14:paraId="5E47AED4" w14:textId="77777777" w:rsidR="00EF7675" w:rsidRDefault="00EF7675">
      <w:r>
        <w:continuationSeparator/>
      </w:r>
    </w:p>
  </w:endnote>
  <w:endnote w:type="continuationNotice" w:id="1">
    <w:p w14:paraId="61323D96" w14:textId="77777777" w:rsidR="00EF7675" w:rsidRDefault="00EF767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2BCC75C4-C808-4775-8512-3192447120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A886" w14:textId="77777777" w:rsidR="00C65D4F" w:rsidRDefault="00C65D4F" w:rsidP="0071203E">
    <w:pPr>
      <w:pStyle w:val="Footer"/>
    </w:pPr>
  </w:p>
  <w:p w14:paraId="35C700EF"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CB1A" w14:textId="77777777" w:rsidR="009C598C" w:rsidRPr="005F6107" w:rsidRDefault="009C598C" w:rsidP="005F6107">
    <w:pPr>
      <w:pStyle w:val="Footer"/>
    </w:pPr>
    <w:r w:rsidRPr="005F6107">
      <w:rPr>
        <w:noProof/>
      </w:rPr>
      <w:drawing>
        <wp:anchor distT="0" distB="0" distL="114300" distR="114300" simplePos="0" relativeHeight="251662338" behindDoc="1" locked="1" layoutInCell="1" allowOverlap="1" wp14:anchorId="69FBE831" wp14:editId="0007961E">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09B68063" w14:textId="57242920" w:rsidR="00BE20E1" w:rsidRPr="009C598C" w:rsidRDefault="00356724" w:rsidP="009C598C">
    <w:pPr>
      <w:pStyle w:val="Footer"/>
    </w:pPr>
    <w:r>
      <w:t>Sample Website Content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55A0" w14:textId="77777777" w:rsidR="00F55D92" w:rsidRPr="005F6107" w:rsidRDefault="00F55D92" w:rsidP="00F55D92">
    <w:pPr>
      <w:pStyle w:val="Footer"/>
    </w:pPr>
    <w:r w:rsidRPr="005F6107">
      <w:rPr>
        <w:noProof/>
      </w:rPr>
      <w:drawing>
        <wp:anchor distT="0" distB="0" distL="114300" distR="114300" simplePos="0" relativeHeight="251660290" behindDoc="1" locked="1" layoutInCell="1" allowOverlap="1" wp14:anchorId="06AAD3D6" wp14:editId="628D6805">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309919931"/>
      <w:temporary/>
      <w:showingPlcHdr/>
      <w15:appearance w15:val="hidden"/>
    </w:sdtPr>
    <w:sdtContent>
      <w:p w14:paraId="29D9CC0B" w14:textId="77777777" w:rsidR="00CD286F" w:rsidRPr="00F55D92" w:rsidRDefault="00F55D92" w:rsidP="00F55D92">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5A46" w14:textId="77777777" w:rsidR="00EF7675" w:rsidRDefault="00EF7675">
      <w:r>
        <w:separator/>
      </w:r>
    </w:p>
  </w:footnote>
  <w:footnote w:type="continuationSeparator" w:id="0">
    <w:p w14:paraId="1B7AFAAC" w14:textId="77777777" w:rsidR="00EF7675" w:rsidRDefault="00EF7675">
      <w:r>
        <w:continuationSeparator/>
      </w:r>
    </w:p>
  </w:footnote>
  <w:footnote w:type="continuationNotice" w:id="1">
    <w:p w14:paraId="1674FDAD" w14:textId="77777777" w:rsidR="00EF7675" w:rsidRDefault="00EF767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A06E" w14:textId="23285F95" w:rsidR="00C65D4F" w:rsidRDefault="009A473A">
    <w:pPr>
      <w:pStyle w:val="Header"/>
    </w:pPr>
    <w:r>
      <w:rPr>
        <w:noProof/>
      </w:rPr>
      <mc:AlternateContent>
        <mc:Choice Requires="wps">
          <w:drawing>
            <wp:anchor distT="0" distB="0" distL="0" distR="0" simplePos="0" relativeHeight="251664386" behindDoc="0" locked="0" layoutInCell="1" allowOverlap="1" wp14:anchorId="5EE79B76" wp14:editId="46415F87">
              <wp:simplePos x="635" y="635"/>
              <wp:positionH relativeFrom="page">
                <wp:align>left</wp:align>
              </wp:positionH>
              <wp:positionV relativeFrom="page">
                <wp:align>top</wp:align>
              </wp:positionV>
              <wp:extent cx="980440" cy="509270"/>
              <wp:effectExtent l="0" t="0" r="10160" b="5080"/>
              <wp:wrapNone/>
              <wp:docPr id="19072383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7CCF8665" w14:textId="4063DE02"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E79B76"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6438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7CCF8665" w14:textId="4063DE02"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v:textbox>
              <w10:wrap anchorx="page" anchory="page"/>
            </v:shape>
          </w:pict>
        </mc:Fallback>
      </mc:AlternateContent>
    </w:r>
  </w:p>
  <w:p w14:paraId="58319E43"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A0AA" w14:textId="2B9916AC" w:rsidR="00BE20E1" w:rsidRPr="00CB4555" w:rsidRDefault="009A473A" w:rsidP="00CB4555">
    <w:pPr>
      <w:pStyle w:val="Header"/>
    </w:pPr>
    <w:r>
      <w:rPr>
        <w:noProof/>
      </w:rPr>
      <mc:AlternateContent>
        <mc:Choice Requires="wps">
          <w:drawing>
            <wp:anchor distT="0" distB="0" distL="0" distR="0" simplePos="0" relativeHeight="251665410" behindDoc="0" locked="0" layoutInCell="1" allowOverlap="1" wp14:anchorId="2B079961" wp14:editId="79171179">
              <wp:simplePos x="1000125" y="904875"/>
              <wp:positionH relativeFrom="page">
                <wp:align>left</wp:align>
              </wp:positionH>
              <wp:positionV relativeFrom="page">
                <wp:align>top</wp:align>
              </wp:positionV>
              <wp:extent cx="980440" cy="509270"/>
              <wp:effectExtent l="0" t="0" r="10160" b="5080"/>
              <wp:wrapNone/>
              <wp:docPr id="17952595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29C07DD7" w14:textId="58A86F1B"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079961"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6541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29C07DD7" w14:textId="58A86F1B"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2E20" w14:textId="78E0123D" w:rsidR="00F34D11" w:rsidRDefault="009A473A">
    <w:pPr>
      <w:pStyle w:val="Header"/>
    </w:pPr>
    <w:r>
      <w:rPr>
        <w:noProof/>
      </w:rPr>
      <mc:AlternateContent>
        <mc:Choice Requires="wps">
          <w:drawing>
            <wp:anchor distT="0" distB="0" distL="0" distR="0" simplePos="0" relativeHeight="251663362" behindDoc="0" locked="0" layoutInCell="1" allowOverlap="1" wp14:anchorId="4728AE5D" wp14:editId="58EA8295">
              <wp:simplePos x="1000125" y="904875"/>
              <wp:positionH relativeFrom="page">
                <wp:align>left</wp:align>
              </wp:positionH>
              <wp:positionV relativeFrom="page">
                <wp:align>top</wp:align>
              </wp:positionV>
              <wp:extent cx="980440" cy="509270"/>
              <wp:effectExtent l="0" t="0" r="10160" b="5080"/>
              <wp:wrapNone/>
              <wp:docPr id="155533980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031EB576" w14:textId="4C242391"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28AE5D"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633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031EB576" w14:textId="4C242391" w:rsidR="009A473A" w:rsidRPr="009A473A" w:rsidRDefault="009A473A" w:rsidP="009A473A">
                    <w:pPr>
                      <w:spacing w:after="0"/>
                      <w:rPr>
                        <w:rFonts w:ascii="Aptos" w:eastAsia="Aptos" w:hAnsi="Aptos" w:cs="Aptos"/>
                        <w:noProof/>
                        <w:color w:val="000000"/>
                        <w:sz w:val="28"/>
                        <w:szCs w:val="28"/>
                      </w:rPr>
                    </w:pPr>
                    <w:r w:rsidRPr="009A473A">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2"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7"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95321337">
    <w:abstractNumId w:val="11"/>
  </w:num>
  <w:num w:numId="2" w16cid:durableId="1553731572">
    <w:abstractNumId w:val="7"/>
  </w:num>
  <w:num w:numId="3" w16cid:durableId="603853617">
    <w:abstractNumId w:val="19"/>
  </w:num>
  <w:num w:numId="4" w16cid:durableId="1905870381">
    <w:abstractNumId w:val="12"/>
  </w:num>
  <w:num w:numId="5" w16cid:durableId="537396694">
    <w:abstractNumId w:val="6"/>
  </w:num>
  <w:num w:numId="6" w16cid:durableId="2144418941">
    <w:abstractNumId w:val="14"/>
  </w:num>
  <w:num w:numId="7" w16cid:durableId="27342059">
    <w:abstractNumId w:val="1"/>
  </w:num>
  <w:num w:numId="8" w16cid:durableId="1501120482">
    <w:abstractNumId w:val="5"/>
  </w:num>
  <w:num w:numId="9" w16cid:durableId="1586911706">
    <w:abstractNumId w:val="4"/>
  </w:num>
  <w:num w:numId="10" w16cid:durableId="653682132">
    <w:abstractNumId w:val="0"/>
  </w:num>
  <w:num w:numId="11" w16cid:durableId="600064639">
    <w:abstractNumId w:val="8"/>
  </w:num>
  <w:num w:numId="12" w16cid:durableId="1268853005">
    <w:abstractNumId w:val="13"/>
  </w:num>
  <w:num w:numId="13" w16cid:durableId="572277772">
    <w:abstractNumId w:val="3"/>
  </w:num>
  <w:num w:numId="14" w16cid:durableId="463080432">
    <w:abstractNumId w:val="2"/>
  </w:num>
  <w:num w:numId="15" w16cid:durableId="1416626465">
    <w:abstractNumId w:val="5"/>
    <w:lvlOverride w:ilvl="0">
      <w:startOverride w:val="1"/>
    </w:lvlOverride>
  </w:num>
  <w:num w:numId="16" w16cid:durableId="16392616">
    <w:abstractNumId w:val="13"/>
  </w:num>
  <w:num w:numId="17" w16cid:durableId="813137128">
    <w:abstractNumId w:val="13"/>
  </w:num>
  <w:num w:numId="18" w16cid:durableId="620695051">
    <w:abstractNumId w:val="13"/>
  </w:num>
  <w:num w:numId="19" w16cid:durableId="1763647699">
    <w:abstractNumId w:val="8"/>
  </w:num>
  <w:num w:numId="20" w16cid:durableId="342365924">
    <w:abstractNumId w:val="8"/>
  </w:num>
  <w:num w:numId="21" w16cid:durableId="907769394">
    <w:abstractNumId w:val="8"/>
  </w:num>
  <w:num w:numId="22" w16cid:durableId="1261261965">
    <w:abstractNumId w:val="9"/>
  </w:num>
  <w:num w:numId="23" w16cid:durableId="1250507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1593424">
    <w:abstractNumId w:val="17"/>
  </w:num>
  <w:num w:numId="25" w16cid:durableId="551038574">
    <w:abstractNumId w:val="10"/>
  </w:num>
  <w:num w:numId="26" w16cid:durableId="33314810">
    <w:abstractNumId w:val="9"/>
  </w:num>
  <w:num w:numId="27" w16cid:durableId="1210846165">
    <w:abstractNumId w:val="15"/>
  </w:num>
  <w:num w:numId="28" w16cid:durableId="10743539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9614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735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1614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138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974031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A9DXZ9j+Du5GcMypi0UCKNSFRRMoEHjsYTlV4fdUUOYvJHkvuFsCzghWIq8AMVJa9Vs/7j9lrTPELCnJqWtSwQ==" w:salt="HpnL0SHrTKuXNpvpUm2tjA=="/>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73A"/>
    <w:rsid w:val="0000578C"/>
    <w:rsid w:val="00010362"/>
    <w:rsid w:val="00012493"/>
    <w:rsid w:val="00015395"/>
    <w:rsid w:val="00015489"/>
    <w:rsid w:val="00021629"/>
    <w:rsid w:val="000310F3"/>
    <w:rsid w:val="000340A9"/>
    <w:rsid w:val="00035765"/>
    <w:rsid w:val="00041675"/>
    <w:rsid w:val="00042930"/>
    <w:rsid w:val="00051849"/>
    <w:rsid w:val="00056673"/>
    <w:rsid w:val="0006270F"/>
    <w:rsid w:val="00072C00"/>
    <w:rsid w:val="000767E6"/>
    <w:rsid w:val="0008298C"/>
    <w:rsid w:val="000830C8"/>
    <w:rsid w:val="000846FE"/>
    <w:rsid w:val="000873E7"/>
    <w:rsid w:val="0009559C"/>
    <w:rsid w:val="00095E19"/>
    <w:rsid w:val="0009775A"/>
    <w:rsid w:val="000A0633"/>
    <w:rsid w:val="000A73E8"/>
    <w:rsid w:val="000B43E1"/>
    <w:rsid w:val="000B5463"/>
    <w:rsid w:val="000C2502"/>
    <w:rsid w:val="000C7DD4"/>
    <w:rsid w:val="000D6EA5"/>
    <w:rsid w:val="000E22A7"/>
    <w:rsid w:val="000E293B"/>
    <w:rsid w:val="000E46A7"/>
    <w:rsid w:val="000E7FA1"/>
    <w:rsid w:val="000F3A7D"/>
    <w:rsid w:val="000F52FE"/>
    <w:rsid w:val="000F71C6"/>
    <w:rsid w:val="00103137"/>
    <w:rsid w:val="00104560"/>
    <w:rsid w:val="00105EF9"/>
    <w:rsid w:val="00107DD5"/>
    <w:rsid w:val="00113C14"/>
    <w:rsid w:val="00114534"/>
    <w:rsid w:val="0011699E"/>
    <w:rsid w:val="00120B60"/>
    <w:rsid w:val="00121968"/>
    <w:rsid w:val="0012356D"/>
    <w:rsid w:val="00126586"/>
    <w:rsid w:val="0012738E"/>
    <w:rsid w:val="001359F2"/>
    <w:rsid w:val="0013729F"/>
    <w:rsid w:val="00143B3B"/>
    <w:rsid w:val="0015135C"/>
    <w:rsid w:val="00152D85"/>
    <w:rsid w:val="00153248"/>
    <w:rsid w:val="001546E5"/>
    <w:rsid w:val="0015593C"/>
    <w:rsid w:val="00171B11"/>
    <w:rsid w:val="00173877"/>
    <w:rsid w:val="00176F70"/>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D4AB2"/>
    <w:rsid w:val="001E0587"/>
    <w:rsid w:val="001E444C"/>
    <w:rsid w:val="001E5696"/>
    <w:rsid w:val="001F09FA"/>
    <w:rsid w:val="001F123D"/>
    <w:rsid w:val="001F427B"/>
    <w:rsid w:val="001F5141"/>
    <w:rsid w:val="0020055C"/>
    <w:rsid w:val="00205351"/>
    <w:rsid w:val="00206A5B"/>
    <w:rsid w:val="00210D17"/>
    <w:rsid w:val="00212667"/>
    <w:rsid w:val="00214DB3"/>
    <w:rsid w:val="00215F5E"/>
    <w:rsid w:val="00217331"/>
    <w:rsid w:val="00220CCC"/>
    <w:rsid w:val="0022182C"/>
    <w:rsid w:val="00221F39"/>
    <w:rsid w:val="00223C70"/>
    <w:rsid w:val="00226F8F"/>
    <w:rsid w:val="00230CF5"/>
    <w:rsid w:val="0023134F"/>
    <w:rsid w:val="00240500"/>
    <w:rsid w:val="00241726"/>
    <w:rsid w:val="002417C3"/>
    <w:rsid w:val="00243472"/>
    <w:rsid w:val="002435D1"/>
    <w:rsid w:val="002435F7"/>
    <w:rsid w:val="00250A74"/>
    <w:rsid w:val="00250D31"/>
    <w:rsid w:val="00260B9B"/>
    <w:rsid w:val="00271541"/>
    <w:rsid w:val="0027230C"/>
    <w:rsid w:val="00275B0E"/>
    <w:rsid w:val="0027603E"/>
    <w:rsid w:val="00277316"/>
    <w:rsid w:val="00284A44"/>
    <w:rsid w:val="002862A5"/>
    <w:rsid w:val="002900A6"/>
    <w:rsid w:val="002914EA"/>
    <w:rsid w:val="002922E2"/>
    <w:rsid w:val="002A29EE"/>
    <w:rsid w:val="002B1D82"/>
    <w:rsid w:val="002B3442"/>
    <w:rsid w:val="002B5400"/>
    <w:rsid w:val="002C06A3"/>
    <w:rsid w:val="002C29AB"/>
    <w:rsid w:val="002C3604"/>
    <w:rsid w:val="002C3D86"/>
    <w:rsid w:val="002C720A"/>
    <w:rsid w:val="002D2753"/>
    <w:rsid w:val="002D3805"/>
    <w:rsid w:val="002D465D"/>
    <w:rsid w:val="002D627C"/>
    <w:rsid w:val="002E0EFD"/>
    <w:rsid w:val="002E1732"/>
    <w:rsid w:val="002E1B04"/>
    <w:rsid w:val="002E23F1"/>
    <w:rsid w:val="002E2D7B"/>
    <w:rsid w:val="002E312B"/>
    <w:rsid w:val="002F61B9"/>
    <w:rsid w:val="003007A4"/>
    <w:rsid w:val="00306FD8"/>
    <w:rsid w:val="00307A5C"/>
    <w:rsid w:val="00307C95"/>
    <w:rsid w:val="00307DBA"/>
    <w:rsid w:val="0031103B"/>
    <w:rsid w:val="00312DB3"/>
    <w:rsid w:val="00314EEC"/>
    <w:rsid w:val="003156C0"/>
    <w:rsid w:val="003162EE"/>
    <w:rsid w:val="0031759E"/>
    <w:rsid w:val="00321AA2"/>
    <w:rsid w:val="0032261C"/>
    <w:rsid w:val="00325AF8"/>
    <w:rsid w:val="0032659D"/>
    <w:rsid w:val="0033295D"/>
    <w:rsid w:val="003357C3"/>
    <w:rsid w:val="0034204C"/>
    <w:rsid w:val="00343F6C"/>
    <w:rsid w:val="00344998"/>
    <w:rsid w:val="00346DC9"/>
    <w:rsid w:val="00356724"/>
    <w:rsid w:val="00363D19"/>
    <w:rsid w:val="00364173"/>
    <w:rsid w:val="00366F31"/>
    <w:rsid w:val="0037157C"/>
    <w:rsid w:val="00374CDC"/>
    <w:rsid w:val="00376113"/>
    <w:rsid w:val="00386225"/>
    <w:rsid w:val="00386FA3"/>
    <w:rsid w:val="003937FC"/>
    <w:rsid w:val="00395614"/>
    <w:rsid w:val="00395B75"/>
    <w:rsid w:val="003963A5"/>
    <w:rsid w:val="003A1C7A"/>
    <w:rsid w:val="003A1DE6"/>
    <w:rsid w:val="003A2B8D"/>
    <w:rsid w:val="003A75BE"/>
    <w:rsid w:val="003B27AB"/>
    <w:rsid w:val="003B403F"/>
    <w:rsid w:val="003B5645"/>
    <w:rsid w:val="003B76E2"/>
    <w:rsid w:val="003C5A9B"/>
    <w:rsid w:val="003C6348"/>
    <w:rsid w:val="003D00CA"/>
    <w:rsid w:val="003D282E"/>
    <w:rsid w:val="003D48DA"/>
    <w:rsid w:val="003D720C"/>
    <w:rsid w:val="003E4573"/>
    <w:rsid w:val="003F017A"/>
    <w:rsid w:val="003F3636"/>
    <w:rsid w:val="004004EE"/>
    <w:rsid w:val="00401CFA"/>
    <w:rsid w:val="00406F2C"/>
    <w:rsid w:val="0041053A"/>
    <w:rsid w:val="00411F2C"/>
    <w:rsid w:val="0041214E"/>
    <w:rsid w:val="00416A36"/>
    <w:rsid w:val="0042172C"/>
    <w:rsid w:val="00423980"/>
    <w:rsid w:val="00426496"/>
    <w:rsid w:val="0043437F"/>
    <w:rsid w:val="00434861"/>
    <w:rsid w:val="00436650"/>
    <w:rsid w:val="00442F9C"/>
    <w:rsid w:val="00444C5F"/>
    <w:rsid w:val="004470FA"/>
    <w:rsid w:val="00447B04"/>
    <w:rsid w:val="00452251"/>
    <w:rsid w:val="00456338"/>
    <w:rsid w:val="004568F3"/>
    <w:rsid w:val="00460C9D"/>
    <w:rsid w:val="0046132B"/>
    <w:rsid w:val="00462820"/>
    <w:rsid w:val="00466A5F"/>
    <w:rsid w:val="0048346E"/>
    <w:rsid w:val="00484C6E"/>
    <w:rsid w:val="004853D9"/>
    <w:rsid w:val="0048603E"/>
    <w:rsid w:val="004861F8"/>
    <w:rsid w:val="0048747B"/>
    <w:rsid w:val="00487805"/>
    <w:rsid w:val="00490898"/>
    <w:rsid w:val="0049166C"/>
    <w:rsid w:val="0049315B"/>
    <w:rsid w:val="00494757"/>
    <w:rsid w:val="00495432"/>
    <w:rsid w:val="00497035"/>
    <w:rsid w:val="004A1855"/>
    <w:rsid w:val="004A1ADD"/>
    <w:rsid w:val="004A1B7B"/>
    <w:rsid w:val="004A4AE1"/>
    <w:rsid w:val="004B497A"/>
    <w:rsid w:val="004C34A2"/>
    <w:rsid w:val="004C4604"/>
    <w:rsid w:val="004C5409"/>
    <w:rsid w:val="004C5421"/>
    <w:rsid w:val="004D13DC"/>
    <w:rsid w:val="004D392B"/>
    <w:rsid w:val="004E0DF1"/>
    <w:rsid w:val="004E1E84"/>
    <w:rsid w:val="004E3189"/>
    <w:rsid w:val="004E57CE"/>
    <w:rsid w:val="004E735A"/>
    <w:rsid w:val="004F46FF"/>
    <w:rsid w:val="004F52AC"/>
    <w:rsid w:val="005044F7"/>
    <w:rsid w:val="005050F1"/>
    <w:rsid w:val="0050590C"/>
    <w:rsid w:val="005110B4"/>
    <w:rsid w:val="005129D9"/>
    <w:rsid w:val="00512BC7"/>
    <w:rsid w:val="0051345A"/>
    <w:rsid w:val="00523A60"/>
    <w:rsid w:val="00531BEE"/>
    <w:rsid w:val="005353AA"/>
    <w:rsid w:val="00540F13"/>
    <w:rsid w:val="00543A37"/>
    <w:rsid w:val="00552ED1"/>
    <w:rsid w:val="0055328F"/>
    <w:rsid w:val="00555916"/>
    <w:rsid w:val="005562F1"/>
    <w:rsid w:val="00557B84"/>
    <w:rsid w:val="00561C65"/>
    <w:rsid w:val="00563121"/>
    <w:rsid w:val="00573EEB"/>
    <w:rsid w:val="00581E2D"/>
    <w:rsid w:val="00585605"/>
    <w:rsid w:val="00594051"/>
    <w:rsid w:val="00595475"/>
    <w:rsid w:val="00595895"/>
    <w:rsid w:val="005A23EF"/>
    <w:rsid w:val="005B374E"/>
    <w:rsid w:val="005B4482"/>
    <w:rsid w:val="005B7F2F"/>
    <w:rsid w:val="005C11CA"/>
    <w:rsid w:val="005C428F"/>
    <w:rsid w:val="005D35B0"/>
    <w:rsid w:val="005D370E"/>
    <w:rsid w:val="005D47B0"/>
    <w:rsid w:val="005D4B4A"/>
    <w:rsid w:val="005D7E8A"/>
    <w:rsid w:val="005E5955"/>
    <w:rsid w:val="005F00C8"/>
    <w:rsid w:val="005F18E2"/>
    <w:rsid w:val="005F5864"/>
    <w:rsid w:val="005F6107"/>
    <w:rsid w:val="00607FD8"/>
    <w:rsid w:val="006128DC"/>
    <w:rsid w:val="006138F0"/>
    <w:rsid w:val="0061505F"/>
    <w:rsid w:val="0061751B"/>
    <w:rsid w:val="0062297D"/>
    <w:rsid w:val="006251CD"/>
    <w:rsid w:val="00633739"/>
    <w:rsid w:val="006338FE"/>
    <w:rsid w:val="00634604"/>
    <w:rsid w:val="00634B19"/>
    <w:rsid w:val="00640C3E"/>
    <w:rsid w:val="00645D96"/>
    <w:rsid w:val="0065589F"/>
    <w:rsid w:val="006608C0"/>
    <w:rsid w:val="00662EC6"/>
    <w:rsid w:val="00673E57"/>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7003CF"/>
    <w:rsid w:val="00701A83"/>
    <w:rsid w:val="00702575"/>
    <w:rsid w:val="00703498"/>
    <w:rsid w:val="00705838"/>
    <w:rsid w:val="0070694E"/>
    <w:rsid w:val="00706BE0"/>
    <w:rsid w:val="007101B4"/>
    <w:rsid w:val="00710616"/>
    <w:rsid w:val="0071203E"/>
    <w:rsid w:val="00712E1C"/>
    <w:rsid w:val="00713C52"/>
    <w:rsid w:val="00713F00"/>
    <w:rsid w:val="00717673"/>
    <w:rsid w:val="007236E3"/>
    <w:rsid w:val="00730BC4"/>
    <w:rsid w:val="00735058"/>
    <w:rsid w:val="00737ABD"/>
    <w:rsid w:val="00740D86"/>
    <w:rsid w:val="00742416"/>
    <w:rsid w:val="00743140"/>
    <w:rsid w:val="00746CAB"/>
    <w:rsid w:val="00754905"/>
    <w:rsid w:val="007641F5"/>
    <w:rsid w:val="00765E2C"/>
    <w:rsid w:val="00773F6E"/>
    <w:rsid w:val="00774933"/>
    <w:rsid w:val="0077640A"/>
    <w:rsid w:val="00781A61"/>
    <w:rsid w:val="00783165"/>
    <w:rsid w:val="0078412C"/>
    <w:rsid w:val="00785FE5"/>
    <w:rsid w:val="007861DF"/>
    <w:rsid w:val="00787A5E"/>
    <w:rsid w:val="00790C30"/>
    <w:rsid w:val="00790D82"/>
    <w:rsid w:val="00792A52"/>
    <w:rsid w:val="007A1CDE"/>
    <w:rsid w:val="007A4A19"/>
    <w:rsid w:val="007A4FAB"/>
    <w:rsid w:val="007A7DD9"/>
    <w:rsid w:val="007B12C6"/>
    <w:rsid w:val="007B7B03"/>
    <w:rsid w:val="007C0A4C"/>
    <w:rsid w:val="007C1EB3"/>
    <w:rsid w:val="007C5426"/>
    <w:rsid w:val="007C5AF5"/>
    <w:rsid w:val="007C5D2E"/>
    <w:rsid w:val="007D14D1"/>
    <w:rsid w:val="007D4035"/>
    <w:rsid w:val="007D5312"/>
    <w:rsid w:val="007D7D65"/>
    <w:rsid w:val="007E0193"/>
    <w:rsid w:val="007E23B9"/>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EEE"/>
    <w:rsid w:val="008832AA"/>
    <w:rsid w:val="008A3979"/>
    <w:rsid w:val="008B0C47"/>
    <w:rsid w:val="008B12C3"/>
    <w:rsid w:val="008B1448"/>
    <w:rsid w:val="008B2A9A"/>
    <w:rsid w:val="008C283B"/>
    <w:rsid w:val="008C56EF"/>
    <w:rsid w:val="008D5F8A"/>
    <w:rsid w:val="008E13E8"/>
    <w:rsid w:val="008E31E1"/>
    <w:rsid w:val="008F09C3"/>
    <w:rsid w:val="008F3B94"/>
    <w:rsid w:val="008F5002"/>
    <w:rsid w:val="008F6661"/>
    <w:rsid w:val="00902298"/>
    <w:rsid w:val="00903687"/>
    <w:rsid w:val="00910D31"/>
    <w:rsid w:val="009115AB"/>
    <w:rsid w:val="00912336"/>
    <w:rsid w:val="009140C4"/>
    <w:rsid w:val="00921B77"/>
    <w:rsid w:val="00922F59"/>
    <w:rsid w:val="00930869"/>
    <w:rsid w:val="0093235E"/>
    <w:rsid w:val="00937703"/>
    <w:rsid w:val="0093771A"/>
    <w:rsid w:val="0094605E"/>
    <w:rsid w:val="00950363"/>
    <w:rsid w:val="00953ABE"/>
    <w:rsid w:val="00954C94"/>
    <w:rsid w:val="0095684C"/>
    <w:rsid w:val="00963ABA"/>
    <w:rsid w:val="00970733"/>
    <w:rsid w:val="00970751"/>
    <w:rsid w:val="00971677"/>
    <w:rsid w:val="00972889"/>
    <w:rsid w:val="00981378"/>
    <w:rsid w:val="0098415F"/>
    <w:rsid w:val="00984A8A"/>
    <w:rsid w:val="0098566D"/>
    <w:rsid w:val="00986158"/>
    <w:rsid w:val="00986343"/>
    <w:rsid w:val="00986C85"/>
    <w:rsid w:val="00994CB7"/>
    <w:rsid w:val="00995A1B"/>
    <w:rsid w:val="009976E0"/>
    <w:rsid w:val="009A2615"/>
    <w:rsid w:val="009A2FBA"/>
    <w:rsid w:val="009A38C0"/>
    <w:rsid w:val="009A473A"/>
    <w:rsid w:val="009B5D92"/>
    <w:rsid w:val="009C598C"/>
    <w:rsid w:val="009C5C32"/>
    <w:rsid w:val="009D6278"/>
    <w:rsid w:val="009D6884"/>
    <w:rsid w:val="009E0153"/>
    <w:rsid w:val="009E1FBD"/>
    <w:rsid w:val="009E3888"/>
    <w:rsid w:val="009E4906"/>
    <w:rsid w:val="009F25EE"/>
    <w:rsid w:val="009F44CD"/>
    <w:rsid w:val="00A01D7D"/>
    <w:rsid w:val="00A02A49"/>
    <w:rsid w:val="00A02F5D"/>
    <w:rsid w:val="00A0503F"/>
    <w:rsid w:val="00A12C87"/>
    <w:rsid w:val="00A133F1"/>
    <w:rsid w:val="00A14970"/>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AF4F55"/>
    <w:rsid w:val="00B03C9D"/>
    <w:rsid w:val="00B04F66"/>
    <w:rsid w:val="00B116BA"/>
    <w:rsid w:val="00B118A3"/>
    <w:rsid w:val="00B14589"/>
    <w:rsid w:val="00B15409"/>
    <w:rsid w:val="00B21E43"/>
    <w:rsid w:val="00B21E88"/>
    <w:rsid w:val="00B21F67"/>
    <w:rsid w:val="00B21F6A"/>
    <w:rsid w:val="00B2460D"/>
    <w:rsid w:val="00B32E22"/>
    <w:rsid w:val="00B401FE"/>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D2821"/>
    <w:rsid w:val="00BD2869"/>
    <w:rsid w:val="00BD535F"/>
    <w:rsid w:val="00BE1CD2"/>
    <w:rsid w:val="00BE20E1"/>
    <w:rsid w:val="00BE6B46"/>
    <w:rsid w:val="00BF3A65"/>
    <w:rsid w:val="00BF3F49"/>
    <w:rsid w:val="00BF4E61"/>
    <w:rsid w:val="00C002BF"/>
    <w:rsid w:val="00C0421C"/>
    <w:rsid w:val="00C04A64"/>
    <w:rsid w:val="00C04F80"/>
    <w:rsid w:val="00C05C35"/>
    <w:rsid w:val="00C07297"/>
    <w:rsid w:val="00C1594A"/>
    <w:rsid w:val="00C162F8"/>
    <w:rsid w:val="00C21EBD"/>
    <w:rsid w:val="00C223F7"/>
    <w:rsid w:val="00C25111"/>
    <w:rsid w:val="00C261BC"/>
    <w:rsid w:val="00C27981"/>
    <w:rsid w:val="00C303C2"/>
    <w:rsid w:val="00C34ACD"/>
    <w:rsid w:val="00C34DD9"/>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9452C"/>
    <w:rsid w:val="00CA3449"/>
    <w:rsid w:val="00CA7121"/>
    <w:rsid w:val="00CA7859"/>
    <w:rsid w:val="00CB1160"/>
    <w:rsid w:val="00CB4555"/>
    <w:rsid w:val="00CB6F87"/>
    <w:rsid w:val="00CB71F4"/>
    <w:rsid w:val="00CC1B75"/>
    <w:rsid w:val="00CC3035"/>
    <w:rsid w:val="00CC3849"/>
    <w:rsid w:val="00CD286F"/>
    <w:rsid w:val="00CD4B89"/>
    <w:rsid w:val="00CD656F"/>
    <w:rsid w:val="00CD709A"/>
    <w:rsid w:val="00CE0BDC"/>
    <w:rsid w:val="00CE2F73"/>
    <w:rsid w:val="00CE3157"/>
    <w:rsid w:val="00CE3C0F"/>
    <w:rsid w:val="00CE604F"/>
    <w:rsid w:val="00CE6C8C"/>
    <w:rsid w:val="00CF0500"/>
    <w:rsid w:val="00CF2B50"/>
    <w:rsid w:val="00CF54C2"/>
    <w:rsid w:val="00D02339"/>
    <w:rsid w:val="00D034A7"/>
    <w:rsid w:val="00D04820"/>
    <w:rsid w:val="00D06AD4"/>
    <w:rsid w:val="00D102BD"/>
    <w:rsid w:val="00D10B3F"/>
    <w:rsid w:val="00D17B78"/>
    <w:rsid w:val="00D20815"/>
    <w:rsid w:val="00D24945"/>
    <w:rsid w:val="00D26389"/>
    <w:rsid w:val="00D27A8C"/>
    <w:rsid w:val="00D30873"/>
    <w:rsid w:val="00D32492"/>
    <w:rsid w:val="00D3557F"/>
    <w:rsid w:val="00D37654"/>
    <w:rsid w:val="00D45BC0"/>
    <w:rsid w:val="00D46BB0"/>
    <w:rsid w:val="00D52465"/>
    <w:rsid w:val="00D526B7"/>
    <w:rsid w:val="00D64540"/>
    <w:rsid w:val="00D6642E"/>
    <w:rsid w:val="00D678D7"/>
    <w:rsid w:val="00D71ACA"/>
    <w:rsid w:val="00D72BE4"/>
    <w:rsid w:val="00D72DB9"/>
    <w:rsid w:val="00D7569B"/>
    <w:rsid w:val="00D75E90"/>
    <w:rsid w:val="00D81636"/>
    <w:rsid w:val="00D81D73"/>
    <w:rsid w:val="00D837B7"/>
    <w:rsid w:val="00D90123"/>
    <w:rsid w:val="00D914F2"/>
    <w:rsid w:val="00D918DE"/>
    <w:rsid w:val="00D91CAC"/>
    <w:rsid w:val="00D93B10"/>
    <w:rsid w:val="00D94981"/>
    <w:rsid w:val="00D9663F"/>
    <w:rsid w:val="00DB0119"/>
    <w:rsid w:val="00DB03DC"/>
    <w:rsid w:val="00DB2401"/>
    <w:rsid w:val="00DB329F"/>
    <w:rsid w:val="00DB5D80"/>
    <w:rsid w:val="00DB6164"/>
    <w:rsid w:val="00DB63C0"/>
    <w:rsid w:val="00DC23CA"/>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69F"/>
    <w:rsid w:val="00E1112D"/>
    <w:rsid w:val="00E1361A"/>
    <w:rsid w:val="00E206F3"/>
    <w:rsid w:val="00E20F8F"/>
    <w:rsid w:val="00E21D98"/>
    <w:rsid w:val="00E229F5"/>
    <w:rsid w:val="00E23E90"/>
    <w:rsid w:val="00E26469"/>
    <w:rsid w:val="00E26BAA"/>
    <w:rsid w:val="00E30A0F"/>
    <w:rsid w:val="00E30C03"/>
    <w:rsid w:val="00E32337"/>
    <w:rsid w:val="00E33C5A"/>
    <w:rsid w:val="00E34B04"/>
    <w:rsid w:val="00E35945"/>
    <w:rsid w:val="00E3775C"/>
    <w:rsid w:val="00E4067B"/>
    <w:rsid w:val="00E46C48"/>
    <w:rsid w:val="00E47D2F"/>
    <w:rsid w:val="00E51F76"/>
    <w:rsid w:val="00E52EEE"/>
    <w:rsid w:val="00E549FA"/>
    <w:rsid w:val="00E63D4A"/>
    <w:rsid w:val="00E64FA8"/>
    <w:rsid w:val="00E663AF"/>
    <w:rsid w:val="00E73FE4"/>
    <w:rsid w:val="00E75FD9"/>
    <w:rsid w:val="00E7768B"/>
    <w:rsid w:val="00E8179E"/>
    <w:rsid w:val="00E82400"/>
    <w:rsid w:val="00E85B22"/>
    <w:rsid w:val="00E87BB1"/>
    <w:rsid w:val="00E95F23"/>
    <w:rsid w:val="00E96E92"/>
    <w:rsid w:val="00EA1085"/>
    <w:rsid w:val="00EA40AC"/>
    <w:rsid w:val="00EB082E"/>
    <w:rsid w:val="00EB134B"/>
    <w:rsid w:val="00EB4577"/>
    <w:rsid w:val="00EB7290"/>
    <w:rsid w:val="00EC1D8C"/>
    <w:rsid w:val="00ED14CD"/>
    <w:rsid w:val="00ED47A9"/>
    <w:rsid w:val="00EE7207"/>
    <w:rsid w:val="00EF0E2D"/>
    <w:rsid w:val="00EF31D4"/>
    <w:rsid w:val="00EF42BC"/>
    <w:rsid w:val="00EF6258"/>
    <w:rsid w:val="00EF6E8B"/>
    <w:rsid w:val="00EF7675"/>
    <w:rsid w:val="00EF7C07"/>
    <w:rsid w:val="00F023C8"/>
    <w:rsid w:val="00F04026"/>
    <w:rsid w:val="00F10B0B"/>
    <w:rsid w:val="00F140AA"/>
    <w:rsid w:val="00F14500"/>
    <w:rsid w:val="00F21594"/>
    <w:rsid w:val="00F219C5"/>
    <w:rsid w:val="00F22636"/>
    <w:rsid w:val="00F232F4"/>
    <w:rsid w:val="00F3203D"/>
    <w:rsid w:val="00F32305"/>
    <w:rsid w:val="00F33B65"/>
    <w:rsid w:val="00F344F5"/>
    <w:rsid w:val="00F34D11"/>
    <w:rsid w:val="00F51B2F"/>
    <w:rsid w:val="00F53D12"/>
    <w:rsid w:val="00F53EC4"/>
    <w:rsid w:val="00F55D92"/>
    <w:rsid w:val="00F60A8F"/>
    <w:rsid w:val="00F60DB9"/>
    <w:rsid w:val="00F65875"/>
    <w:rsid w:val="00F65C1E"/>
    <w:rsid w:val="00F65F0D"/>
    <w:rsid w:val="00F70426"/>
    <w:rsid w:val="00F7284B"/>
    <w:rsid w:val="00F731A4"/>
    <w:rsid w:val="00F74686"/>
    <w:rsid w:val="00F757B1"/>
    <w:rsid w:val="00F80344"/>
    <w:rsid w:val="00F8171D"/>
    <w:rsid w:val="00F85E5B"/>
    <w:rsid w:val="00F9166C"/>
    <w:rsid w:val="00F926CF"/>
    <w:rsid w:val="00F938C2"/>
    <w:rsid w:val="00F93C8D"/>
    <w:rsid w:val="00F942E8"/>
    <w:rsid w:val="00F947F4"/>
    <w:rsid w:val="00F96836"/>
    <w:rsid w:val="00FA1EA0"/>
    <w:rsid w:val="00FA3EEC"/>
    <w:rsid w:val="00FA575B"/>
    <w:rsid w:val="00FA77C1"/>
    <w:rsid w:val="00FB175A"/>
    <w:rsid w:val="00FB61A9"/>
    <w:rsid w:val="00FC4BBB"/>
    <w:rsid w:val="00FD1ED4"/>
    <w:rsid w:val="00FD2407"/>
    <w:rsid w:val="00FD306A"/>
    <w:rsid w:val="00FD36D9"/>
    <w:rsid w:val="00FD57F5"/>
    <w:rsid w:val="00FD7DC7"/>
    <w:rsid w:val="00FD7E58"/>
    <w:rsid w:val="00FE0A31"/>
    <w:rsid w:val="00FE0DB5"/>
    <w:rsid w:val="00FE1E37"/>
    <w:rsid w:val="00FE3EEB"/>
    <w:rsid w:val="00FE446D"/>
    <w:rsid w:val="00FE6351"/>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1B26FF"/>
  <w15:docId w15:val="{7FDD3AB7-D87A-4C2C-B40B-E9F43535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3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Revision">
    <w:name w:val="Revision"/>
    <w:hidden/>
    <w:uiPriority w:val="99"/>
    <w:semiHidden/>
    <w:rsid w:val="00376113"/>
    <w:pPr>
      <w:spacing w:before="0" w:after="0" w:line="240" w:lineRule="auto"/>
    </w:pPr>
    <w:rPr>
      <w:kern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chadwick\OneDrive%20-%20Vicscreen\Documents\Custom%20Office%20Templates\General%20Template%20-%20Portrait\VicScreen%20Template_VicGov%20logo_Neue%20Plak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936a379793e4e112970b28a4ea6f024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02db06e0a812d3d5dcc6311c0813abac"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c6afe24-ac03-48f8-9127-eac98101fd67}"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customXml/itemProps2.xml><?xml version="1.0" encoding="utf-8"?>
<ds:datastoreItem xmlns:ds="http://schemas.openxmlformats.org/officeDocument/2006/customXml" ds:itemID="{2899812A-F6CA-4AAF-8F0A-3D0B798C0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72C66FB7-A284-422D-A6EF-19D5182D2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VicScreen Template_VicGov logo_Neue Plak_Portrait</Template>
  <TotalTime>1</TotalTime>
  <Pages>3</Pages>
  <Words>566</Words>
  <Characters>3232</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2022-01-17T02:42:00Z</cp:lastPrinted>
  <dcterms:created xsi:type="dcterms:W3CDTF">2026-09-23T05:07:00Z</dcterms:created>
  <dcterms:modified xsi:type="dcterms:W3CDTF">2026-09-23T05:07:00Z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ClassificationContentMarkingHeaderShapeIds">
    <vt:lpwstr>5cb49a21,71ae25d9,6b017ca7</vt:lpwstr>
  </property>
  <property fmtid="{D5CDD505-2E9C-101B-9397-08002B2CF9AE}" pid="4" name="ClassificationContentMarkingHeaderFontProps">
    <vt:lpwstr>#000000,14,Aptos</vt:lpwstr>
  </property>
  <property fmtid="{D5CDD505-2E9C-101B-9397-08002B2CF9AE}" pid="5" name="ClassificationContentMarkingHeaderText">
    <vt:lpwstr>OFFICIAL</vt:lpwstr>
  </property>
  <property fmtid="{D5CDD505-2E9C-101B-9397-08002B2CF9AE}" pid="6" name="MSIP_Label_48710fee-7d7e-4c64-96a2-67ceae480c9f_Enabled">
    <vt:lpwstr>true</vt:lpwstr>
  </property>
  <property fmtid="{D5CDD505-2E9C-101B-9397-08002B2CF9AE}" pid="7" name="MSIP_Label_48710fee-7d7e-4c64-96a2-67ceae480c9f_SetDate">
    <vt:lpwstr>2026-06-30T07:18:09Z</vt:lpwstr>
  </property>
  <property fmtid="{D5CDD505-2E9C-101B-9397-08002B2CF9AE}" pid="8" name="MSIP_Label_48710fee-7d7e-4c64-96a2-67ceae480c9f_Method">
    <vt:lpwstr>Standard</vt:lpwstr>
  </property>
  <property fmtid="{D5CDD505-2E9C-101B-9397-08002B2CF9AE}" pid="9" name="MSIP_Label_48710fee-7d7e-4c64-96a2-67ceae480c9f_Name">
    <vt:lpwstr>OFFICIAL</vt:lpwstr>
  </property>
  <property fmtid="{D5CDD505-2E9C-101B-9397-08002B2CF9AE}" pid="10" name="MSIP_Label_48710fee-7d7e-4c64-96a2-67ceae480c9f_SiteId">
    <vt:lpwstr>0d802858-e3ab-47f3-8b4a-d047ba7287ce</vt:lpwstr>
  </property>
  <property fmtid="{D5CDD505-2E9C-101B-9397-08002B2CF9AE}" pid="11" name="MSIP_Label_48710fee-7d7e-4c64-96a2-67ceae480c9f_ActionId">
    <vt:lpwstr>dd88224d-af23-450f-83e8-f8576e4072aa</vt:lpwstr>
  </property>
  <property fmtid="{D5CDD505-2E9C-101B-9397-08002B2CF9AE}" pid="12" name="MSIP_Label_48710fee-7d7e-4c64-96a2-67ceae480c9f_ContentBits">
    <vt:lpwstr>1</vt:lpwstr>
  </property>
  <property fmtid="{D5CDD505-2E9C-101B-9397-08002B2CF9AE}" pid="13" name="MSIP_Label_48710fee-7d7e-4c64-96a2-67ceae480c9f_Tag">
    <vt:lpwstr>10, 3, 0, 1</vt:lpwstr>
  </property>
  <property fmtid="{D5CDD505-2E9C-101B-9397-08002B2CF9AE}" pid="14" name="MediaServiceImageTags">
    <vt:lpwstr/>
  </property>
</Properties>
</file>