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02520432" w:displacedByCustomXml="next"/>
    <w:sdt>
      <w:sdtPr>
        <w:rPr>
          <w:b/>
          <w:bCs/>
        </w:rPr>
        <w:id w:val="-1294974712"/>
        <w:docPartObj>
          <w:docPartGallery w:val="Cover Pages"/>
          <w:docPartUnique/>
        </w:docPartObj>
      </w:sdtPr>
      <w:sdtContent>
        <w:p w14:paraId="59FF39CB" w14:textId="1E73BEBA" w:rsidR="003B5505" w:rsidRDefault="003B5505">
          <w:r w:rsidRPr="003B5505">
            <w:rPr>
              <w:b/>
              <w:bCs/>
              <w:noProof/>
            </w:rPr>
            <mc:AlternateContent>
              <mc:Choice Requires="wpc">
                <w:drawing>
                  <wp:anchor distT="0" distB="0" distL="114300" distR="114300" simplePos="0" relativeHeight="251659264" behindDoc="0" locked="0" layoutInCell="1" allowOverlap="1" wp14:anchorId="7271C3F4" wp14:editId="11775B42">
                    <wp:simplePos x="0" y="0"/>
                    <wp:positionH relativeFrom="page">
                      <wp:align>left</wp:align>
                    </wp:positionH>
                    <wp:positionV relativeFrom="page">
                      <wp:align>top</wp:align>
                    </wp:positionV>
                    <wp:extent cx="7560000" cy="10692000"/>
                    <wp:effectExtent l="0" t="0" r="3175" b="0"/>
                    <wp:wrapTopAndBottom/>
                    <wp:docPr id="10" name="Cover Page"/>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5" name="V Background" descr="Logo&#10;&#10;Description automatically generated"/>
                              <pic:cNvPicPr preferRelativeResize="0">
                                <a:picLocks noChangeAspect="1"/>
                              </pic:cNvPicPr>
                            </pic:nvPicPr>
                            <pic:blipFill>
                              <a:blip r:embed="rId11"/>
                              <a:stretch>
                                <a:fillRect/>
                              </a:stretch>
                            </pic:blipFill>
                            <pic:spPr>
                              <a:xfrm>
                                <a:off x="0" y="0"/>
                                <a:ext cx="7559675" cy="10691495"/>
                              </a:xfrm>
                              <a:prstGeom prst="rect">
                                <a:avLst/>
                              </a:prstGeom>
                            </pic:spPr>
                          </pic:pic>
                          <wps:wsp>
                            <wps:cNvPr id="7" name="Text Box"/>
                            <wps:cNvSpPr/>
                            <wps:spPr>
                              <a:xfrm>
                                <a:off x="2025015" y="180340"/>
                                <a:ext cx="5356800" cy="3600000"/>
                              </a:xfrm>
                              <a:prstGeom prst="rect">
                                <a:avLst/>
                              </a:prstGeom>
                              <a:solidFill>
                                <a:srgbClr val="C7C9C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0BEFD3" w14:textId="12E59F9F" w:rsidR="003B5505" w:rsidRPr="00743C05" w:rsidRDefault="003B5505" w:rsidP="008B0C47">
                                  <w:pPr>
                                    <w:pStyle w:val="CoverPageSubtitle"/>
                                  </w:pPr>
                                  <w:r>
                                    <w:t>A Guide to Filming in your Council or Agency</w:t>
                                  </w:r>
                                </w:p>
                              </w:txbxContent>
                            </wps:txbx>
                            <wps:bodyPr rot="0" spcFirstLastPara="0" vertOverflow="overflow" horzOverflow="overflow" vert="horz" wrap="square" lIns="154800" tIns="97200" rIns="108000" bIns="45720" numCol="1" spcCol="0" rtlCol="0" fromWordArt="0" anchor="t" anchorCtr="0" forceAA="0" compatLnSpc="1">
                              <a:prstTxWarp prst="textNoShape">
                                <a:avLst/>
                              </a:prstTxWarp>
                              <a:noAutofit/>
                            </wps:bodyPr>
                          </wps:wsp>
                          <pic:pic xmlns:pic="http://schemas.openxmlformats.org/drawingml/2006/picture">
                            <pic:nvPicPr>
                              <pic:cNvPr id="8" name="VicScreen"/>
                              <pic:cNvPicPr preferRelativeResize="0">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012055" y="3369309"/>
                                <a:ext cx="2192400" cy="242184"/>
                              </a:xfrm>
                              <a:prstGeom prst="rect">
                                <a:avLst/>
                              </a:prstGeom>
                            </pic:spPr>
                          </pic:pic>
                          <wps:wsp>
                            <wps:cNvPr id="9" name="Date"/>
                            <wps:cNvSpPr txBox="1"/>
                            <wps:spPr>
                              <a:xfrm>
                                <a:off x="2024840" y="3257397"/>
                                <a:ext cx="2413809" cy="522426"/>
                              </a:xfrm>
                              <a:prstGeom prst="rect">
                                <a:avLst/>
                              </a:prstGeom>
                              <a:noFill/>
                              <a:ln w="6350">
                                <a:noFill/>
                              </a:ln>
                            </wps:spPr>
                            <wps:txbx>
                              <w:txbxContent>
                                <w:sdt>
                                  <w:sdtPr>
                                    <w:rPr>
                                      <w:lang w:val="en-US"/>
                                    </w:rPr>
                                    <w:id w:val="1230967840"/>
                                    <w:placeholder>
                                      <w:docPart w:val="F3F21E8D29424478A66E73A8F65B29FF"/>
                                    </w:placeholder>
                                    <w:date>
                                      <w:dateFormat w:val="d MMMM yyyy"/>
                                      <w:lid w:val="en-AU"/>
                                      <w:storeMappedDataAs w:val="dateTime"/>
                                      <w:calendar w:val="gregorian"/>
                                    </w:date>
                                  </w:sdtPr>
                                  <w:sdtContent>
                                    <w:p w14:paraId="44FC6E8F" w14:textId="09015F6C" w:rsidR="003B5505" w:rsidRPr="00743C05" w:rsidRDefault="003B5505" w:rsidP="008B0C47">
                                      <w:pPr>
                                        <w:pStyle w:val="NoSpacing"/>
                                        <w:rPr>
                                          <w:lang w:val="en-US"/>
                                        </w:rPr>
                                      </w:pPr>
                                      <w:r>
                                        <w:rPr>
                                          <w:lang w:val="en-US"/>
                                        </w:rPr>
                                        <w:t>2026</w:t>
                                      </w:r>
                                    </w:p>
                                  </w:sdtContent>
                                </w:sdt>
                              </w:txbxContent>
                            </wps:txbx>
                            <wps:bodyPr rot="0" spcFirstLastPara="0" vertOverflow="overflow" horzOverflow="overflow" vert="horz" wrap="square" lIns="180000" tIns="0" rIns="0" bIns="144000" numCol="1" spcCol="0" rtlCol="0" fromWordArt="0" anchor="b"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7271C3F4" id="Cover Page" o:spid="_x0000_s1026" editas="canvas" style="position:absolute;margin-left:0;margin-top:0;width:595.3pt;height:841.9pt;z-index:251659264;mso-position-horizontal:left;mso-position-horizontal-relative:page;mso-position-vertical:top;mso-position-vertical-relative:page" coordsize="75596,10691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6;height:106914;visibility:visible;mso-wrap-style:square">
                      <v:fill o:detectmouseclick="t"/>
                      <v:path o:connecttype="none"/>
                    </v:shape>
                    <v:shape id="V Background" o:spid="_x0000_s1028" type="#_x0000_t75" alt="Logo&#10;&#10;Description automatically generated" style="position:absolute;width:75596;height:10691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">
                      <v:imagedata r:id="rId14" o:title="Logo&#10;&#10;Description automatically generated"/>
                    </v:shape>
                    <v:rect id="Text Box" o:spid="_x0000_s1029" style="position:absolute;left:20250;top:1803;width:53568;height:36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" fillcolor="#c7c9c9" stroked="f" strokeweight="2pt">
                      <v:textbox inset="4.3mm,2.7mm,3mm">
                        <w:txbxContent>
                          <w:p w14:paraId="600BEFD3" w14:textId="12E59F9F" w:rsidR="003B5505" w:rsidRPr="00743C05" w:rsidRDefault="003B5505" w:rsidP="008B0C47">
                            <w:pPr>
                              <w:pStyle w:val="CoverPageSubtitle"/>
                            </w:pPr>
                            <w:r>
                              <w:t>A Guide to Filming in your Council or Agency</w:t>
                            </w:r>
                          </w:p>
                        </w:txbxContent>
                      </v:textbox>
                    </v:rect>
                    <v:shape id="VicScreen" o:spid="_x0000_s1030" type="#_x0000_t75" style="position:absolute;left:50120;top:33693;width:21924;height:242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">
                      <v:imagedata r:id="rId15" o:title=""/>
                    </v:shape>
                    <v:shapetype id="_x0000_t202" coordsize="21600,21600" o:spt="202" path="m,l,21600r21600,l21600,xe">
                      <v:stroke joinstyle="miter"/>
                      <v:path gradientshapeok="t" o:connecttype="rect"/>
                    </v:shapetype>
                    <v:shape id="Date" o:spid="_x0000_s1031" type="#_x0000_t202" style="position:absolute;left:20248;top:32573;width:24138;height:522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" filled="f" stroked="f" strokeweight=".5pt">
                      <v:textbox inset="5mm,0,0,4mm">
                        <w:txbxContent>
                          <w:sdt>
                            <w:sdtPr>
                              <w:rPr>
                                <w:lang w:val="en-US"/>
                              </w:rPr>
                              <w:id w:val="1230967840"/>
                              <w:placeholder>
                                <w:docPart w:val="F3F21E8D29424478A66E73A8F65B29FF"/>
                              </w:placeholder>
                              <w:date>
                                <w:dateFormat w:val="d MMMM yyyy"/>
                                <w:lid w:val="en-AU"/>
                                <w:storeMappedDataAs w:val="dateTime"/>
                                <w:calendar w:val="gregorian"/>
                              </w:date>
                            </w:sdtPr>
                            <w:sdtContent>
                              <w:p w14:paraId="44FC6E8F" w14:textId="09015F6C" w:rsidR="003B5505" w:rsidRPr="00743C05" w:rsidRDefault="003B5505" w:rsidP="008B0C47">
                                <w:pPr>
                                  <w:pStyle w:val="NoSpacing"/>
                                  <w:rPr>
                                    <w:lang w:val="en-US"/>
                                  </w:rPr>
                                </w:pPr>
                                <w:r>
                                  <w:rPr>
                                    <w:lang w:val="en-US"/>
                                  </w:rPr>
                                  <w:t>2026</w:t>
                                </w:r>
                              </w:p>
                            </w:sdtContent>
                          </w:sdt>
                        </w:txbxContent>
                      </v:textbox>
                    </v:shape>
                    <w10:wrap type="topAndBottom" anchorx="page" anchory="page"/>
                  </v:group>
                </w:pict>
              </mc:Fallback>
            </mc:AlternateContent>
          </w:r>
          <w:r>
            <w:rPr>
              <w:b/>
              <w:bCs/>
            </w:rPr>
            <w:br w:type="page"/>
          </w:r>
        </w:p>
      </w:sdtContent>
    </w:sdt>
    <w:p w14:paraId="44ECDA07" w14:textId="134BB22E" w:rsidR="00DD6B30" w:rsidRPr="008408E8" w:rsidRDefault="00DD6B30" w:rsidP="008408E8">
      <w:pPr>
        <w:pStyle w:val="Title"/>
      </w:pPr>
      <w:r w:rsidRPr="00DD6B30">
        <w:lastRenderedPageBreak/>
        <w:t>S</w:t>
      </w:r>
      <w:bookmarkEnd w:id="0"/>
      <w:r w:rsidR="008408E8">
        <w:t xml:space="preserve">ection 1: Filming in </w:t>
      </w:r>
      <w:r w:rsidR="008408E8">
        <w:rPr>
          <w:highlight w:val="yellow"/>
        </w:rPr>
        <w:t>[</w:t>
      </w:r>
      <w:r w:rsidR="008408E8" w:rsidRPr="008408E8">
        <w:rPr>
          <w:highlight w:val="yellow"/>
        </w:rPr>
        <w:t>Public Agency Name</w:t>
      </w:r>
      <w:r w:rsidR="008408E8">
        <w:t>]</w:t>
      </w:r>
    </w:p>
    <w:p w14:paraId="4D7507BF" w14:textId="77777777" w:rsidR="00DD6B30" w:rsidRPr="00DD6B30" w:rsidRDefault="00DD6B30" w:rsidP="008408E8">
      <w:pPr>
        <w:pStyle w:val="Heading1"/>
      </w:pPr>
      <w:bookmarkStart w:id="1" w:name="_Toc402520433"/>
      <w:r w:rsidRPr="00DD6B30">
        <w:t>Introduction</w:t>
      </w:r>
      <w:bookmarkEnd w:id="1"/>
    </w:p>
    <w:p w14:paraId="13D33818" w14:textId="7281E757" w:rsidR="00DD6B30" w:rsidRPr="00DD6B30" w:rsidRDefault="00DD6B30" w:rsidP="008408E8">
      <w:pPr>
        <w:pStyle w:val="BodyText"/>
      </w:pPr>
      <w:r w:rsidRPr="00DD6B30">
        <w:t xml:space="preserve">Victoria is internationally recognised as a world-class screen production destination with excellent crews, stunning locations, film friendly location providers and exceptional production facilities. </w:t>
      </w:r>
    </w:p>
    <w:p w14:paraId="2781E0CA" w14:textId="7C94EE10" w:rsidR="00DD6B30" w:rsidRPr="00DD6B30" w:rsidRDefault="00DD6B30" w:rsidP="008408E8">
      <w:pPr>
        <w:pStyle w:val="BodyText"/>
      </w:pPr>
      <w:r w:rsidRPr="00DD6B30">
        <w:t>In turn, screen production has a profoundly positive impact on the state and its residents - economically, culturally and socially.</w:t>
      </w:r>
    </w:p>
    <w:p w14:paraId="66FD6786" w14:textId="4F4E2CC5" w:rsidR="00DD6B30" w:rsidRPr="00DD6B30" w:rsidRDefault="00DD6B30" w:rsidP="008408E8">
      <w:pPr>
        <w:pStyle w:val="BodyText"/>
      </w:pPr>
      <w:r w:rsidRPr="00DD6B30">
        <w:t xml:space="preserve">This guide has been produced in partnership with </w:t>
      </w:r>
      <w:r w:rsidR="008408E8">
        <w:t>VicScreen</w:t>
      </w:r>
      <w:r w:rsidRPr="00DD6B30">
        <w:t xml:space="preserve"> as a resource for filmmakers seeking permits or approvals to film on public land within the jurisdiction of </w:t>
      </w:r>
      <w:r w:rsidRPr="00C94F7E">
        <w:rPr>
          <w:highlight w:val="yellow"/>
        </w:rPr>
        <w:t>[Public Agency Name]</w:t>
      </w:r>
      <w:r w:rsidRPr="00DD6B30">
        <w:t xml:space="preserve">. </w:t>
      </w:r>
    </w:p>
    <w:p w14:paraId="28C482F1" w14:textId="340007D7" w:rsidR="00DD6B30" w:rsidRPr="00DD6B30" w:rsidRDefault="00DD6B30" w:rsidP="008408E8">
      <w:pPr>
        <w:pStyle w:val="BodyText"/>
      </w:pPr>
      <w:r w:rsidRPr="00DD6B30">
        <w:t xml:space="preserve">It covers the practical aspects of the approval process, from planning your production, to applying for permits </w:t>
      </w:r>
      <w:r w:rsidR="002900AA" w:rsidRPr="00DD6B30">
        <w:t>from a variety of public agencies</w:t>
      </w:r>
      <w:r w:rsidRPr="00DD6B30">
        <w:t xml:space="preserve"> to the many resources available to assist you. </w:t>
      </w:r>
    </w:p>
    <w:p w14:paraId="15E01AFD" w14:textId="77777777" w:rsidR="00DD6B30" w:rsidRPr="00DD6B30" w:rsidRDefault="00DD6B30" w:rsidP="008408E8">
      <w:pPr>
        <w:pStyle w:val="BodyText"/>
      </w:pPr>
      <w:r w:rsidRPr="00DD6B30">
        <w:t>It reflects our ongoing commitment to supporting film and television production.</w:t>
      </w:r>
    </w:p>
    <w:p w14:paraId="08B07B16" w14:textId="055E59C0" w:rsidR="00DD6B30" w:rsidRPr="00DD6B30" w:rsidRDefault="00DD6B30" w:rsidP="008408E8">
      <w:pPr>
        <w:pStyle w:val="BodyText"/>
      </w:pPr>
      <w:r w:rsidRPr="00DD6B30">
        <w:t xml:space="preserve">We hope that you find the guide useful and look forward to assisting you in </w:t>
      </w:r>
      <w:r w:rsidRPr="00E233EB">
        <w:rPr>
          <w:highlight w:val="yellow"/>
        </w:rPr>
        <w:t>[Public Agency Name]</w:t>
      </w:r>
      <w:r w:rsidRPr="00DD6B30">
        <w:t xml:space="preserve"> with your next production. </w:t>
      </w:r>
    </w:p>
    <w:p w14:paraId="756EA5EC" w14:textId="5FACFC88" w:rsidR="00DD6B30" w:rsidRPr="00DD6B30" w:rsidRDefault="00DD6B30" w:rsidP="008408E8">
      <w:pPr>
        <w:pStyle w:val="Heading1"/>
      </w:pPr>
      <w:bookmarkStart w:id="2" w:name="_Toc402520434"/>
      <w:r w:rsidRPr="00DD6B30">
        <w:t xml:space="preserve">Acknowledging </w:t>
      </w:r>
      <w:r w:rsidR="008408E8">
        <w:rPr>
          <w:highlight w:val="yellow"/>
        </w:rPr>
        <w:t>[</w:t>
      </w:r>
      <w:r w:rsidRPr="008408E8">
        <w:rPr>
          <w:highlight w:val="yellow"/>
        </w:rPr>
        <w:t>Public Agency Name</w:t>
      </w:r>
      <w:r w:rsidR="008408E8">
        <w:t>]</w:t>
      </w:r>
      <w:r w:rsidRPr="00DD6B30">
        <w:t xml:space="preserve"> Traditional Land Owners</w:t>
      </w:r>
      <w:bookmarkEnd w:id="2"/>
    </w:p>
    <w:p w14:paraId="28B6F98F" w14:textId="36E2D89E" w:rsidR="00DD6B30" w:rsidRPr="00DD6B30" w:rsidRDefault="00DD6B30" w:rsidP="008408E8">
      <w:pPr>
        <w:pStyle w:val="Heading4"/>
      </w:pPr>
      <w:r w:rsidRPr="008408E8">
        <w:rPr>
          <w:highlight w:val="yellow"/>
        </w:rPr>
        <w:t>[</w:t>
      </w:r>
      <w:r w:rsidR="008408E8" w:rsidRPr="008408E8">
        <w:rPr>
          <w:highlight w:val="yellow"/>
        </w:rPr>
        <w:t xml:space="preserve">Insert </w:t>
      </w:r>
      <w:r w:rsidRPr="008408E8">
        <w:rPr>
          <w:highlight w:val="yellow"/>
        </w:rPr>
        <w:t>Traditional Land Owners policy, as applicable]</w:t>
      </w:r>
    </w:p>
    <w:p w14:paraId="0E90ACD5" w14:textId="0A60D1E4" w:rsidR="00DD6B30" w:rsidRPr="00DD6B30" w:rsidRDefault="00DD6B30" w:rsidP="008408E8">
      <w:pPr>
        <w:pStyle w:val="Heading1"/>
      </w:pPr>
      <w:bookmarkStart w:id="3" w:name="_Toc402520435"/>
      <w:r w:rsidRPr="00DD6B30">
        <w:t xml:space="preserve">Why Film in </w:t>
      </w:r>
      <w:r w:rsidRPr="008408E8">
        <w:rPr>
          <w:highlight w:val="yellow"/>
        </w:rPr>
        <w:t>[Public Agency Name</w:t>
      </w:r>
      <w:r w:rsidR="008408E8" w:rsidRPr="008408E8">
        <w:rPr>
          <w:highlight w:val="yellow"/>
        </w:rPr>
        <w:t>]</w:t>
      </w:r>
      <w:r w:rsidRPr="00DD6B30">
        <w:t>?</w:t>
      </w:r>
      <w:bookmarkEnd w:id="3"/>
    </w:p>
    <w:p w14:paraId="2CF9CEC4" w14:textId="3F60BB32" w:rsidR="00DD6B30" w:rsidRPr="00DD6B30" w:rsidRDefault="00DD6B30" w:rsidP="008408E8">
      <w:pPr>
        <w:pStyle w:val="BodyText"/>
      </w:pPr>
      <w:r w:rsidRPr="00DD6B30">
        <w:t xml:space="preserve">The state of Victoria is committed to supporting a vibrant and professional film and television industry. </w:t>
      </w:r>
      <w:r w:rsidRPr="008408E8">
        <w:rPr>
          <w:highlight w:val="yellow"/>
        </w:rPr>
        <w:t>[Public Agency Name]</w:t>
      </w:r>
      <w:r w:rsidRPr="00DD6B30">
        <w:t xml:space="preserve"> is proud to be supporting the screen industry and the opportunities it brings to businesses and the broader community.</w:t>
      </w:r>
    </w:p>
    <w:p w14:paraId="2AE08404" w14:textId="3C37F04B" w:rsidR="00DD6B30" w:rsidRPr="00DD6B30" w:rsidRDefault="00DD6B30" w:rsidP="008408E8">
      <w:pPr>
        <w:pStyle w:val="BodyText"/>
      </w:pPr>
      <w:r w:rsidRPr="00DD6B30">
        <w:t xml:space="preserve">We have many years’ experience playing host to notable feature films, documentaries, television series and television commercials and are proud to facilitate a growing number of productions that choose to locate their filming in </w:t>
      </w:r>
      <w:r w:rsidRPr="008408E8">
        <w:rPr>
          <w:highlight w:val="yellow"/>
        </w:rPr>
        <w:t>[Public Agency Name]</w:t>
      </w:r>
      <w:r w:rsidRPr="00DD6B30">
        <w:t>.</w:t>
      </w:r>
    </w:p>
    <w:p w14:paraId="5607B712" w14:textId="26FBD4A0" w:rsidR="00DD6B30" w:rsidRPr="00DD6B30" w:rsidRDefault="00DD6B30" w:rsidP="008408E8">
      <w:pPr>
        <w:pStyle w:val="BodyText"/>
      </w:pPr>
      <w:r w:rsidRPr="00E233EB">
        <w:rPr>
          <w:highlight w:val="yellow"/>
        </w:rPr>
        <w:t>[Public Agency single point of contact]</w:t>
      </w:r>
      <w:r w:rsidRPr="00DD6B30">
        <w:t xml:space="preserve"> are able to provide advice and expertise on how to make the most of your time when dealing with </w:t>
      </w:r>
      <w:r w:rsidRPr="00E233EB">
        <w:rPr>
          <w:highlight w:val="yellow"/>
        </w:rPr>
        <w:t>[Public Agency Name]</w:t>
      </w:r>
      <w:r w:rsidRPr="00DD6B30">
        <w:t>, including information about specialised filming requirements.</w:t>
      </w:r>
    </w:p>
    <w:p w14:paraId="094AD388" w14:textId="490A3B05" w:rsidR="00DD6B30" w:rsidRPr="008408E8" w:rsidRDefault="00DD6B30" w:rsidP="008408E8">
      <w:pPr>
        <w:pStyle w:val="BodyText"/>
      </w:pPr>
      <w:r w:rsidRPr="00DD6B30">
        <w:t xml:space="preserve">We look forward to assisting with your production needs.  </w:t>
      </w:r>
    </w:p>
    <w:p w14:paraId="16A1CA59" w14:textId="77777777" w:rsidR="00DD6B30" w:rsidRPr="00DD6B30" w:rsidRDefault="00DD6B30" w:rsidP="008408E8">
      <w:pPr>
        <w:pStyle w:val="Heading1"/>
      </w:pPr>
      <w:bookmarkStart w:id="4" w:name="_Toc402520436"/>
      <w:r w:rsidRPr="00DD6B30">
        <w:lastRenderedPageBreak/>
        <w:t>Our Commitment</w:t>
      </w:r>
      <w:bookmarkEnd w:id="4"/>
    </w:p>
    <w:p w14:paraId="3EF3FC5E" w14:textId="440434F1" w:rsidR="00DD6B30" w:rsidRPr="00DD6B30" w:rsidRDefault="00DD6B30" w:rsidP="008408E8">
      <w:pPr>
        <w:pStyle w:val="BodyText"/>
      </w:pPr>
      <w:r w:rsidRPr="008408E8">
        <w:rPr>
          <w:highlight w:val="yellow"/>
        </w:rPr>
        <w:t>[Public Agency Name]</w:t>
      </w:r>
      <w:r w:rsidRPr="00DD6B30">
        <w:t xml:space="preserve"> is film friendly and the </w:t>
      </w:r>
      <w:r w:rsidRPr="008408E8">
        <w:rPr>
          <w:highlight w:val="yellow"/>
        </w:rPr>
        <w:t>[Public Agency single point of contact]</w:t>
      </w:r>
      <w:r w:rsidRPr="00DD6B30" w:rsidDel="00923AED">
        <w:t xml:space="preserve"> </w:t>
      </w:r>
      <w:r w:rsidRPr="00DD6B30">
        <w:t xml:space="preserve">is here to help make your next filming activity a success. </w:t>
      </w:r>
    </w:p>
    <w:p w14:paraId="04133C60" w14:textId="706FD0D3" w:rsidR="00DD6B30" w:rsidRPr="008408E8" w:rsidRDefault="00DD6B30" w:rsidP="008408E8">
      <w:pPr>
        <w:pStyle w:val="BodyText"/>
      </w:pPr>
      <w:r w:rsidRPr="00DD6B30">
        <w:t xml:space="preserve">The </w:t>
      </w:r>
      <w:r w:rsidRPr="008408E8">
        <w:rPr>
          <w:highlight w:val="yellow"/>
        </w:rPr>
        <w:t>[Public Agency Name]</w:t>
      </w:r>
      <w:r w:rsidRPr="00DD6B30">
        <w:t xml:space="preserve">’s objective is to ensure your experience working with </w:t>
      </w:r>
      <w:r w:rsidRPr="00E233EB">
        <w:rPr>
          <w:highlight w:val="yellow"/>
        </w:rPr>
        <w:t>[Public Agency Name]</w:t>
      </w:r>
      <w:r w:rsidRPr="00DD6B30">
        <w:t xml:space="preserve"> is a positive and productive one. </w:t>
      </w:r>
    </w:p>
    <w:p w14:paraId="70FFD529" w14:textId="77777777" w:rsidR="00DD6B30" w:rsidRPr="00DD6B30" w:rsidRDefault="00DD6B30" w:rsidP="008408E8">
      <w:pPr>
        <w:pStyle w:val="Heading1"/>
      </w:pPr>
      <w:r w:rsidRPr="00DD6B30">
        <w:t xml:space="preserve">Disclaimer </w:t>
      </w:r>
    </w:p>
    <w:p w14:paraId="15BDFC59" w14:textId="77777777" w:rsidR="008408E8" w:rsidRDefault="00DD6B30" w:rsidP="008408E8">
      <w:pPr>
        <w:pStyle w:val="BodyText"/>
        <w:rPr>
          <w:i/>
        </w:rPr>
      </w:pPr>
      <w:r w:rsidRPr="00DD6B30">
        <w:t xml:space="preserve">While every effort has been made to ensure the accuracy of the information in this guide at the time of its publication, the information provided is subject to change at any time and its accuracy is not guaranteed. </w:t>
      </w:r>
      <w:r w:rsidRPr="008408E8">
        <w:rPr>
          <w:highlight w:val="yellow"/>
        </w:rPr>
        <w:t>[Public Agency Name]</w:t>
      </w:r>
      <w:r w:rsidRPr="00DD6B30">
        <w:t xml:space="preserve"> accepts no liability or responsibility arising from the use or reliance on the information or data contained in the guide. </w:t>
      </w:r>
      <w:bookmarkStart w:id="5" w:name="_Toc402520437"/>
    </w:p>
    <w:p w14:paraId="2C5B9EC9" w14:textId="77777777" w:rsidR="008408E8" w:rsidRDefault="008408E8">
      <w:pPr>
        <w:rPr>
          <w:i/>
          <w:kern w:val="0"/>
          <w:szCs w:val="20"/>
        </w:rPr>
      </w:pPr>
      <w:r>
        <w:rPr>
          <w:i/>
        </w:rPr>
        <w:br w:type="page"/>
      </w:r>
    </w:p>
    <w:p w14:paraId="154A5062" w14:textId="17DC60CD" w:rsidR="00DD6B30" w:rsidRPr="008408E8" w:rsidRDefault="00DD6B30" w:rsidP="008408E8">
      <w:pPr>
        <w:pStyle w:val="Title"/>
      </w:pPr>
      <w:r w:rsidRPr="00DD6B30">
        <w:lastRenderedPageBreak/>
        <w:t>S</w:t>
      </w:r>
      <w:r w:rsidR="008408E8">
        <w:t>ection</w:t>
      </w:r>
      <w:r w:rsidRPr="00DD6B30">
        <w:t xml:space="preserve"> 2: </w:t>
      </w:r>
      <w:bookmarkEnd w:id="5"/>
      <w:r w:rsidR="008408E8">
        <w:t>Applying For a Film Permit</w:t>
      </w:r>
    </w:p>
    <w:p w14:paraId="490C58B7" w14:textId="77777777" w:rsidR="00DD6B30" w:rsidRPr="00DD6B30" w:rsidRDefault="00DD6B30" w:rsidP="008408E8">
      <w:pPr>
        <w:pStyle w:val="Heading1"/>
      </w:pPr>
      <w:bookmarkStart w:id="6" w:name="_Toc400463120"/>
      <w:bookmarkStart w:id="7" w:name="_Toc400463574"/>
      <w:bookmarkStart w:id="8" w:name="_Toc400529441"/>
      <w:bookmarkStart w:id="9" w:name="_Toc400624863"/>
      <w:bookmarkStart w:id="10" w:name="_Toc402520438"/>
      <w:r w:rsidRPr="00DD6B30">
        <w:t>What is a film permit and when is it necessary?</w:t>
      </w:r>
      <w:bookmarkEnd w:id="6"/>
      <w:bookmarkEnd w:id="7"/>
      <w:bookmarkEnd w:id="8"/>
      <w:bookmarkEnd w:id="9"/>
      <w:bookmarkEnd w:id="10"/>
    </w:p>
    <w:p w14:paraId="10AB39C7" w14:textId="1E2A0E36" w:rsidR="00DD6B30" w:rsidRPr="00DD6B30" w:rsidRDefault="00DD6B30" w:rsidP="008408E8">
      <w:pPr>
        <w:pStyle w:val="BodyText"/>
      </w:pPr>
      <w:r w:rsidRPr="00DD6B30">
        <w:t xml:space="preserve">Public agencies can approve filming on public land as a permit, licence, approval, location agreement, or as some other form of written permission. </w:t>
      </w:r>
    </w:p>
    <w:p w14:paraId="50F35CD2" w14:textId="4E6FFEC4" w:rsidR="00DD6B30" w:rsidRPr="00DD6B30" w:rsidRDefault="00DD6B30" w:rsidP="008408E8">
      <w:pPr>
        <w:pStyle w:val="BodyText"/>
      </w:pPr>
      <w:r w:rsidRPr="00DD6B30">
        <w:t>A wide range of filming may require a permit, including student, commercial, community and not-for-profit productions, as well as still photography.</w:t>
      </w:r>
    </w:p>
    <w:p w14:paraId="70395CE9" w14:textId="398D742E" w:rsidR="00DD6B30" w:rsidRPr="00DD6B30" w:rsidRDefault="00DD6B30" w:rsidP="008408E8">
      <w:pPr>
        <w:pStyle w:val="BodyText"/>
      </w:pPr>
      <w:r w:rsidRPr="00DD6B30">
        <w:t>A film permit ensures public space is used safely and in accordance with all applicable legislation, local laws and regulations. At the same time, it ensures any disruption is minimal, public land and facilities are managed effectively and that anyone who may potentially be impacted is notified.</w:t>
      </w:r>
    </w:p>
    <w:p w14:paraId="313E207A" w14:textId="02AECD6D" w:rsidR="00DD6B30" w:rsidRPr="00DD6B30" w:rsidRDefault="00DD6B30" w:rsidP="008408E8">
      <w:pPr>
        <w:pStyle w:val="BodyText"/>
      </w:pPr>
      <w:r w:rsidRPr="00DD6B30">
        <w:t xml:space="preserve">The </w:t>
      </w:r>
      <w:r w:rsidRPr="00DD6B30">
        <w:rPr>
          <w:i/>
        </w:rPr>
        <w:t>Filming Approval Act 2014</w:t>
      </w:r>
      <w:r w:rsidRPr="00DD6B30">
        <w:t xml:space="preserve"> sets in place specific standards for public agencies processing and approving permits for commercial filming. </w:t>
      </w:r>
    </w:p>
    <w:p w14:paraId="3770C42F" w14:textId="77777777" w:rsidR="00DD6B30" w:rsidRPr="00DD6B30" w:rsidRDefault="00DD6B30" w:rsidP="008408E8">
      <w:pPr>
        <w:pStyle w:val="BodyText"/>
      </w:pPr>
      <w:r w:rsidRPr="008408E8">
        <w:rPr>
          <w:highlight w:val="yellow"/>
        </w:rPr>
        <w:t>[Public Agency Name]</w:t>
      </w:r>
      <w:r w:rsidRPr="00DD6B30">
        <w:t xml:space="preserve"> requires a film permit for:</w:t>
      </w:r>
    </w:p>
    <w:p w14:paraId="67B96F1C" w14:textId="59EBA3F1" w:rsidR="00DD6B30" w:rsidRPr="008408E8" w:rsidRDefault="00DD6B30" w:rsidP="00DD6B30">
      <w:pPr>
        <w:pStyle w:val="ListBullet"/>
        <w:rPr>
          <w:highlight w:val="yellow"/>
        </w:rPr>
      </w:pPr>
      <w:r w:rsidRPr="008408E8">
        <w:rPr>
          <w:highlight w:val="yellow"/>
        </w:rPr>
        <w:t>[Agency policy on who requires a permit, as applicable]</w:t>
      </w:r>
    </w:p>
    <w:p w14:paraId="4FE883E0" w14:textId="77777777" w:rsidR="00DD6B30" w:rsidRPr="00DD6B30" w:rsidRDefault="00DD6B30" w:rsidP="008408E8">
      <w:pPr>
        <w:pStyle w:val="Heading1"/>
      </w:pPr>
      <w:bookmarkStart w:id="11" w:name="_Toc402520439"/>
      <w:r w:rsidRPr="00DD6B30">
        <w:t xml:space="preserve">The role of the </w:t>
      </w:r>
      <w:r w:rsidRPr="008408E8">
        <w:rPr>
          <w:highlight w:val="yellow"/>
        </w:rPr>
        <w:t>[Public Agency Single Point of Contact]</w:t>
      </w:r>
      <w:bookmarkEnd w:id="11"/>
    </w:p>
    <w:p w14:paraId="02FCDF71" w14:textId="69E15D45" w:rsidR="00DD6B30" w:rsidRPr="00DD6B30" w:rsidRDefault="00DD6B30" w:rsidP="008408E8">
      <w:pPr>
        <w:pStyle w:val="BodyText"/>
      </w:pPr>
      <w:r w:rsidRPr="00DD6B30">
        <w:t xml:space="preserve">Assessing a film permit application often requires consultation with different teams within a public agency. The </w:t>
      </w:r>
      <w:r w:rsidRPr="008408E8">
        <w:rPr>
          <w:highlight w:val="yellow"/>
        </w:rPr>
        <w:t>[Public Agency single point of contact]</w:t>
      </w:r>
      <w:r w:rsidRPr="00DD6B30">
        <w:t xml:space="preserve"> is your single point of contact for </w:t>
      </w:r>
      <w:r w:rsidRPr="00525B61">
        <w:rPr>
          <w:highlight w:val="yellow"/>
        </w:rPr>
        <w:t>[Public Agency Name]</w:t>
      </w:r>
      <w:r w:rsidRPr="00DD6B30">
        <w:t xml:space="preserve"> during the application process.  </w:t>
      </w:r>
    </w:p>
    <w:p w14:paraId="4241FEB2" w14:textId="05C41256" w:rsidR="00DD6B30" w:rsidRPr="00DD6B30" w:rsidRDefault="00DD6B30" w:rsidP="008408E8">
      <w:pPr>
        <w:pStyle w:val="BodyText"/>
      </w:pPr>
      <w:r w:rsidRPr="00DD6B30">
        <w:t xml:space="preserve">We understand that filming is a cost-sensitive and deadline-driven business and we are here to assist you so that you can get your permit or approval as quickly as possible and with minimum inconvenience. </w:t>
      </w:r>
    </w:p>
    <w:p w14:paraId="78D4CBC0" w14:textId="77777777" w:rsidR="00DD6B30" w:rsidRPr="00DD6B30" w:rsidRDefault="00DD6B30" w:rsidP="008408E8">
      <w:pPr>
        <w:pStyle w:val="Heading1"/>
      </w:pPr>
      <w:bookmarkStart w:id="12" w:name="_Toc402520440"/>
      <w:r w:rsidRPr="00DD6B30">
        <w:t>Planning your filming</w:t>
      </w:r>
      <w:bookmarkEnd w:id="12"/>
    </w:p>
    <w:p w14:paraId="169983D5" w14:textId="77777777" w:rsidR="00DD6B30" w:rsidRPr="00DD6B30" w:rsidRDefault="00DD6B30" w:rsidP="008408E8">
      <w:pPr>
        <w:pStyle w:val="Heading2"/>
      </w:pPr>
      <w:bookmarkStart w:id="13" w:name="_Toc402520441"/>
      <w:r w:rsidRPr="00DD6B30">
        <w:t>Getting started</w:t>
      </w:r>
      <w:bookmarkEnd w:id="13"/>
    </w:p>
    <w:p w14:paraId="6B71E017" w14:textId="6AAED691" w:rsidR="00DD6B30" w:rsidRPr="00DD6B30" w:rsidRDefault="00DD6B30" w:rsidP="008408E8">
      <w:pPr>
        <w:pStyle w:val="BodyText"/>
      </w:pPr>
      <w:r w:rsidRPr="00DD6B30">
        <w:t xml:space="preserve">If you do not already have one, we strongly advise you to appoint an experienced location manager. This person will be the key liaison between the production and </w:t>
      </w:r>
      <w:r w:rsidRPr="009D2093">
        <w:rPr>
          <w:highlight w:val="yellow"/>
        </w:rPr>
        <w:t>[Public Agency single point of contact]</w:t>
      </w:r>
      <w:r w:rsidRPr="00DD6B30">
        <w:t xml:space="preserve">. Having someone who understands the local environment and processes will help your production run more smoothly and efficiently. </w:t>
      </w:r>
    </w:p>
    <w:p w14:paraId="0AAEC154" w14:textId="77777777" w:rsidR="00DD6B30" w:rsidRPr="00DD6B30" w:rsidRDefault="00DD6B30" w:rsidP="008408E8">
      <w:pPr>
        <w:pStyle w:val="BodyText"/>
      </w:pPr>
      <w:r w:rsidRPr="00DD6B30">
        <w:t xml:space="preserve">It is crucial to allow sufficient time for planning your production, familiarising yourself with the practicalities of filming and determining what additional support you might need. </w:t>
      </w:r>
    </w:p>
    <w:p w14:paraId="6D3B6770" w14:textId="77777777" w:rsidR="00DD6B30" w:rsidRPr="00DD6B30" w:rsidRDefault="00DD6B30" w:rsidP="008408E8">
      <w:pPr>
        <w:pStyle w:val="BodyText"/>
      </w:pPr>
    </w:p>
    <w:p w14:paraId="57AA6BA5" w14:textId="506A6EB0" w:rsidR="00DD6B30" w:rsidRPr="00DD6B30" w:rsidRDefault="00DD6B30" w:rsidP="008408E8">
      <w:pPr>
        <w:pStyle w:val="BodyText"/>
      </w:pPr>
      <w:r w:rsidRPr="00DD6B30">
        <w:lastRenderedPageBreak/>
        <w:t xml:space="preserve">Engaging with the </w:t>
      </w:r>
      <w:r w:rsidRPr="00BB71FA">
        <w:rPr>
          <w:highlight w:val="yellow"/>
        </w:rPr>
        <w:t>[Public Agency single point of contact]</w:t>
      </w:r>
      <w:r w:rsidRPr="00DD6B30">
        <w:t xml:space="preserve"> early in the process of planning your production will help streamline the application process and keep everyone informed. </w:t>
      </w:r>
    </w:p>
    <w:p w14:paraId="0AC8A248" w14:textId="1E253300" w:rsidR="00DD6B30" w:rsidRPr="00DD6B30" w:rsidRDefault="00DD6B30" w:rsidP="008408E8">
      <w:pPr>
        <w:pStyle w:val="BodyText"/>
      </w:pPr>
      <w:r w:rsidRPr="00DD6B30">
        <w:t>If your planned activities are complex, please contact us as soon as possible and before submitting your application form, as some discussion and negotiation may be required.</w:t>
      </w:r>
    </w:p>
    <w:p w14:paraId="66C0F7FA" w14:textId="14225168" w:rsidR="00DD6B30" w:rsidRPr="00DD6B30" w:rsidRDefault="00DD6B30" w:rsidP="008408E8">
      <w:pPr>
        <w:pStyle w:val="BodyText"/>
      </w:pPr>
      <w:r w:rsidRPr="00DD6B30">
        <w:t xml:space="preserve">It is sometimes useful to arrange a face-to-face consultation with </w:t>
      </w:r>
      <w:r w:rsidRPr="009D2093">
        <w:rPr>
          <w:highlight w:val="yellow"/>
        </w:rPr>
        <w:t>[Public Agency single point of contact]</w:t>
      </w:r>
      <w:r w:rsidRPr="00DD6B30">
        <w:t xml:space="preserve"> to discuss the production before any paperwork is submitted. The </w:t>
      </w:r>
      <w:r w:rsidRPr="009D2093">
        <w:rPr>
          <w:highlight w:val="yellow"/>
        </w:rPr>
        <w:t>[Public Agency single point of contact]</w:t>
      </w:r>
      <w:r w:rsidRPr="00DD6B30">
        <w:t xml:space="preserve"> should be able to give an idea of the viability of filming at your preferred locations, including specific dates and times. This is also the time to ‘flag’ issues or unusual filming requirements, like erecting structures, using firearms, or major disruption to traffic. </w:t>
      </w:r>
    </w:p>
    <w:p w14:paraId="61C83CF4" w14:textId="0399C46C" w:rsidR="00DD6B30" w:rsidRPr="00DD6B30" w:rsidRDefault="00DD6B30" w:rsidP="008408E8">
      <w:pPr>
        <w:pStyle w:val="BodyText"/>
      </w:pPr>
      <w:r w:rsidRPr="00DD6B30">
        <w:t xml:space="preserve">In our experience, proactive relationships achieve the best outcomes. </w:t>
      </w:r>
      <w:r w:rsidRPr="009D2093">
        <w:rPr>
          <w:highlight w:val="yellow"/>
        </w:rPr>
        <w:t>[Public Agency single point of contact]</w:t>
      </w:r>
      <w:r w:rsidRPr="00DD6B30">
        <w:t xml:space="preserve"> may be able to assist with location options, traffic management, consultation advice and other assistance with film permit applications. </w:t>
      </w:r>
    </w:p>
    <w:p w14:paraId="59D7398D" w14:textId="77777777" w:rsidR="00DD6B30" w:rsidRPr="00DD6B30" w:rsidRDefault="00DD6B30" w:rsidP="008408E8">
      <w:pPr>
        <w:pStyle w:val="Heading2"/>
      </w:pPr>
      <w:bookmarkStart w:id="14" w:name="_Toc402520442"/>
      <w:r w:rsidRPr="00DD6B30">
        <w:t>Submitting your application</w:t>
      </w:r>
      <w:bookmarkEnd w:id="14"/>
      <w:r w:rsidRPr="00DD6B30">
        <w:t xml:space="preserve"> </w:t>
      </w:r>
    </w:p>
    <w:p w14:paraId="791317F6" w14:textId="11E2BE27" w:rsidR="00DD6B30" w:rsidRPr="00DD6B30" w:rsidRDefault="00DD6B30" w:rsidP="008408E8">
      <w:pPr>
        <w:pStyle w:val="BodyText"/>
      </w:pPr>
      <w:r w:rsidRPr="00DD6B30">
        <w:t xml:space="preserve">Your film permit application should be submitted formally and in writing as soon as you have enough information to supply to the </w:t>
      </w:r>
      <w:r w:rsidRPr="008408E8">
        <w:rPr>
          <w:highlight w:val="yellow"/>
        </w:rPr>
        <w:t>[Public Agency single point of contact]</w:t>
      </w:r>
      <w:r w:rsidRPr="00DD6B30">
        <w:t xml:space="preserve">.  </w:t>
      </w:r>
    </w:p>
    <w:p w14:paraId="3495C452" w14:textId="4F74FC08" w:rsidR="00DD6B30" w:rsidRPr="00DD6B30" w:rsidRDefault="00DD6B30" w:rsidP="008408E8">
      <w:pPr>
        <w:pStyle w:val="BodyText"/>
      </w:pPr>
      <w:r w:rsidRPr="00DD6B30">
        <w:t xml:space="preserve">All supporting documentation should be submitted at the same time, as this is the most efficient way of processing your application. We understand that this can occasionally be difficult and if some information is presented at a later </w:t>
      </w:r>
      <w:r w:rsidR="002900AA" w:rsidRPr="00DD6B30">
        <w:t>date,</w:t>
      </w:r>
      <w:r w:rsidRPr="00DD6B30">
        <w:t xml:space="preserve"> it may still be possible to approve the application. Speak with </w:t>
      </w:r>
      <w:r w:rsidRPr="008408E8">
        <w:rPr>
          <w:highlight w:val="yellow"/>
        </w:rPr>
        <w:t>[Public Agency single point of contact]</w:t>
      </w:r>
      <w:r w:rsidRPr="00DD6B30">
        <w:rPr>
          <w:b/>
        </w:rPr>
        <w:t xml:space="preserve"> </w:t>
      </w:r>
      <w:r w:rsidRPr="00DD6B30">
        <w:t xml:space="preserve">to discuss this possibility. Delays in providing supplementary documentation without speaking with </w:t>
      </w:r>
      <w:r w:rsidRPr="008408E8">
        <w:rPr>
          <w:highlight w:val="yellow"/>
        </w:rPr>
        <w:t>[Public Agency single point of contact]</w:t>
      </w:r>
      <w:r w:rsidRPr="00DD6B30">
        <w:t xml:space="preserve"> may result in a delay in processing your application.</w:t>
      </w:r>
    </w:p>
    <w:p w14:paraId="449E5A5A" w14:textId="64D1389C" w:rsidR="00DD6B30" w:rsidRPr="00DD6B30" w:rsidRDefault="00DD6B30" w:rsidP="008408E8">
      <w:pPr>
        <w:pStyle w:val="BodyText"/>
      </w:pPr>
      <w:r w:rsidRPr="00DD6B30">
        <w:t xml:space="preserve">It is also important to consider the impact of the weather on your filming activity and to set up contingency plans to deal with unexpected changes. </w:t>
      </w:r>
      <w:r w:rsidRPr="008408E8">
        <w:rPr>
          <w:highlight w:val="yellow"/>
        </w:rPr>
        <w:t>[Name of Filming Application Form]</w:t>
      </w:r>
      <w:r w:rsidRPr="00DD6B30">
        <w:t xml:space="preserve"> features ‘weather hold’ alternative dates, but please let us know if there are any other factors that may cause changes to your filming date or location. </w:t>
      </w:r>
    </w:p>
    <w:p w14:paraId="4AECC510" w14:textId="0B88CACC" w:rsidR="00DD6B30" w:rsidRPr="00DD6B30" w:rsidRDefault="00DD6B30" w:rsidP="008408E8">
      <w:pPr>
        <w:pStyle w:val="BodyText"/>
      </w:pPr>
      <w:r w:rsidRPr="00DD6B30">
        <w:t xml:space="preserve">Filming applications can be lodged </w:t>
      </w:r>
      <w:r w:rsidRPr="008408E8">
        <w:rPr>
          <w:highlight w:val="yellow"/>
        </w:rPr>
        <w:t>[method for Public Agency]</w:t>
      </w:r>
      <w:r w:rsidRPr="00DD6B30">
        <w:rPr>
          <w:b/>
        </w:rPr>
        <w:t xml:space="preserve">. </w:t>
      </w:r>
      <w:r w:rsidRPr="00DD6B30">
        <w:t xml:space="preserve">Please refer to the website </w:t>
      </w:r>
      <w:r w:rsidRPr="008408E8">
        <w:rPr>
          <w:highlight w:val="yellow"/>
        </w:rPr>
        <w:t>[Public Agency filming webpage]</w:t>
      </w:r>
      <w:r w:rsidRPr="00DD6B30">
        <w:rPr>
          <w:b/>
        </w:rPr>
        <w:t xml:space="preserve"> </w:t>
      </w:r>
      <w:r w:rsidRPr="00DD6B30">
        <w:t>for more information.</w:t>
      </w:r>
    </w:p>
    <w:p w14:paraId="7850D080" w14:textId="77777777" w:rsidR="00DD6B30" w:rsidRPr="00DD6B30" w:rsidRDefault="00DD6B30" w:rsidP="008408E8">
      <w:pPr>
        <w:pStyle w:val="Heading2"/>
      </w:pPr>
      <w:bookmarkStart w:id="15" w:name="_Toc402520443"/>
      <w:r w:rsidRPr="00DD6B30">
        <w:t>Timeframes</w:t>
      </w:r>
      <w:bookmarkEnd w:id="15"/>
    </w:p>
    <w:p w14:paraId="0A5FD738" w14:textId="0EEF884F" w:rsidR="00DD6B30" w:rsidRPr="00DD6B30" w:rsidRDefault="00DD6B30" w:rsidP="008408E8">
      <w:pPr>
        <w:pStyle w:val="BodyText"/>
      </w:pPr>
      <w:r w:rsidRPr="00DD6B30">
        <w:t xml:space="preserve">Applications for filming that do not have any impact on the flow of traffic or significant pedestrian impact should be submitted </w:t>
      </w:r>
      <w:r w:rsidRPr="008408E8">
        <w:rPr>
          <w:highlight w:val="yellow"/>
        </w:rPr>
        <w:t>[number of business days]</w:t>
      </w:r>
      <w:r w:rsidRPr="00DD6B30">
        <w:t xml:space="preserve"> business days before you intend to start filming.</w:t>
      </w:r>
    </w:p>
    <w:p w14:paraId="6160294C" w14:textId="23E87463" w:rsidR="00DD6B30" w:rsidRPr="00DD6B30" w:rsidRDefault="00DD6B30" w:rsidP="008408E8">
      <w:pPr>
        <w:pStyle w:val="BodyText"/>
      </w:pPr>
      <w:r w:rsidRPr="00DD6B30">
        <w:t xml:space="preserve">Applications that do require traffic management planning or significant pedestrian management should be submitted with </w:t>
      </w:r>
      <w:r w:rsidRPr="008408E8">
        <w:rPr>
          <w:highlight w:val="yellow"/>
        </w:rPr>
        <w:t>[number of business days]</w:t>
      </w:r>
      <w:r w:rsidRPr="00DD6B30">
        <w:rPr>
          <w:b/>
        </w:rPr>
        <w:t xml:space="preserve"> </w:t>
      </w:r>
      <w:r w:rsidRPr="00DD6B30">
        <w:t xml:space="preserve">business days’ notice. This allows enough time to contact any residents, businesses or public authorities in the immediate vicinity of the location and streamlines the communication process. </w:t>
      </w:r>
    </w:p>
    <w:p w14:paraId="411D3DCC" w14:textId="77777777" w:rsidR="00DD6B30" w:rsidRPr="00DD6B30" w:rsidRDefault="00DD6B30" w:rsidP="008408E8">
      <w:pPr>
        <w:pStyle w:val="Heading2"/>
      </w:pPr>
      <w:bookmarkStart w:id="16" w:name="_Toc402520444"/>
      <w:r w:rsidRPr="00DD6B30">
        <w:lastRenderedPageBreak/>
        <w:t>Decision and notification</w:t>
      </w:r>
      <w:bookmarkEnd w:id="16"/>
    </w:p>
    <w:p w14:paraId="25557A43" w14:textId="3AFA0040" w:rsidR="00DD6B30" w:rsidRPr="00DD6B30" w:rsidRDefault="00DD6B30" w:rsidP="008408E8">
      <w:pPr>
        <w:pStyle w:val="BodyText"/>
      </w:pPr>
      <w:r w:rsidRPr="00DD6B30">
        <w:t xml:space="preserve">Once it is submitted, the </w:t>
      </w:r>
      <w:r w:rsidRPr="0006215B">
        <w:rPr>
          <w:highlight w:val="yellow"/>
        </w:rPr>
        <w:t>[Public Agency single point of contact]</w:t>
      </w:r>
      <w:r w:rsidRPr="00DD6B30">
        <w:t xml:space="preserve"> will assess your application and contact other relevant internal stakeholders to let them know about the request and coordinate any other internal approvals that are needed. </w:t>
      </w:r>
    </w:p>
    <w:p w14:paraId="452CC545" w14:textId="4E059A40" w:rsidR="00DD6B30" w:rsidRPr="00DD6B30" w:rsidRDefault="00DD6B30" w:rsidP="008408E8">
      <w:pPr>
        <w:pStyle w:val="BodyText"/>
      </w:pPr>
      <w:r w:rsidRPr="00DD6B30">
        <w:t xml:space="preserve">We will notify you of </w:t>
      </w:r>
      <w:r w:rsidRPr="008408E8">
        <w:rPr>
          <w:highlight w:val="yellow"/>
        </w:rPr>
        <w:t>[Public Agency Name]</w:t>
      </w:r>
      <w:r w:rsidRPr="00DD6B30">
        <w:t xml:space="preserve">’s decision in writing, including details of terms and conditions that apply and any associated fees. </w:t>
      </w:r>
    </w:p>
    <w:p w14:paraId="6198B252" w14:textId="77777777" w:rsidR="00DD6B30" w:rsidRPr="00DD6B30" w:rsidRDefault="00DD6B30" w:rsidP="008408E8">
      <w:pPr>
        <w:pStyle w:val="Heading2"/>
      </w:pPr>
      <w:bookmarkStart w:id="17" w:name="_Toc402520445"/>
      <w:r w:rsidRPr="00DD6B30">
        <w:t>Filming begins</w:t>
      </w:r>
      <w:bookmarkEnd w:id="17"/>
    </w:p>
    <w:p w14:paraId="58CF0AC5" w14:textId="51F3D625" w:rsidR="00DD6B30" w:rsidRPr="00DD6B30" w:rsidRDefault="00DD6B30" w:rsidP="008408E8">
      <w:pPr>
        <w:pStyle w:val="BodyText"/>
        <w:rPr>
          <w:b/>
        </w:rPr>
      </w:pPr>
      <w:r w:rsidRPr="00DD6B30">
        <w:t xml:space="preserve">Once your film permit is approved, you may begin filming. The </w:t>
      </w:r>
      <w:r w:rsidRPr="008408E8">
        <w:rPr>
          <w:highlight w:val="yellow"/>
        </w:rPr>
        <w:t>[Public Agency single point of contact]</w:t>
      </w:r>
      <w:r w:rsidRPr="00DD6B30">
        <w:t xml:space="preserve"> will already have exchanged contact details with the location manager and/or production contact, as they are responsible for managing the location and adhering to the permit’s terms and conditions.</w:t>
      </w:r>
    </w:p>
    <w:p w14:paraId="525FF85A" w14:textId="126B2E99" w:rsidR="00DD6B30" w:rsidRPr="00DD6B30" w:rsidRDefault="00DD6B30" w:rsidP="008408E8">
      <w:pPr>
        <w:pStyle w:val="BodyText"/>
      </w:pPr>
      <w:r w:rsidRPr="00DD6B30">
        <w:t xml:space="preserve">When filming is over, the location must be left in the same condition as it was found. If it has been changed or damaged in any way, the production company is responsible for restoring it to its original condition and paying for any repairs. We also expect the crew to leave the area in a clean and tidy condition. </w:t>
      </w:r>
    </w:p>
    <w:p w14:paraId="46C77C3F" w14:textId="77777777" w:rsidR="00DD6B30" w:rsidRPr="00DD6B30" w:rsidRDefault="00DD6B30" w:rsidP="008408E8">
      <w:pPr>
        <w:pStyle w:val="Heading2"/>
      </w:pPr>
      <w:bookmarkStart w:id="18" w:name="_Toc402520446"/>
      <w:r w:rsidRPr="00DD6B30">
        <w:t>Non-compliance with film permits</w:t>
      </w:r>
      <w:bookmarkEnd w:id="18"/>
    </w:p>
    <w:p w14:paraId="1E922D6F" w14:textId="781E6EAB" w:rsidR="00DD6B30" w:rsidRPr="00DD6B30" w:rsidRDefault="00DD6B30" w:rsidP="008408E8">
      <w:pPr>
        <w:pStyle w:val="BodyText"/>
      </w:pPr>
      <w:r w:rsidRPr="008408E8">
        <w:rPr>
          <w:highlight w:val="yellow"/>
        </w:rPr>
        <w:t>[Public Agency Name]</w:t>
      </w:r>
      <w:r w:rsidRPr="00DD6B30">
        <w:t xml:space="preserve"> makes every effort to accommodate filming, but occasionally a production </w:t>
      </w:r>
      <w:r w:rsidR="002900AA" w:rsidRPr="00DD6B30">
        <w:t>does</w:t>
      </w:r>
      <w:r w:rsidRPr="00DD6B30">
        <w:t xml:space="preserve"> not comply with the terms and conditions of a film permit. </w:t>
      </w:r>
    </w:p>
    <w:p w14:paraId="68E5C161" w14:textId="77777777" w:rsidR="00DD6B30" w:rsidRPr="00DD6B30" w:rsidRDefault="00DD6B30" w:rsidP="008408E8">
      <w:pPr>
        <w:pStyle w:val="BodyText"/>
      </w:pPr>
      <w:r w:rsidRPr="00DD6B30">
        <w:t xml:space="preserve">In such cases, we may take any of the following actions:  </w:t>
      </w:r>
    </w:p>
    <w:p w14:paraId="5138A012" w14:textId="77777777" w:rsidR="00DD6B30" w:rsidRPr="00DD6B30" w:rsidRDefault="00DD6B30" w:rsidP="008408E8">
      <w:pPr>
        <w:pStyle w:val="ListBullet"/>
      </w:pPr>
      <w:r w:rsidRPr="00DD6B30">
        <w:t xml:space="preserve">cancellation of any approval that has been issued for the day in question </w:t>
      </w:r>
    </w:p>
    <w:p w14:paraId="0461B9B8" w14:textId="77777777" w:rsidR="00DD6B30" w:rsidRPr="00DD6B30" w:rsidRDefault="00DD6B30" w:rsidP="008408E8">
      <w:pPr>
        <w:pStyle w:val="ListBullet"/>
      </w:pPr>
      <w:r w:rsidRPr="00DD6B30">
        <w:t>instruction to cease all activities immediately and remove all personnel and equipment from the site</w:t>
      </w:r>
    </w:p>
    <w:p w14:paraId="341E7FE4" w14:textId="77777777" w:rsidR="00DD6B30" w:rsidRPr="00DD6B30" w:rsidRDefault="00DD6B30" w:rsidP="008408E8">
      <w:pPr>
        <w:pStyle w:val="ListBullet"/>
      </w:pPr>
      <w:r w:rsidRPr="00DD6B30">
        <w:t xml:space="preserve">forfeit of any and all fees paid to </w:t>
      </w:r>
      <w:r w:rsidRPr="008408E8">
        <w:rPr>
          <w:highlight w:val="yellow"/>
        </w:rPr>
        <w:t>[Public Agency Name]</w:t>
      </w:r>
      <w:r w:rsidRPr="00DD6B30">
        <w:t xml:space="preserve"> to offset any losses or damages incurred </w:t>
      </w:r>
    </w:p>
    <w:p w14:paraId="111D2293" w14:textId="77777777" w:rsidR="00DD6B30" w:rsidRPr="00DD6B30" w:rsidRDefault="00DD6B30" w:rsidP="008408E8">
      <w:pPr>
        <w:pStyle w:val="ListBullet"/>
      </w:pPr>
      <w:r w:rsidRPr="00DD6B30">
        <w:t>additional fees may be incurred to offset any losses, damages or reinstatement costs</w:t>
      </w:r>
    </w:p>
    <w:p w14:paraId="70E2D091" w14:textId="71E22EE8" w:rsidR="00DD6B30" w:rsidRPr="00DD6B30" w:rsidRDefault="00DD6B30" w:rsidP="008408E8">
      <w:pPr>
        <w:pStyle w:val="ListBullet"/>
      </w:pPr>
      <w:r w:rsidRPr="00DD6B30">
        <w:t>restriction on the use of a particular location for further filming</w:t>
      </w:r>
    </w:p>
    <w:p w14:paraId="643E4936" w14:textId="0D2E6B20" w:rsidR="00DD6B30" w:rsidRPr="00DD6B30" w:rsidRDefault="00DD6B30" w:rsidP="008408E8">
      <w:pPr>
        <w:pStyle w:val="BodyText"/>
      </w:pPr>
      <w:r w:rsidRPr="00DD6B30">
        <w:t xml:space="preserve">If there are complaints from members of the pubic, we may investigate them. </w:t>
      </w:r>
    </w:p>
    <w:p w14:paraId="363ACD71" w14:textId="646B1A3C" w:rsidR="00DD6B30" w:rsidRPr="008408E8" w:rsidRDefault="00DD6B30" w:rsidP="008408E8">
      <w:pPr>
        <w:pStyle w:val="BodyText"/>
      </w:pPr>
      <w:r w:rsidRPr="00DD6B30">
        <w:t xml:space="preserve">Production companies which are experiencing difficulties on location can contact us on </w:t>
      </w:r>
      <w:r w:rsidRPr="008408E8">
        <w:rPr>
          <w:highlight w:val="yellow"/>
        </w:rPr>
        <w:t>[Public Agen</w:t>
      </w:r>
      <w:r w:rsidR="008408E8" w:rsidRPr="008408E8">
        <w:rPr>
          <w:highlight w:val="yellow"/>
        </w:rPr>
        <w:t>c</w:t>
      </w:r>
      <w:r w:rsidRPr="008408E8">
        <w:rPr>
          <w:highlight w:val="yellow"/>
        </w:rPr>
        <w:t>y contact details]</w:t>
      </w:r>
      <w:r w:rsidRPr="00DD6B30">
        <w:t xml:space="preserve"> for assistance. </w:t>
      </w:r>
    </w:p>
    <w:p w14:paraId="5A1EEAD8" w14:textId="77777777" w:rsidR="00DD6B30" w:rsidRPr="00DD6B30" w:rsidRDefault="00DD6B30" w:rsidP="00DD6B30"/>
    <w:p w14:paraId="5084109F" w14:textId="0300EF2A" w:rsidR="00DD6B30" w:rsidRPr="008408E8" w:rsidRDefault="00DD6B30" w:rsidP="008408E8">
      <w:pPr>
        <w:pStyle w:val="Heading1"/>
      </w:pPr>
      <w:r w:rsidRPr="00DD6B30">
        <w:rPr>
          <w:i/>
        </w:rPr>
        <w:br w:type="page"/>
      </w:r>
      <w:bookmarkStart w:id="19" w:name="_Toc400529463"/>
      <w:bookmarkStart w:id="20" w:name="_Toc400624879"/>
      <w:bookmarkStart w:id="21" w:name="_Toc401129350"/>
      <w:bookmarkStart w:id="22" w:name="_Toc401129559"/>
      <w:bookmarkStart w:id="23" w:name="_Toc401130485"/>
      <w:bookmarkStart w:id="24" w:name="_Toc402520448"/>
      <w:r w:rsidRPr="00DD6B30">
        <w:lastRenderedPageBreak/>
        <w:t>Best practice film permit application and approval process</w:t>
      </w:r>
      <w:bookmarkEnd w:id="19"/>
      <w:bookmarkEnd w:id="20"/>
      <w:bookmarkEnd w:id="21"/>
      <w:bookmarkEnd w:id="22"/>
      <w:bookmarkEnd w:id="23"/>
      <w:bookmarkEnd w:id="24"/>
      <w:r w:rsidRPr="00DD6B30">
        <w:t xml:space="preserve"> </w:t>
      </w:r>
    </w:p>
    <w:p w14:paraId="757E7D39" w14:textId="77777777" w:rsidR="00DD6B30" w:rsidRPr="00DD6B30" w:rsidRDefault="00DD6B30" w:rsidP="00DD6B30">
      <w:pPr>
        <w:rPr>
          <w:b/>
        </w:rPr>
      </w:pPr>
      <w:r w:rsidRPr="00DD6B30">
        <w:rPr>
          <w:b/>
          <w:noProof/>
        </w:rPr>
        <w:drawing>
          <wp:inline distT="0" distB="0" distL="0" distR="0" wp14:anchorId="6B6FF8EC" wp14:editId="752AB8D0">
            <wp:extent cx="5360651" cy="7353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l="3904" t="7422" r="4554" b="3744"/>
                    <a:stretch/>
                  </pic:blipFill>
                  <pic:spPr bwMode="auto">
                    <a:xfrm>
                      <a:off x="0" y="0"/>
                      <a:ext cx="5367062" cy="7362094"/>
                    </a:xfrm>
                    <a:prstGeom prst="rect">
                      <a:avLst/>
                    </a:prstGeom>
                    <a:noFill/>
                    <a:ln>
                      <a:noFill/>
                    </a:ln>
                    <a:extLst>
                      <a:ext uri="{53640926-AAD7-44D8-BBD7-CCE9431645EC}">
                        <a14:shadowObscured xmlns:a14="http://schemas.microsoft.com/office/drawing/2010/main"/>
                      </a:ext>
                    </a:extLst>
                  </pic:spPr>
                </pic:pic>
              </a:graphicData>
            </a:graphic>
          </wp:inline>
        </w:drawing>
      </w:r>
    </w:p>
    <w:p w14:paraId="1096EF44" w14:textId="77777777" w:rsidR="00DD6B30" w:rsidRPr="00DD6B30" w:rsidRDefault="00DD6B30" w:rsidP="008408E8">
      <w:pPr>
        <w:pStyle w:val="BodyText"/>
      </w:pPr>
      <w:r w:rsidRPr="00DD6B30">
        <w:rPr>
          <w:b/>
        </w:rPr>
        <w:lastRenderedPageBreak/>
        <w:t xml:space="preserve">Please note: </w:t>
      </w:r>
      <w:r w:rsidRPr="00DD6B30">
        <w:t>Some locations may require detailed discussion over a period of time prior to a filming application being submitted.</w:t>
      </w:r>
      <w:r w:rsidRPr="00DD6B30">
        <w:rPr>
          <w:b/>
        </w:rPr>
        <w:t xml:space="preserve"> </w:t>
      </w:r>
    </w:p>
    <w:p w14:paraId="0965CB6A" w14:textId="77777777" w:rsidR="00DD6B30" w:rsidRPr="00DD6B30" w:rsidRDefault="00DD6B30" w:rsidP="008408E8">
      <w:pPr>
        <w:pStyle w:val="Heading1"/>
      </w:pPr>
      <w:bookmarkStart w:id="25" w:name="_Toc402520449"/>
      <w:r w:rsidRPr="00DD6B30">
        <w:t xml:space="preserve">Who </w:t>
      </w:r>
      <w:r w:rsidRPr="008408E8">
        <w:rPr>
          <w:highlight w:val="yellow"/>
        </w:rPr>
        <w:t>[Public Agency single point of contact]</w:t>
      </w:r>
      <w:r w:rsidRPr="00DD6B30">
        <w:t xml:space="preserve"> may coordinate with</w:t>
      </w:r>
      <w:bookmarkEnd w:id="25"/>
    </w:p>
    <w:p w14:paraId="2E840479" w14:textId="511897F9" w:rsidR="00DD6B30" w:rsidRPr="008408E8" w:rsidRDefault="00DD6B30" w:rsidP="008408E8">
      <w:pPr>
        <w:pStyle w:val="BodyText"/>
      </w:pPr>
      <w:r w:rsidRPr="00DD6B30">
        <w:t>Assessing a film permit application can require consultation with different areas within</w:t>
      </w:r>
      <w:r w:rsidRPr="00DD6B30">
        <w:rPr>
          <w:b/>
        </w:rPr>
        <w:t xml:space="preserve"> </w:t>
      </w:r>
      <w:r w:rsidRPr="008408E8">
        <w:rPr>
          <w:highlight w:val="yellow"/>
        </w:rPr>
        <w:t>[Public Agency Name]</w:t>
      </w:r>
      <w:r w:rsidRPr="00DD6B30">
        <w:t>.</w:t>
      </w:r>
      <w:r w:rsidRPr="00DD6B30">
        <w:rPr>
          <w:b/>
        </w:rPr>
        <w:t xml:space="preserve"> </w:t>
      </w:r>
      <w:r w:rsidRPr="008408E8">
        <w:rPr>
          <w:highlight w:val="yellow"/>
        </w:rPr>
        <w:t>[Public Agency single point of contact]</w:t>
      </w:r>
      <w:r w:rsidRPr="00DD6B30">
        <w:t xml:space="preserve"> provides industry with a seamless customer experience throughout the process.  </w:t>
      </w:r>
    </w:p>
    <w:p w14:paraId="19AC5640" w14:textId="77777777" w:rsidR="00DD6B30" w:rsidRPr="00DD6B30" w:rsidRDefault="00DD6B30" w:rsidP="008408E8">
      <w:pPr>
        <w:pStyle w:val="Heading2"/>
      </w:pPr>
      <w:bookmarkStart w:id="26" w:name="_Toc402520450"/>
      <w:r w:rsidRPr="00DD6B30">
        <w:t>Parks and gardens</w:t>
      </w:r>
      <w:bookmarkEnd w:id="26"/>
    </w:p>
    <w:p w14:paraId="4E2AE354" w14:textId="102D1C51" w:rsidR="00DD6B30" w:rsidRPr="00DD6B30" w:rsidRDefault="00DD6B30" w:rsidP="008408E8">
      <w:pPr>
        <w:pStyle w:val="BodyText"/>
      </w:pPr>
      <w:r w:rsidRPr="00DD6B30">
        <w:t xml:space="preserve">Under the </w:t>
      </w:r>
      <w:r w:rsidRPr="00DD6B30">
        <w:rPr>
          <w:i/>
        </w:rPr>
        <w:t>Crown Land (Reserves) Act 1978</w:t>
      </w:r>
      <w:r w:rsidRPr="00DD6B30">
        <w:t xml:space="preserve">, </w:t>
      </w:r>
      <w:r w:rsidRPr="008408E8">
        <w:rPr>
          <w:highlight w:val="yellow"/>
        </w:rPr>
        <w:t>[Public Agency Name]</w:t>
      </w:r>
      <w:r w:rsidRPr="00DD6B30">
        <w:t xml:space="preserve"> manages a number of the parks and gardens. These public spaces may be environmentally sensitive and need to be protected wherever possible.  </w:t>
      </w:r>
    </w:p>
    <w:p w14:paraId="2257C76B" w14:textId="2DA417CF" w:rsidR="00DD6B30" w:rsidRPr="00DD6B30" w:rsidRDefault="00DD6B30" w:rsidP="008408E8">
      <w:pPr>
        <w:pStyle w:val="BodyText"/>
      </w:pPr>
      <w:r w:rsidRPr="00DD6B30">
        <w:t xml:space="preserve">Please let the </w:t>
      </w:r>
      <w:r w:rsidRPr="008408E8">
        <w:rPr>
          <w:highlight w:val="yellow"/>
        </w:rPr>
        <w:t>[Public Agency single point of contact]</w:t>
      </w:r>
      <w:r w:rsidRPr="00DD6B30">
        <w:t xml:space="preserve"> know if you wish to erect structures (i.e. pop-ups, marquees, etc.) in the following locations, as there may be restrictions.</w:t>
      </w:r>
    </w:p>
    <w:p w14:paraId="7AD7BE7F" w14:textId="0B322583" w:rsidR="00DD6B30" w:rsidRPr="00DD6B30" w:rsidRDefault="00DD6B30" w:rsidP="008408E8">
      <w:pPr>
        <w:pStyle w:val="BodyText"/>
      </w:pPr>
      <w:r w:rsidRPr="00DD6B30">
        <w:t xml:space="preserve">Structures are permitted in other parks, as long as they meet </w:t>
      </w:r>
      <w:r w:rsidRPr="008408E8">
        <w:rPr>
          <w:highlight w:val="yellow"/>
        </w:rPr>
        <w:t>[Local policy on structures in parks, as applicable]</w:t>
      </w:r>
      <w:r w:rsidRPr="00DD6B30">
        <w:t xml:space="preserve">. </w:t>
      </w:r>
    </w:p>
    <w:p w14:paraId="41B3F65D" w14:textId="77777777" w:rsidR="00DD6B30" w:rsidRPr="00DD6B30" w:rsidRDefault="00DD6B30" w:rsidP="008408E8">
      <w:pPr>
        <w:pStyle w:val="BodyText"/>
      </w:pPr>
      <w:r w:rsidRPr="00DD6B30">
        <w:t xml:space="preserve">The following rules apply to the erection of structures in </w:t>
      </w:r>
      <w:r w:rsidRPr="008B3B0F">
        <w:rPr>
          <w:highlight w:val="yellow"/>
        </w:rPr>
        <w:t>[Public Agency Name]</w:t>
      </w:r>
      <w:r w:rsidRPr="00DD6B30">
        <w:t xml:space="preserve"> parks and gardens:</w:t>
      </w:r>
    </w:p>
    <w:p w14:paraId="2FFF1ABD" w14:textId="77777777" w:rsidR="00DD6B30" w:rsidRPr="00DD6B30" w:rsidRDefault="00DD6B30" w:rsidP="008408E8">
      <w:pPr>
        <w:pStyle w:val="ListBullet"/>
      </w:pPr>
      <w:r w:rsidRPr="00DD6B30">
        <w:t>structures, where permitted, must be weighted not pegged</w:t>
      </w:r>
    </w:p>
    <w:p w14:paraId="68B18D0A" w14:textId="77777777" w:rsidR="00DD6B30" w:rsidRPr="00DD6B30" w:rsidRDefault="00DD6B30" w:rsidP="008408E8">
      <w:pPr>
        <w:pStyle w:val="ListBullet"/>
      </w:pPr>
      <w:r w:rsidRPr="00DD6B30">
        <w:t>when using water-weighted structures, water weights should be pre-filled and cannot be emptied onto the grass</w:t>
      </w:r>
    </w:p>
    <w:p w14:paraId="7E7CA44D" w14:textId="77777777" w:rsidR="00DD6B30" w:rsidRPr="00DD6B30" w:rsidRDefault="00DD6B30" w:rsidP="008408E8">
      <w:pPr>
        <w:pStyle w:val="ListBullet"/>
      </w:pPr>
      <w:r w:rsidRPr="00DD6B30">
        <w:t>no item may be tied, stapled or attached to any tree limb or park infrastructure without written permission</w:t>
      </w:r>
    </w:p>
    <w:p w14:paraId="0EB81EDA" w14:textId="77777777" w:rsidR="00DD6B30" w:rsidRPr="00DD6B30" w:rsidRDefault="00DD6B30" w:rsidP="008408E8">
      <w:pPr>
        <w:pStyle w:val="ListBullet"/>
      </w:pPr>
      <w:r w:rsidRPr="00DD6B30">
        <w:t>damage to trees, shrubs, lawns, flower beds or park infrastructure is the responsibility of the production</w:t>
      </w:r>
    </w:p>
    <w:p w14:paraId="17B8303A" w14:textId="1BA4BF7D" w:rsidR="00DD6B30" w:rsidRPr="00DD6B30" w:rsidRDefault="00DD6B30" w:rsidP="008408E8">
      <w:pPr>
        <w:pStyle w:val="BodyText"/>
      </w:pPr>
      <w:r w:rsidRPr="00DD6B30">
        <w:t xml:space="preserve">Vehicles are not permitted to enter </w:t>
      </w:r>
      <w:r w:rsidRPr="008408E8">
        <w:rPr>
          <w:highlight w:val="yellow"/>
        </w:rPr>
        <w:t>[Public Agency Name]</w:t>
      </w:r>
      <w:r w:rsidRPr="00DD6B30">
        <w:t xml:space="preserve"> parks and gardens without written approval.</w:t>
      </w:r>
    </w:p>
    <w:p w14:paraId="08909EC3" w14:textId="1A52E37F" w:rsidR="00DD6B30" w:rsidRPr="00DD6B30" w:rsidRDefault="00DD6B30" w:rsidP="008408E8">
      <w:pPr>
        <w:pStyle w:val="BodyText"/>
      </w:pPr>
      <w:r w:rsidRPr="00DD6B30">
        <w:t xml:space="preserve">Where filming takes place in a park, applications for the installation of a unit base will be considered on a case-by-case basis. </w:t>
      </w:r>
    </w:p>
    <w:p w14:paraId="2F274AD3" w14:textId="77777777" w:rsidR="00DD6B30" w:rsidRPr="00DD6B30" w:rsidRDefault="00DD6B30" w:rsidP="008408E8">
      <w:pPr>
        <w:pStyle w:val="Heading2"/>
      </w:pPr>
      <w:bookmarkStart w:id="27" w:name="_Toc402520451"/>
      <w:r w:rsidRPr="00DD6B30">
        <w:t>Parking</w:t>
      </w:r>
      <w:bookmarkEnd w:id="27"/>
      <w:r w:rsidRPr="00DD6B30">
        <w:t xml:space="preserve"> </w:t>
      </w:r>
    </w:p>
    <w:p w14:paraId="116E4C09" w14:textId="77777777" w:rsidR="00DD6B30" w:rsidRPr="00DD6B30" w:rsidRDefault="00DD6B30" w:rsidP="008408E8">
      <w:pPr>
        <w:pStyle w:val="BodyText"/>
      </w:pPr>
      <w:r w:rsidRPr="00DD6B30">
        <w:t xml:space="preserve">Generally, vehicles form part of filming requirements, for example, wardrobe and make-up vans, equipment transporters, lighting trucks, catering vans and so on. </w:t>
      </w:r>
    </w:p>
    <w:p w14:paraId="4F679E68" w14:textId="77777777" w:rsidR="00DD6B30" w:rsidRPr="00DD6B30" w:rsidRDefault="00DD6B30" w:rsidP="008408E8">
      <w:pPr>
        <w:pStyle w:val="BodyText"/>
      </w:pPr>
    </w:p>
    <w:p w14:paraId="5534CAE8" w14:textId="77777777" w:rsidR="00DD6B30" w:rsidRPr="00DD6B30" w:rsidRDefault="00DD6B30" w:rsidP="008408E8">
      <w:pPr>
        <w:pStyle w:val="BodyText"/>
      </w:pPr>
      <w:r w:rsidRPr="00DD6B30">
        <w:lastRenderedPageBreak/>
        <w:t>Arrangements can be made to accommodate these vehicles. Before you begin filming, it is best practice to carry out a parking bay audit around the proposed site and then submit the following information to us:</w:t>
      </w:r>
    </w:p>
    <w:p w14:paraId="6558F8ED" w14:textId="77777777" w:rsidR="00DD6B30" w:rsidRPr="00DD6B30" w:rsidRDefault="00DD6B30" w:rsidP="008408E8">
      <w:pPr>
        <w:pStyle w:val="ListBullet"/>
      </w:pPr>
      <w:r w:rsidRPr="00DD6B30">
        <w:t>the total number of spaces you require</w:t>
      </w:r>
    </w:p>
    <w:p w14:paraId="2152835A" w14:textId="77777777" w:rsidR="00DD6B30" w:rsidRPr="00DD6B30" w:rsidRDefault="00DD6B30" w:rsidP="008408E8">
      <w:pPr>
        <w:pStyle w:val="ListBullet"/>
      </w:pPr>
      <w:r w:rsidRPr="00DD6B30">
        <w:t>specific date and time of filming</w:t>
      </w:r>
    </w:p>
    <w:p w14:paraId="7585D2B5" w14:textId="77777777" w:rsidR="00DD6B30" w:rsidRPr="00DD6B30" w:rsidRDefault="00DD6B30" w:rsidP="008408E8">
      <w:pPr>
        <w:pStyle w:val="ListBullet"/>
      </w:pPr>
      <w:r w:rsidRPr="00DD6B30">
        <w:t>street details, including names of streets and specific locations of where vehicles will be parked – a Melways reference is preferred</w:t>
      </w:r>
    </w:p>
    <w:p w14:paraId="2C191D96" w14:textId="1386DBC8" w:rsidR="00DD6B30" w:rsidRPr="00DD6B30" w:rsidRDefault="00DD6B30" w:rsidP="008408E8">
      <w:pPr>
        <w:pStyle w:val="ListBullet"/>
      </w:pPr>
      <w:r w:rsidRPr="00DD6B30">
        <w:t xml:space="preserve">a mud map showing where parking is required, with the number of spaces clearly marked (there is an example in the appendixes) </w:t>
      </w:r>
    </w:p>
    <w:p w14:paraId="7DF02C71" w14:textId="7044B3DA" w:rsidR="00DD6B30" w:rsidRPr="00DD6B30" w:rsidRDefault="00DD6B30" w:rsidP="00DD6B30">
      <w:r w:rsidRPr="00DD6B30">
        <w:t xml:space="preserve">The </w:t>
      </w:r>
      <w:r w:rsidRPr="008B3B0F">
        <w:rPr>
          <w:highlight w:val="yellow"/>
        </w:rPr>
        <w:t>[Public Agency single point of contact]</w:t>
      </w:r>
      <w:r w:rsidRPr="00DD6B30">
        <w:t xml:space="preserve"> will forward all parking applications to the </w:t>
      </w:r>
      <w:r w:rsidRPr="008B3B0F">
        <w:rPr>
          <w:highlight w:val="yellow"/>
        </w:rPr>
        <w:t>[Name of Public Agency parking department]</w:t>
      </w:r>
      <w:r w:rsidRPr="00DD6B30">
        <w:t xml:space="preserve">. Please submit your parking request </w:t>
      </w:r>
      <w:r w:rsidRPr="008B3B0F">
        <w:rPr>
          <w:highlight w:val="yellow"/>
        </w:rPr>
        <w:t>[number of business days]</w:t>
      </w:r>
      <w:r w:rsidRPr="00DD6B30">
        <w:t xml:space="preserve"> business days before filming begins. </w:t>
      </w:r>
    </w:p>
    <w:p w14:paraId="6C0ED354" w14:textId="16B4B2ED" w:rsidR="00DD6B30" w:rsidRPr="00DD6B30" w:rsidRDefault="00DD6B30" w:rsidP="00DD6B30">
      <w:r w:rsidRPr="00DD6B30">
        <w:t xml:space="preserve">Once a booking has been approved, you will be given a written confirmation, which must be displayed in the vehicles according to the permit’s terms and conditions. </w:t>
      </w:r>
    </w:p>
    <w:p w14:paraId="71687B09" w14:textId="05728A04" w:rsidR="00DD6B30" w:rsidRPr="008408E8" w:rsidRDefault="00DD6B30" w:rsidP="00DD6B30">
      <w:r w:rsidRPr="00DD6B30">
        <w:t xml:space="preserve">Fees may apply to </w:t>
      </w:r>
      <w:r w:rsidR="002900AA" w:rsidRPr="00DD6B30">
        <w:t>parking,</w:t>
      </w:r>
      <w:r w:rsidRPr="00DD6B30">
        <w:t xml:space="preserve"> and these vary according to the number of spaces and days the parking is required. </w:t>
      </w:r>
    </w:p>
    <w:p w14:paraId="50450E8A" w14:textId="77777777" w:rsidR="00DD6B30" w:rsidRPr="00DD6B30" w:rsidRDefault="00DD6B30" w:rsidP="008408E8">
      <w:pPr>
        <w:pStyle w:val="Heading1"/>
      </w:pPr>
      <w:bookmarkStart w:id="28" w:name="_Toc402520452"/>
      <w:r w:rsidRPr="008408E8">
        <w:rPr>
          <w:highlight w:val="yellow"/>
        </w:rPr>
        <w:t>[Public Agency Name]</w:t>
      </w:r>
      <w:r w:rsidRPr="00DD6B30">
        <w:t>’s roads</w:t>
      </w:r>
      <w:bookmarkEnd w:id="28"/>
      <w:r w:rsidRPr="00DD6B30">
        <w:t xml:space="preserve"> </w:t>
      </w:r>
    </w:p>
    <w:p w14:paraId="66D80A05" w14:textId="5AFA79D2" w:rsidR="00DD6B30" w:rsidRPr="00DD6B30" w:rsidRDefault="00DD6B30" w:rsidP="008408E8">
      <w:pPr>
        <w:pStyle w:val="BodyText"/>
      </w:pPr>
      <w:r w:rsidRPr="008408E8">
        <w:rPr>
          <w:highlight w:val="yellow"/>
        </w:rPr>
        <w:t>[Public Agency Name]</w:t>
      </w:r>
      <w:r w:rsidRPr="00DD6B30">
        <w:t xml:space="preserve"> receives many requests to film on its roads, laneways, footpaths and in public open spaces. Specific approvals may be required for this. See Section 3 for more information on VicRoads managed road networks. </w:t>
      </w:r>
    </w:p>
    <w:p w14:paraId="09054E64" w14:textId="77777777" w:rsidR="00DD6B30" w:rsidRPr="00DD6B30" w:rsidRDefault="00DD6B30" w:rsidP="008408E8">
      <w:pPr>
        <w:pStyle w:val="Heading1"/>
      </w:pPr>
      <w:bookmarkStart w:id="29" w:name="_Toc402520453"/>
      <w:r w:rsidRPr="00DD6B30">
        <w:t>Significant or sensitive locations</w:t>
      </w:r>
      <w:bookmarkEnd w:id="29"/>
    </w:p>
    <w:p w14:paraId="4316D472" w14:textId="56205537" w:rsidR="00DD6B30" w:rsidRPr="00DD6B30" w:rsidRDefault="00DD6B30" w:rsidP="008408E8">
      <w:pPr>
        <w:pStyle w:val="BodyText"/>
      </w:pPr>
      <w:r w:rsidRPr="00DD6B30">
        <w:t xml:space="preserve">Some sites in </w:t>
      </w:r>
      <w:r w:rsidRPr="008408E8">
        <w:rPr>
          <w:highlight w:val="yellow"/>
        </w:rPr>
        <w:t>[Public Agency Name]</w:t>
      </w:r>
      <w:r w:rsidRPr="00DD6B30">
        <w:t xml:space="preserve"> may require additional negotiation. Please contact </w:t>
      </w:r>
      <w:r w:rsidRPr="008B3B0F">
        <w:rPr>
          <w:highlight w:val="yellow"/>
        </w:rPr>
        <w:t>[Public Agency single point of contact]</w:t>
      </w:r>
      <w:r w:rsidRPr="00DD6B30">
        <w:t xml:space="preserve"> or visit our website for more information.</w:t>
      </w:r>
    </w:p>
    <w:p w14:paraId="5DE0F892" w14:textId="77777777" w:rsidR="00DD6B30" w:rsidRPr="00DD6B30" w:rsidRDefault="00DD6B30" w:rsidP="008408E8">
      <w:pPr>
        <w:pStyle w:val="Heading1"/>
      </w:pPr>
      <w:bookmarkStart w:id="30" w:name="_Toc402520454"/>
      <w:r w:rsidRPr="00DD6B30">
        <w:t>Low impact filming</w:t>
      </w:r>
      <w:bookmarkEnd w:id="30"/>
    </w:p>
    <w:p w14:paraId="7710E625" w14:textId="3171F659" w:rsidR="00DD6B30" w:rsidRPr="00DD6B30" w:rsidRDefault="00DD6B30" w:rsidP="008408E8">
      <w:pPr>
        <w:pStyle w:val="BodyText"/>
      </w:pPr>
      <w:r w:rsidRPr="00DD6B30">
        <w:t xml:space="preserve">In some cases, if filming is considered to be low impact, a permit can be approved in a shorter timeframe. </w:t>
      </w:r>
    </w:p>
    <w:p w14:paraId="3E15C90A" w14:textId="71A3026A" w:rsidR="00DD6B30" w:rsidRPr="00DD6B30" w:rsidRDefault="00DD6B30" w:rsidP="008408E8">
      <w:pPr>
        <w:pStyle w:val="BodyText"/>
      </w:pPr>
      <w:r w:rsidRPr="00DD6B30">
        <w:t xml:space="preserve">Low impact filming involves minimal equipment and crew, and causes little disruption to pedestrians, traffic and residents. It involves </w:t>
      </w:r>
      <w:r w:rsidRPr="008408E8">
        <w:rPr>
          <w:highlight w:val="yellow"/>
        </w:rPr>
        <w:t>[low impact number of people]</w:t>
      </w:r>
      <w:r w:rsidRPr="00DD6B30">
        <w:rPr>
          <w:b/>
        </w:rPr>
        <w:t xml:space="preserve"> </w:t>
      </w:r>
      <w:r w:rsidRPr="00DD6B30">
        <w:t xml:space="preserve">people, inclusive of all production crew and cast, and uses </w:t>
      </w:r>
      <w:r w:rsidRPr="008408E8">
        <w:rPr>
          <w:highlight w:val="yellow"/>
        </w:rPr>
        <w:t>[low impact equipment requirements]</w:t>
      </w:r>
      <w:r w:rsidRPr="00DD6B30">
        <w:t xml:space="preserve">. </w:t>
      </w:r>
    </w:p>
    <w:p w14:paraId="64CE5268" w14:textId="77777777" w:rsidR="00DD6B30" w:rsidRPr="00DD6B30" w:rsidRDefault="00DD6B30" w:rsidP="008408E8">
      <w:pPr>
        <w:pStyle w:val="BodyText"/>
      </w:pPr>
      <w:r w:rsidRPr="00DD6B30">
        <w:t xml:space="preserve">An example of low impact filming is a two-person crew gathering ‘vox pops’ for a football commentary show. </w:t>
      </w:r>
    </w:p>
    <w:p w14:paraId="5A3C4E73" w14:textId="77777777" w:rsidR="00DD6B30" w:rsidRPr="00DD6B30" w:rsidRDefault="00DD6B30" w:rsidP="008408E8">
      <w:pPr>
        <w:pStyle w:val="BodyText"/>
      </w:pPr>
    </w:p>
    <w:p w14:paraId="7EC02B51" w14:textId="15A09B24" w:rsidR="00DD6B30" w:rsidRPr="00DD6B30" w:rsidRDefault="00DD6B30" w:rsidP="008408E8">
      <w:pPr>
        <w:pStyle w:val="BodyText"/>
      </w:pPr>
      <w:r w:rsidRPr="00DD6B30">
        <w:lastRenderedPageBreak/>
        <w:t xml:space="preserve">This type of filming can generally be approved in </w:t>
      </w:r>
      <w:r w:rsidRPr="003F6BAF">
        <w:rPr>
          <w:highlight w:val="yellow"/>
        </w:rPr>
        <w:t>[number of business days]</w:t>
      </w:r>
      <w:r w:rsidRPr="00DD6B30">
        <w:t xml:space="preserve"> business days, since it does not require sign off from other stakeholders. </w:t>
      </w:r>
    </w:p>
    <w:p w14:paraId="24B8333D" w14:textId="4D6C66A7" w:rsidR="00DD6B30" w:rsidRPr="00DD6B30" w:rsidRDefault="00DD6B30" w:rsidP="008408E8">
      <w:pPr>
        <w:pStyle w:val="BodyText"/>
      </w:pPr>
      <w:r w:rsidRPr="00DD6B30">
        <w:t xml:space="preserve">To discuss whether your filming is eligible for low impact status, contact the </w:t>
      </w:r>
      <w:r w:rsidRPr="009D2093">
        <w:rPr>
          <w:highlight w:val="yellow"/>
        </w:rPr>
        <w:t>[Public Agency single point of contact]</w:t>
      </w:r>
      <w:r w:rsidRPr="00DD6B30">
        <w:t xml:space="preserve"> at </w:t>
      </w:r>
      <w:r w:rsidRPr="009D2093">
        <w:rPr>
          <w:highlight w:val="yellow"/>
        </w:rPr>
        <w:t>[Public Agency contact details]</w:t>
      </w:r>
      <w:r w:rsidRPr="00DD6B30">
        <w:t>.</w:t>
      </w:r>
    </w:p>
    <w:p w14:paraId="499278EF" w14:textId="77777777" w:rsidR="00DD6B30" w:rsidRPr="00DD6B30" w:rsidRDefault="00DD6B30" w:rsidP="008408E8">
      <w:pPr>
        <w:pStyle w:val="Heading1"/>
      </w:pPr>
      <w:bookmarkStart w:id="31" w:name="_Toc402520455"/>
      <w:r w:rsidRPr="00DD6B30">
        <w:t>What documents do you need to submit?</w:t>
      </w:r>
      <w:bookmarkEnd w:id="31"/>
    </w:p>
    <w:p w14:paraId="26C7617B" w14:textId="7D5F9CBE" w:rsidR="00DD6B30" w:rsidRPr="008408E8" w:rsidRDefault="00DD6B30" w:rsidP="008408E8">
      <w:pPr>
        <w:pStyle w:val="BodyText"/>
      </w:pPr>
      <w:r w:rsidRPr="00DD6B30">
        <w:t xml:space="preserve">The following documents are compulsory in </w:t>
      </w:r>
      <w:r w:rsidRPr="009D2093">
        <w:rPr>
          <w:highlight w:val="yellow"/>
        </w:rPr>
        <w:t>[Public Agency Name]</w:t>
      </w:r>
      <w:r w:rsidRPr="00DD6B30">
        <w:t xml:space="preserve">. If you are unable to provide any of them, please discuss this with us rather than submitting an incomplete application. </w:t>
      </w:r>
    </w:p>
    <w:p w14:paraId="49F363F4" w14:textId="77777777" w:rsidR="00DD6B30" w:rsidRPr="00DD6B30" w:rsidRDefault="00DD6B30" w:rsidP="008408E8">
      <w:pPr>
        <w:pStyle w:val="Heading2"/>
      </w:pPr>
      <w:r w:rsidRPr="00DD6B30">
        <w:t xml:space="preserve">Description of your filming activity </w:t>
      </w:r>
    </w:p>
    <w:p w14:paraId="18252C61" w14:textId="5A4E3AB4" w:rsidR="00DD6B30" w:rsidRPr="008408E8" w:rsidRDefault="00DD6B30" w:rsidP="008408E8">
      <w:pPr>
        <w:pStyle w:val="BodyText"/>
      </w:pPr>
      <w:r w:rsidRPr="00DD6B30">
        <w:t xml:space="preserve">A description outlining what is being filmed on the day: What will take place? What will the cast and crew be doing? Are specialised vehicles or equipment going to be used? Your description should include any disruptive or potentially hazardous activities such as the use of firearms or explosions. </w:t>
      </w:r>
    </w:p>
    <w:p w14:paraId="652455C9" w14:textId="77777777" w:rsidR="00DD6B30" w:rsidRPr="00DD6B30" w:rsidRDefault="00DD6B30" w:rsidP="008408E8">
      <w:pPr>
        <w:pStyle w:val="Heading2"/>
      </w:pPr>
      <w:r w:rsidRPr="00DD6B30">
        <w:t>Location manager contact details</w:t>
      </w:r>
    </w:p>
    <w:p w14:paraId="0365AD24" w14:textId="2EB78BD5" w:rsidR="00DD6B30" w:rsidRPr="00DD6B30" w:rsidRDefault="00DD6B30" w:rsidP="008408E8">
      <w:pPr>
        <w:pStyle w:val="BodyText"/>
      </w:pPr>
      <w:r w:rsidRPr="00DD6B30">
        <w:t xml:space="preserve">The name/s of the person responsible for the set and the unit base on the day of filming must be provided as part of the application process. </w:t>
      </w:r>
    </w:p>
    <w:p w14:paraId="6EAFDDD8" w14:textId="77777777" w:rsidR="00DD6B30" w:rsidRPr="00DD6B30" w:rsidRDefault="00DD6B30" w:rsidP="008408E8">
      <w:pPr>
        <w:pStyle w:val="Heading2"/>
      </w:pPr>
      <w:r w:rsidRPr="00DD6B30">
        <w:t xml:space="preserve">Site plan/mud map </w:t>
      </w:r>
    </w:p>
    <w:p w14:paraId="57EA4232" w14:textId="647E6416" w:rsidR="00DD6B30" w:rsidRPr="00DD6B30" w:rsidRDefault="00DD6B30" w:rsidP="008408E8">
      <w:pPr>
        <w:pStyle w:val="BodyText"/>
      </w:pPr>
      <w:r w:rsidRPr="00DD6B30">
        <w:t xml:space="preserve">A site plan/mud map should provide details of the exact location of the filming activity, as well as what equipment, infrastructure and major props, sets or vehicles will be used and where they will be placed on site. See the appendixes for an example. </w:t>
      </w:r>
    </w:p>
    <w:p w14:paraId="50FA5DFE" w14:textId="77777777" w:rsidR="00DD6B30" w:rsidRPr="00DD6B30" w:rsidRDefault="00DD6B30" w:rsidP="008408E8">
      <w:pPr>
        <w:pStyle w:val="Heading2"/>
      </w:pPr>
      <w:r w:rsidRPr="00DD6B30">
        <w:t xml:space="preserve">Site plan/mud map for unit bases and essential vehicles </w:t>
      </w:r>
    </w:p>
    <w:p w14:paraId="58AADB2A" w14:textId="0542EDFB" w:rsidR="00DD6B30" w:rsidRPr="008408E8" w:rsidRDefault="00DD6B30" w:rsidP="008408E8">
      <w:pPr>
        <w:pStyle w:val="BodyText"/>
      </w:pPr>
      <w:r w:rsidRPr="00DD6B30">
        <w:t>A unit base/essential vehicle mud map should indicate where your unit base is located, including all marquees, vehicles and other infrastructure. For an example, see the appendixes.</w:t>
      </w:r>
    </w:p>
    <w:p w14:paraId="2DA6BE10" w14:textId="77777777" w:rsidR="00DD6B30" w:rsidRPr="00DD6B30" w:rsidRDefault="00DD6B30" w:rsidP="008408E8">
      <w:pPr>
        <w:pStyle w:val="Heading2"/>
      </w:pPr>
      <w:r w:rsidRPr="00DD6B30">
        <w:t xml:space="preserve">Infrastructure, equipment and props list </w:t>
      </w:r>
    </w:p>
    <w:p w14:paraId="66EA6CF5" w14:textId="33A20334" w:rsidR="00DD6B30" w:rsidRPr="008408E8" w:rsidRDefault="00DD6B30" w:rsidP="008408E8">
      <w:pPr>
        <w:pStyle w:val="BodyText"/>
      </w:pPr>
      <w:r w:rsidRPr="00DD6B30">
        <w:t xml:space="preserve">A </w:t>
      </w:r>
      <w:r w:rsidR="002900AA" w:rsidRPr="00DD6B30">
        <w:t>high-level</w:t>
      </w:r>
      <w:r w:rsidRPr="00DD6B30">
        <w:t xml:space="preserve"> list detailing what equipment will be on site on the day of filming, i.e. track and dolly, trolleys, camera, lights, reflector boards, marquees and any major props proposed. See the appendixes for an example. </w:t>
      </w:r>
    </w:p>
    <w:p w14:paraId="4A62F335" w14:textId="77777777" w:rsidR="00DD6B30" w:rsidRPr="00DD6B30" w:rsidRDefault="00DD6B30" w:rsidP="008408E8">
      <w:pPr>
        <w:pStyle w:val="Heading2"/>
      </w:pPr>
      <w:r w:rsidRPr="00DD6B30">
        <w:t xml:space="preserve">Public liability insurance </w:t>
      </w:r>
    </w:p>
    <w:p w14:paraId="511909ED" w14:textId="77777777" w:rsidR="00DD6B30" w:rsidRPr="00DD6B30" w:rsidRDefault="00DD6B30" w:rsidP="008408E8">
      <w:pPr>
        <w:pStyle w:val="BodyText"/>
        <w:rPr>
          <w:b/>
        </w:rPr>
      </w:pPr>
      <w:r w:rsidRPr="00DD6B30">
        <w:t>Evidence of public liability insurance that comprehensively covers your legal liabilities in relation to your filming activities. The amount of cover for filming must not be less than A$</w:t>
      </w:r>
      <w:r w:rsidRPr="008408E8">
        <w:rPr>
          <w:highlight w:val="yellow"/>
        </w:rPr>
        <w:t>[Local public liability policy, as applicable]</w:t>
      </w:r>
      <w:r w:rsidRPr="00DD6B30">
        <w:t xml:space="preserve"> million.</w:t>
      </w:r>
    </w:p>
    <w:p w14:paraId="489EA27D" w14:textId="77777777" w:rsidR="00DD6B30" w:rsidRPr="00DD6B30" w:rsidRDefault="00DD6B30" w:rsidP="00DD6B30"/>
    <w:p w14:paraId="08CC63A4" w14:textId="77777777" w:rsidR="00DD6B30" w:rsidRPr="00DD6B30" w:rsidRDefault="00DD6B30" w:rsidP="008408E8">
      <w:pPr>
        <w:pStyle w:val="Heading2"/>
      </w:pPr>
      <w:r w:rsidRPr="00DD6B30">
        <w:lastRenderedPageBreak/>
        <w:t xml:space="preserve">Traffic and pedestrian management plans (if applicable) </w:t>
      </w:r>
    </w:p>
    <w:p w14:paraId="28980913" w14:textId="0E85591F" w:rsidR="00DD6B30" w:rsidRPr="008408E8" w:rsidRDefault="00DD6B30" w:rsidP="008408E8">
      <w:pPr>
        <w:pStyle w:val="BodyText"/>
      </w:pPr>
      <w:r w:rsidRPr="00DD6B30">
        <w:t xml:space="preserve">If filming is likely to interrupt the normal flow of traffic or pedestrian or cycling access, including being stopped, held or diverted, you must provide a traffic and/or pedestrian management plan from an accredited traffic management company. </w:t>
      </w:r>
    </w:p>
    <w:p w14:paraId="6BA0D86B" w14:textId="77777777" w:rsidR="00DD6B30" w:rsidRPr="00DD6B30" w:rsidRDefault="00DD6B30" w:rsidP="008408E8">
      <w:pPr>
        <w:pStyle w:val="Heading2"/>
      </w:pPr>
      <w:r w:rsidRPr="00DD6B30">
        <w:t xml:space="preserve">Risk management plan </w:t>
      </w:r>
    </w:p>
    <w:p w14:paraId="2BE770C2" w14:textId="7FD6A6E2" w:rsidR="00DD6B30" w:rsidRPr="008408E8" w:rsidRDefault="00DD6B30" w:rsidP="008408E8">
      <w:pPr>
        <w:pStyle w:val="BodyText"/>
      </w:pPr>
      <w:r w:rsidRPr="00DD6B30">
        <w:t xml:space="preserve">Filming in </w:t>
      </w:r>
      <w:r w:rsidRPr="008408E8">
        <w:rPr>
          <w:highlight w:val="yellow"/>
        </w:rPr>
        <w:t>[Public Agency Name]</w:t>
      </w:r>
      <w:r w:rsidRPr="00DD6B30">
        <w:t xml:space="preserve"> may require a risk management plan to be completed. Please refer to the appendixes for an example.</w:t>
      </w:r>
    </w:p>
    <w:p w14:paraId="68DD8D8D" w14:textId="77777777" w:rsidR="00DD6B30" w:rsidRPr="00DD6B30" w:rsidRDefault="00DD6B30" w:rsidP="008408E8">
      <w:pPr>
        <w:pStyle w:val="Heading2"/>
      </w:pPr>
      <w:r w:rsidRPr="00DD6B30">
        <w:t>Communication strategy with stakeholders (if applicable)</w:t>
      </w:r>
    </w:p>
    <w:p w14:paraId="217B9903" w14:textId="5ECD911B" w:rsidR="00DD6B30" w:rsidRPr="00DD6B30" w:rsidRDefault="00DD6B30" w:rsidP="008408E8">
      <w:pPr>
        <w:pStyle w:val="BodyText"/>
      </w:pPr>
      <w:r w:rsidRPr="00DD6B30">
        <w:t xml:space="preserve">Clear communication with stakeholders is important before filming begins. It helps to minimise any impact on surrounding stakeholders and can be very useful when filming actually begins. </w:t>
      </w:r>
    </w:p>
    <w:p w14:paraId="17FFC823" w14:textId="0F44A190" w:rsidR="00DD6B30" w:rsidRPr="00DD6B30" w:rsidRDefault="00DD6B30" w:rsidP="008408E8">
      <w:pPr>
        <w:pStyle w:val="BodyText"/>
      </w:pPr>
      <w:r w:rsidRPr="00DD6B30">
        <w:t xml:space="preserve">A draft stakeholder letter, if required, must include contact details of the location and/or production contact in case stakeholders have questions on the day or need arrangements to be made for access. Please see the appendixes for an example. </w:t>
      </w:r>
    </w:p>
    <w:p w14:paraId="03963DBB" w14:textId="56F6C23D" w:rsidR="00DD6B30" w:rsidRPr="008408E8" w:rsidRDefault="00DD6B30" w:rsidP="008408E8">
      <w:pPr>
        <w:pStyle w:val="BodyText"/>
      </w:pPr>
      <w:r w:rsidRPr="00DD6B30">
        <w:t xml:space="preserve">Once the wording of the letter has been provided to the </w:t>
      </w:r>
      <w:r w:rsidRPr="00F56759">
        <w:rPr>
          <w:highlight w:val="yellow"/>
        </w:rPr>
        <w:t>[Public Agency single point of contact]</w:t>
      </w:r>
      <w:r w:rsidRPr="00DD6B30">
        <w:t xml:space="preserve"> you should confirm when the letter drop will take place and which streets are involved. </w:t>
      </w:r>
      <w:r w:rsidRPr="00F56759">
        <w:rPr>
          <w:highlight w:val="yellow"/>
        </w:rPr>
        <w:t>[Public Agency Name]</w:t>
      </w:r>
      <w:r w:rsidRPr="00DD6B30">
        <w:t xml:space="preserve"> may suggest additional streets to be included. For all lane or road closures, a letterbox drop should take place at least </w:t>
      </w:r>
      <w:r w:rsidRPr="00F56759">
        <w:rPr>
          <w:highlight w:val="yellow"/>
        </w:rPr>
        <w:t>[number of business days]</w:t>
      </w:r>
      <w:r w:rsidRPr="00DD6B30">
        <w:t xml:space="preserve"> business days before the scheduled filming. </w:t>
      </w:r>
    </w:p>
    <w:p w14:paraId="35CAED33" w14:textId="77777777" w:rsidR="00DD6B30" w:rsidRPr="00DD6B30" w:rsidRDefault="00DD6B30" w:rsidP="008408E8">
      <w:pPr>
        <w:pStyle w:val="Heading2"/>
      </w:pPr>
      <w:r w:rsidRPr="00DD6B30">
        <w:t>Filming schedule/running sheet</w:t>
      </w:r>
    </w:p>
    <w:p w14:paraId="5C3A6692" w14:textId="30093C33" w:rsidR="00DD6B30" w:rsidRPr="008408E8" w:rsidRDefault="00DD6B30" w:rsidP="008408E8">
      <w:pPr>
        <w:pStyle w:val="BodyText"/>
      </w:pPr>
      <w:r w:rsidRPr="00DD6B30">
        <w:t>A filming schedule sets out the filming times and locations in chronological order, including bump-in and bump-out times. See the appendixes for an example.</w:t>
      </w:r>
    </w:p>
    <w:p w14:paraId="477DCCD9" w14:textId="77777777" w:rsidR="00DD6B30" w:rsidRPr="00DD6B30" w:rsidRDefault="00DD6B30" w:rsidP="008408E8">
      <w:pPr>
        <w:pStyle w:val="Heading2"/>
      </w:pPr>
      <w:r w:rsidRPr="00DD6B30">
        <w:t xml:space="preserve">Health services permit </w:t>
      </w:r>
    </w:p>
    <w:p w14:paraId="6E584EBD" w14:textId="42CA4CC0" w:rsidR="00DD6B30" w:rsidRPr="00DD6B30" w:rsidRDefault="00DD6B30" w:rsidP="008408E8">
      <w:pPr>
        <w:pStyle w:val="BodyText"/>
      </w:pPr>
      <w:r w:rsidRPr="00DD6B30">
        <w:t>If your filming activity includes catering, you may need to submit a Statement of Trade and a copy of the Caterers Victorian Food Act Registration. If it involves catering to the general public, you must meet further requirements.</w:t>
      </w:r>
    </w:p>
    <w:p w14:paraId="4CD18ABE" w14:textId="77777777" w:rsidR="00DD6B30" w:rsidRPr="00DD6B30" w:rsidRDefault="00DD6B30" w:rsidP="008408E8">
      <w:pPr>
        <w:pStyle w:val="Heading2"/>
      </w:pPr>
      <w:bookmarkStart w:id="32" w:name="_Toc400529485"/>
      <w:bookmarkStart w:id="33" w:name="_Toc400624907"/>
      <w:r w:rsidRPr="00DD6B30">
        <w:t xml:space="preserve">Waste Management Plan </w:t>
      </w:r>
      <w:bookmarkEnd w:id="32"/>
      <w:bookmarkEnd w:id="33"/>
    </w:p>
    <w:p w14:paraId="1DC46C06" w14:textId="77777777" w:rsidR="00DD6B30" w:rsidRPr="00DD6B30" w:rsidRDefault="00DD6B30" w:rsidP="008408E8">
      <w:pPr>
        <w:pStyle w:val="BodyText"/>
      </w:pPr>
      <w:r w:rsidRPr="00DD6B30">
        <w:t>Film crews are expected to remove all of their waste when they leave a location.  In addition to the disposal of general rubbish, a waste management plan may be required to ensure that any waste resulting from the filming activity is cleared from the site (for example, scraps of tickertape paper, special effects remnants, animal waste etc). This requirement may be added to the terms and conditions of a permit to ensure compliance.</w:t>
      </w:r>
    </w:p>
    <w:p w14:paraId="1370E338" w14:textId="77777777" w:rsidR="00DD6B30" w:rsidRPr="00DD6B30" w:rsidRDefault="00DD6B30" w:rsidP="00DD6B30"/>
    <w:p w14:paraId="6CC9A84B" w14:textId="77777777" w:rsidR="00DD6B30" w:rsidRPr="00DD6B30" w:rsidRDefault="00DD6B30" w:rsidP="008408E8">
      <w:pPr>
        <w:pStyle w:val="Heading1"/>
      </w:pPr>
      <w:bookmarkStart w:id="34" w:name="_Toc402520456"/>
      <w:r w:rsidRPr="00DD6B30">
        <w:lastRenderedPageBreak/>
        <w:t>Fees and charges</w:t>
      </w:r>
      <w:bookmarkEnd w:id="34"/>
    </w:p>
    <w:p w14:paraId="0F4A33FE" w14:textId="77777777" w:rsidR="00DD6B30" w:rsidRPr="00DD6B30" w:rsidRDefault="00DD6B30" w:rsidP="008408E8">
      <w:pPr>
        <w:pStyle w:val="BodyText"/>
      </w:pPr>
      <w:r w:rsidRPr="00DD6B30">
        <w:t xml:space="preserve">Please refer to our website for current information on fees and charges: </w:t>
      </w:r>
    </w:p>
    <w:p w14:paraId="26C34363" w14:textId="72E4D6B7" w:rsidR="00DD6B30" w:rsidRPr="00DD6B30" w:rsidRDefault="00DD6B30" w:rsidP="008408E8">
      <w:pPr>
        <w:pStyle w:val="BodyText"/>
      </w:pPr>
      <w:r w:rsidRPr="008408E8">
        <w:rPr>
          <w:highlight w:val="yellow"/>
        </w:rPr>
        <w:t>[Public Agency filming webpage]</w:t>
      </w:r>
    </w:p>
    <w:p w14:paraId="2BFCE204" w14:textId="77777777" w:rsidR="00DD6B30" w:rsidRPr="00DD6B30" w:rsidRDefault="00DD6B30" w:rsidP="00DD6B30">
      <w:pPr>
        <w:rPr>
          <w:i/>
          <w:u w:val="single"/>
        </w:rPr>
      </w:pPr>
    </w:p>
    <w:p w14:paraId="1F777E02" w14:textId="77777777" w:rsidR="00DD6B30" w:rsidRPr="00DD6B30" w:rsidRDefault="00DD6B30" w:rsidP="00DD6B30">
      <w:pPr>
        <w:rPr>
          <w:b/>
          <w:bCs/>
          <w:iCs/>
          <w:u w:val="single"/>
        </w:rPr>
      </w:pPr>
      <w:r w:rsidRPr="00DD6B30">
        <w:rPr>
          <w:i/>
          <w:u w:val="single"/>
        </w:rPr>
        <w:br w:type="page"/>
      </w:r>
    </w:p>
    <w:p w14:paraId="4FDB7A11" w14:textId="483BF64E" w:rsidR="00DD6B30" w:rsidRPr="00DD6B30" w:rsidRDefault="00DD6B30" w:rsidP="008408E8">
      <w:pPr>
        <w:pStyle w:val="Title"/>
      </w:pPr>
      <w:bookmarkStart w:id="35" w:name="_Toc402520457"/>
      <w:r w:rsidRPr="00DD6B30">
        <w:lastRenderedPageBreak/>
        <w:t>S</w:t>
      </w:r>
      <w:r w:rsidR="008408E8">
        <w:t>ection 3: External agencies and issues to consider</w:t>
      </w:r>
      <w:bookmarkEnd w:id="35"/>
    </w:p>
    <w:p w14:paraId="31E6ACB4" w14:textId="77777777" w:rsidR="00DD6B30" w:rsidRPr="00DD6B30" w:rsidRDefault="00DD6B30" w:rsidP="008408E8">
      <w:pPr>
        <w:pStyle w:val="BodyText"/>
      </w:pPr>
      <w:r w:rsidRPr="00DD6B30">
        <w:t>A wide range of agencies issue film permits. Some agencies also issue approvals for activities related to filming. The most commonly approached agencies include:</w:t>
      </w:r>
    </w:p>
    <w:p w14:paraId="797C36A6" w14:textId="78F84C84" w:rsidR="00DD6B30" w:rsidRPr="00DD6B30" w:rsidRDefault="00C23207" w:rsidP="008408E8">
      <w:pPr>
        <w:pStyle w:val="ListBullet"/>
      </w:pPr>
      <w:r>
        <w:t>Transport Victoria</w:t>
      </w:r>
      <w:r w:rsidRPr="00DD6B30">
        <w:t xml:space="preserve"> </w:t>
      </w:r>
      <w:r w:rsidR="00DD6B30" w:rsidRPr="00DD6B30">
        <w:t>– filming on arterial roads, highways etc., use of specialised filming vehicles and changes to vehicles for the purposes of filming</w:t>
      </w:r>
    </w:p>
    <w:p w14:paraId="2D498687" w14:textId="6662FB7B" w:rsidR="00DD6B30" w:rsidRPr="00DD6B30" w:rsidRDefault="00DD6B30" w:rsidP="008408E8">
      <w:pPr>
        <w:pStyle w:val="ListBullet"/>
      </w:pPr>
      <w:r w:rsidRPr="00DD6B30">
        <w:t xml:space="preserve">Victoria Police – police resources including traffic management and </w:t>
      </w:r>
      <w:r w:rsidR="002900AA" w:rsidRPr="00DD6B30">
        <w:t>on-screen</w:t>
      </w:r>
      <w:r w:rsidRPr="00DD6B30">
        <w:t xml:space="preserve"> appearance, 'generic' police uniform and equipment hire, research assistance and filming notifications</w:t>
      </w:r>
    </w:p>
    <w:p w14:paraId="78BAA535" w14:textId="77777777" w:rsidR="00DD6B30" w:rsidRPr="00DD6B30" w:rsidRDefault="00DD6B30" w:rsidP="008408E8">
      <w:pPr>
        <w:pStyle w:val="ListBullet"/>
      </w:pPr>
      <w:r w:rsidRPr="00DD6B30">
        <w:t>public transport providers</w:t>
      </w:r>
    </w:p>
    <w:p w14:paraId="3E0A9DC4" w14:textId="448DB972" w:rsidR="00DD6B30" w:rsidRPr="00DD6B30" w:rsidRDefault="00DD6B30" w:rsidP="008408E8">
      <w:pPr>
        <w:pStyle w:val="ListBullet"/>
      </w:pPr>
      <w:r w:rsidRPr="00DD6B30">
        <w:t>Parks Victoria and the Department of Environment and Primary Industries (DEPI) – filming on land under their jurisdiction, including coastal areas and assets, such as buildings, piers and ramps</w:t>
      </w:r>
    </w:p>
    <w:p w14:paraId="1DE495F7" w14:textId="77777777" w:rsidR="004C1044" w:rsidRPr="00F431E1" w:rsidRDefault="004C1044" w:rsidP="002E343E">
      <w:pPr>
        <w:pStyle w:val="Heading1"/>
      </w:pPr>
      <w:r w:rsidRPr="00F431E1">
        <w:t>Department of Transport and Planning</w:t>
      </w:r>
    </w:p>
    <w:p w14:paraId="6559EEC2" w14:textId="47DF78C9" w:rsidR="004C1044" w:rsidRPr="002E343E" w:rsidRDefault="004C1044" w:rsidP="00F431E1">
      <w:pPr>
        <w:pStyle w:val="BodyText"/>
      </w:pPr>
      <w:r w:rsidRPr="002E343E">
        <w:t>The Department of Transport and Planning (DTP) is responsible for managing all of Victoria’s arterial roads except for tollways, which are privately managed, e.g. CityLink and EastLink. Local roads are managed by the relevant council. Requests for filming activities such as feature films, commercials, television shows or still photography on Victoria’s arterial roads are considered to be a ‘non-road activity’ and require a permit. These permits are issued in accordance with Section 99</w:t>
      </w:r>
      <w:r w:rsidR="00442B33" w:rsidRPr="002E343E">
        <w:t>B (</w:t>
      </w:r>
      <w:r w:rsidRPr="002E343E">
        <w:t>2) of the Road Safety Act 1986.</w:t>
      </w:r>
    </w:p>
    <w:p w14:paraId="46297400" w14:textId="77777777" w:rsidR="004C1044" w:rsidRPr="004C1044" w:rsidRDefault="004C1044" w:rsidP="00F431E1">
      <w:pPr>
        <w:pStyle w:val="BodyText"/>
      </w:pPr>
      <w:r w:rsidRPr="004C1044">
        <w:t>Other road managers, such as Parks Victoria and DEECA, manage roads in national parks and other restricted areas.</w:t>
      </w:r>
    </w:p>
    <w:p w14:paraId="3F53F094" w14:textId="77777777" w:rsidR="004C1044" w:rsidRPr="004C1044" w:rsidRDefault="004C1044" w:rsidP="00F431E1">
      <w:pPr>
        <w:pStyle w:val="BodyText"/>
      </w:pPr>
      <w:r w:rsidRPr="004C1044">
        <w:t xml:space="preserve"> DTP generally supports filming on the road network, as long as road infrastructure is not damaged, and there are no adverse impacts on traffic flow and road safety. Applications for filming on unopened or disused roads are handled on a case-by-case basis.</w:t>
      </w:r>
    </w:p>
    <w:p w14:paraId="124129AC" w14:textId="77777777" w:rsidR="004C1044" w:rsidRPr="004C1044" w:rsidRDefault="004C1044" w:rsidP="00F431E1">
      <w:pPr>
        <w:pStyle w:val="BodyText"/>
      </w:pPr>
      <w:r w:rsidRPr="004C1044">
        <w:t>Applications to film on the roads network frequently involve traffic management, police involvement and an assessment of public safety. As a general guide, DTP requires a minimum of five business days for applications including police traffic management that do not require police escort. Applications for specialist filming vehicles that require police escort or supervision may take longer to process. In all cases, DTP is a film friendly agency and provides a timely response to applicants.</w:t>
      </w:r>
    </w:p>
    <w:p w14:paraId="68E85F08" w14:textId="77777777" w:rsidR="004C1044" w:rsidRPr="004C1044" w:rsidRDefault="004C1044" w:rsidP="00F431E1">
      <w:pPr>
        <w:pStyle w:val="BodyText"/>
      </w:pPr>
      <w:r w:rsidRPr="004C1044">
        <w:t>Permits are required from DTP for the following circumstances:</w:t>
      </w:r>
    </w:p>
    <w:p w14:paraId="3592B4E9" w14:textId="77777777" w:rsidR="004C1044" w:rsidRPr="004C1044" w:rsidRDefault="004C1044" w:rsidP="00F431E1">
      <w:pPr>
        <w:pStyle w:val="ListBullet"/>
      </w:pPr>
      <w:r w:rsidRPr="004C1044">
        <w:t>filming on arterial roads</w:t>
      </w:r>
    </w:p>
    <w:p w14:paraId="583323E9" w14:textId="77777777" w:rsidR="004C1044" w:rsidRPr="004C1044" w:rsidRDefault="004C1044" w:rsidP="00F431E1">
      <w:pPr>
        <w:pStyle w:val="ListBullet"/>
      </w:pPr>
      <w:r w:rsidRPr="004C1044">
        <w:t>where specialist filming vehicles are being used on both arterial and non-arterial roads</w:t>
      </w:r>
    </w:p>
    <w:p w14:paraId="3CF5969C" w14:textId="77777777" w:rsidR="004C1044" w:rsidRPr="004C1044" w:rsidRDefault="004C1044" w:rsidP="00F431E1">
      <w:pPr>
        <w:pStyle w:val="ListBullet"/>
      </w:pPr>
      <w:r w:rsidRPr="004C1044">
        <w:t>when talent/artists are under direction while driving a vehicle</w:t>
      </w:r>
    </w:p>
    <w:p w14:paraId="349FA6E7" w14:textId="77777777" w:rsidR="004C1044" w:rsidRPr="004C1044" w:rsidRDefault="004C1044" w:rsidP="00F431E1">
      <w:pPr>
        <w:pStyle w:val="ListBullet"/>
      </w:pPr>
      <w:r w:rsidRPr="004C1044">
        <w:lastRenderedPageBreak/>
        <w:t>if a modified vehicle is being used on both arterial and non-arterial roads. This includes camera mounts, rigging, and dressed vehicles such as police cars, left hand drives, or vehicles with changed number plates</w:t>
      </w:r>
    </w:p>
    <w:p w14:paraId="6BD2C9A7" w14:textId="77777777" w:rsidR="004C1044" w:rsidRPr="004C1044" w:rsidRDefault="004C1044" w:rsidP="00F431E1">
      <w:pPr>
        <w:pStyle w:val="ListBullet"/>
      </w:pPr>
      <w:r w:rsidRPr="004C1044">
        <w:t>if filming activity involves the use of an unregistered vehicle</w:t>
      </w:r>
    </w:p>
    <w:p w14:paraId="108EEE6D" w14:textId="77777777" w:rsidR="004C1044" w:rsidRPr="004C1044" w:rsidRDefault="004C1044" w:rsidP="00F431E1">
      <w:pPr>
        <w:pStyle w:val="BodyText"/>
      </w:pPr>
      <w:r w:rsidRPr="004C1044">
        <w:t>If any road rules or regulations are to be broken in the course of filming an application for the necessary exemptions from the Road Safety Act, Road Rules or Road Safety (Vehicles) Regulations needs to be made. Situations where an exemption to the Act, rules or regulations is required include:</w:t>
      </w:r>
    </w:p>
    <w:p w14:paraId="565D8EA8" w14:textId="77777777" w:rsidR="004C1044" w:rsidRPr="004C1044" w:rsidRDefault="004C1044" w:rsidP="00F431E1">
      <w:pPr>
        <w:pStyle w:val="ListBullet"/>
      </w:pPr>
      <w:r w:rsidRPr="004C1044">
        <w:t>a person travelling in the back of a trailer or a load area of a vehicle</w:t>
      </w:r>
    </w:p>
    <w:p w14:paraId="5E36B2AC" w14:textId="77777777" w:rsidR="004C1044" w:rsidRPr="004C1044" w:rsidRDefault="004C1044" w:rsidP="00F431E1">
      <w:pPr>
        <w:pStyle w:val="ListBullet"/>
      </w:pPr>
      <w:r w:rsidRPr="004C1044">
        <w:t>a driver or passenger travelling without a seatbelt</w:t>
      </w:r>
    </w:p>
    <w:p w14:paraId="7371630C" w14:textId="77777777" w:rsidR="004C1044" w:rsidRPr="004C1044" w:rsidRDefault="004C1044" w:rsidP="00F431E1">
      <w:pPr>
        <w:pStyle w:val="ListBullet"/>
      </w:pPr>
      <w:r w:rsidRPr="004C1044">
        <w:t>someone riding a bicycle without a helmet</w:t>
      </w:r>
    </w:p>
    <w:p w14:paraId="5FF1B925" w14:textId="77777777" w:rsidR="004C1044" w:rsidRPr="004C1044" w:rsidRDefault="004C1044" w:rsidP="00F431E1">
      <w:pPr>
        <w:pStyle w:val="ListBullet"/>
      </w:pPr>
      <w:r w:rsidRPr="004C1044">
        <w:t>vehicles driving on the wrong side of the road</w:t>
      </w:r>
    </w:p>
    <w:p w14:paraId="5758AEF6" w14:textId="77777777" w:rsidR="004C1044" w:rsidRPr="004C1044" w:rsidRDefault="004C1044" w:rsidP="00F431E1">
      <w:pPr>
        <w:pStyle w:val="ListBullet"/>
      </w:pPr>
      <w:r w:rsidRPr="004C1044">
        <w:t>vehicles exceeding the speed limit</w:t>
      </w:r>
    </w:p>
    <w:p w14:paraId="003CEA23" w14:textId="77777777" w:rsidR="004C1044" w:rsidRPr="004C1044" w:rsidRDefault="004C1044" w:rsidP="00F431E1">
      <w:pPr>
        <w:pStyle w:val="ListBullet"/>
      </w:pPr>
      <w:r w:rsidRPr="004C1044">
        <w:t>vehicles fitted with external camera mounts or other modifications</w:t>
      </w:r>
    </w:p>
    <w:p w14:paraId="3BEF013B" w14:textId="77777777" w:rsidR="004C1044" w:rsidRPr="004C1044" w:rsidRDefault="004C1044" w:rsidP="00F431E1">
      <w:pPr>
        <w:pStyle w:val="ListBullet"/>
      </w:pPr>
      <w:r w:rsidRPr="004C1044">
        <w:t>vehicles being used while unregistered</w:t>
      </w:r>
    </w:p>
    <w:p w14:paraId="5B0EF6F8" w14:textId="77777777" w:rsidR="004C1044" w:rsidRPr="004C1044" w:rsidRDefault="004C1044" w:rsidP="00F431E1">
      <w:pPr>
        <w:pStyle w:val="BodyText"/>
      </w:pPr>
      <w:r w:rsidRPr="004C1044">
        <w:t xml:space="preserve"> DTP is unlikely to give permission for the following circumstances due to operational and public amenity considerations:</w:t>
      </w:r>
    </w:p>
    <w:p w14:paraId="68257BB5" w14:textId="77777777" w:rsidR="004C1044" w:rsidRPr="004C1044" w:rsidRDefault="004C1044" w:rsidP="00F431E1">
      <w:pPr>
        <w:pStyle w:val="ListBullet"/>
      </w:pPr>
      <w:r w:rsidRPr="004C1044">
        <w:t>daytime filming on roads with heavy traffic, such as freeways and major roads that may disrupt traffic or cause a distraction to drivers and have an adverse impact on road safety</w:t>
      </w:r>
    </w:p>
    <w:p w14:paraId="0107B303" w14:textId="77777777" w:rsidR="004C1044" w:rsidRPr="004C1044" w:rsidRDefault="004C1044" w:rsidP="00F431E1">
      <w:pPr>
        <w:pStyle w:val="ListBullet"/>
      </w:pPr>
      <w:r w:rsidRPr="004C1044">
        <w:t>filming on any major metropolitan road during the morning or afternoon peak periods. Morning peak is between 6.30am and 10am, afternoon peak is between 3.30pm and 7pm</w:t>
      </w:r>
    </w:p>
    <w:p w14:paraId="1F6B2EEB" w14:textId="77777777" w:rsidR="004C1044" w:rsidRPr="004C1044" w:rsidRDefault="004C1044" w:rsidP="00F431E1">
      <w:pPr>
        <w:pStyle w:val="ListBullet"/>
      </w:pPr>
      <w:r w:rsidRPr="004C1044">
        <w:t>filming that delays traffic on tourist routes during peak periods and seasons (e.g. Great Ocean Road, Phillip Island Tourist Road)</w:t>
      </w:r>
    </w:p>
    <w:p w14:paraId="6DF3A305" w14:textId="77777777" w:rsidR="004C1044" w:rsidRPr="004C1044" w:rsidRDefault="004C1044" w:rsidP="00F431E1">
      <w:pPr>
        <w:pStyle w:val="ListBullet"/>
      </w:pPr>
      <w:r w:rsidRPr="004C1044">
        <w:t>filming at a location where there are other scheduled activities during the same period, such as roadworks</w:t>
      </w:r>
    </w:p>
    <w:p w14:paraId="36C1DE41" w14:textId="77777777" w:rsidR="004C1044" w:rsidRPr="004C1044" w:rsidRDefault="004C1044" w:rsidP="00F431E1">
      <w:pPr>
        <w:pStyle w:val="BodyText"/>
      </w:pPr>
      <w:r w:rsidRPr="004C1044">
        <w:t xml:space="preserve"> DTP advises that it should be contacted as soon as possible before scheduled filming, especially if a permit or an exemption to the road rules is required. Extra time may be needed for more complex requests (such as changes to infrastructure or changes to the speed limit), so it is best to contact DTP as early as possible. Approval maybe revoked or delayed in cases of emergency.</w:t>
      </w:r>
    </w:p>
    <w:p w14:paraId="46B05D2B" w14:textId="77777777" w:rsidR="00DD6B30" w:rsidRPr="00DD6B30" w:rsidRDefault="00DD6B30" w:rsidP="008408E8">
      <w:pPr>
        <w:pStyle w:val="BodyText"/>
      </w:pPr>
      <w:r w:rsidRPr="00DD6B30">
        <w:t>You may need to contact the following organisations to discuss your plans.</w:t>
      </w:r>
    </w:p>
    <w:p w14:paraId="76F3264A" w14:textId="77777777" w:rsidR="00DD6B30" w:rsidRPr="00DD6B30" w:rsidRDefault="00DD6B30" w:rsidP="008408E8">
      <w:pPr>
        <w:pStyle w:val="Heading1"/>
      </w:pPr>
      <w:bookmarkStart w:id="36" w:name="_Toc402520459"/>
      <w:r w:rsidRPr="00DD6B30">
        <w:t>Public Transport Victoria</w:t>
      </w:r>
      <w:bookmarkEnd w:id="36"/>
    </w:p>
    <w:p w14:paraId="484B2D80" w14:textId="207D7CB9" w:rsidR="00DD6B30" w:rsidRPr="00DD6B30" w:rsidRDefault="00DD6B30" w:rsidP="008408E8">
      <w:pPr>
        <w:pStyle w:val="BodyText"/>
      </w:pPr>
      <w:r w:rsidRPr="00DD6B30">
        <w:t xml:space="preserve">If your filming activity is likely to affect public transport in any way, you must submit an Event Notification Form to Public Transport Victoria (PTV). If you do not notify PTV, it may seek costs as a result. </w:t>
      </w:r>
    </w:p>
    <w:p w14:paraId="071D622B" w14:textId="77777777" w:rsidR="00DD6B30" w:rsidRPr="00DD6B30" w:rsidRDefault="00DD6B30" w:rsidP="008408E8">
      <w:pPr>
        <w:pStyle w:val="Heading1"/>
      </w:pPr>
      <w:bookmarkStart w:id="37" w:name="_Toc402520460"/>
      <w:r w:rsidRPr="00DD6B30">
        <w:lastRenderedPageBreak/>
        <w:t>Victoria Police Film and Television Office</w:t>
      </w:r>
      <w:bookmarkEnd w:id="37"/>
    </w:p>
    <w:p w14:paraId="2CB2C1FB" w14:textId="08D11F9C" w:rsidR="00DD6B30" w:rsidRPr="00DD6B30" w:rsidRDefault="00DD6B30" w:rsidP="008408E8">
      <w:pPr>
        <w:pStyle w:val="BodyText"/>
      </w:pPr>
      <w:r w:rsidRPr="00DD6B30">
        <w:t xml:space="preserve">This unit is responsible for all liaisons between the film and television industry and Victoria Police. The advantage of this is that filmmakers do not have to approach individual police stations for advice or assistance and have a single point of contact when planning a production. The Film and Television Office </w:t>
      </w:r>
      <w:r w:rsidR="00442B33" w:rsidRPr="00DD6B30">
        <w:t>coordinate</w:t>
      </w:r>
      <w:r w:rsidRPr="00DD6B30">
        <w:t xml:space="preserve"> the use of police resources such as traffic management and </w:t>
      </w:r>
      <w:r w:rsidR="00672F27" w:rsidRPr="00DD6B30">
        <w:t>on-screen</w:t>
      </w:r>
      <w:r w:rsidRPr="00DD6B30">
        <w:t xml:space="preserve"> appearances, 'generic' police uniforms, equipment hire and research assistance for filmmakers. </w:t>
      </w:r>
    </w:p>
    <w:p w14:paraId="08C408CA" w14:textId="67D44C5B" w:rsidR="00DD6B30" w:rsidRPr="00DD6B30" w:rsidRDefault="00DD6B30" w:rsidP="008408E8">
      <w:pPr>
        <w:pStyle w:val="BodyText"/>
      </w:pPr>
      <w:r w:rsidRPr="00DD6B30">
        <w:t xml:space="preserve">Victoria Police </w:t>
      </w:r>
      <w:r w:rsidR="00672F27" w:rsidRPr="00DD6B30">
        <w:t>authorise</w:t>
      </w:r>
      <w:r w:rsidRPr="00DD6B30">
        <w:t xml:space="preserve">, manages and controls traffic management during filming if it is required by VicRoads or other road authority. It does not issue film permits or </w:t>
      </w:r>
      <w:r w:rsidR="00672F27" w:rsidRPr="00DD6B30">
        <w:t>exemptions but</w:t>
      </w:r>
      <w:r w:rsidRPr="00DD6B30">
        <w:t xml:space="preserve"> enforces the law in every aspect relating to road management and ensures public safety. </w:t>
      </w:r>
    </w:p>
    <w:p w14:paraId="6CDF7B70" w14:textId="5EEC9AD9" w:rsidR="00DD6B30" w:rsidRPr="00DD6B30" w:rsidRDefault="00DD6B30" w:rsidP="008408E8">
      <w:pPr>
        <w:pStyle w:val="BodyText"/>
      </w:pPr>
      <w:r w:rsidRPr="00DD6B30">
        <w:t xml:space="preserve">See </w:t>
      </w:r>
      <w:hyperlink w:anchor="_Useful_contacts" w:history="1">
        <w:r w:rsidRPr="00DD6B30">
          <w:rPr>
            <w:rStyle w:val="Hyperlink"/>
          </w:rPr>
          <w:t>Useful Contacts</w:t>
        </w:r>
      </w:hyperlink>
      <w:r w:rsidRPr="00DD6B30">
        <w:t xml:space="preserve"> for Victoria Police contact details. </w:t>
      </w:r>
    </w:p>
    <w:p w14:paraId="548F70B2" w14:textId="458E3E38" w:rsidR="00DD6B30" w:rsidRPr="00DD6B30" w:rsidRDefault="00DD6B30" w:rsidP="008408E8">
      <w:pPr>
        <w:pStyle w:val="Heading2"/>
      </w:pPr>
      <w:r w:rsidRPr="00DD6B30">
        <w:t xml:space="preserve">Notifying </w:t>
      </w:r>
      <w:r w:rsidR="009B5CFB" w:rsidRPr="009B5CFB">
        <w:t xml:space="preserve">Triple Zero Victoria </w:t>
      </w:r>
      <w:r w:rsidRPr="00DD6B30">
        <w:t>of your filming activity</w:t>
      </w:r>
    </w:p>
    <w:p w14:paraId="231CAA38" w14:textId="77777777" w:rsidR="00AD0139" w:rsidRDefault="00AD0139" w:rsidP="00AD0139">
      <w:pPr>
        <w:pStyle w:val="BodyText"/>
      </w:pPr>
      <w:r>
        <w:t>Recently ESTA became Triple Zero Victoria or 000VIC.</w:t>
      </w:r>
    </w:p>
    <w:p w14:paraId="32B42D42" w14:textId="6EA90DBE" w:rsidR="00DD6B30" w:rsidRPr="00DD6B30" w:rsidRDefault="00AD0139" w:rsidP="00AD0139">
      <w:pPr>
        <w:pStyle w:val="BodyText"/>
      </w:pPr>
      <w:r>
        <w:t xml:space="preserve">To notify </w:t>
      </w:r>
      <w:r w:rsidR="00525A2B">
        <w:t xml:space="preserve">000VIC </w:t>
      </w:r>
      <w:r w:rsidR="00116239">
        <w:t>of</w:t>
      </w:r>
      <w:r>
        <w:t xml:space="preserve"> filming activities and potential impacts to Emergency Services</w:t>
      </w:r>
      <w:r w:rsidR="00116239">
        <w:t xml:space="preserve"> you should </w:t>
      </w:r>
      <w:r>
        <w:t xml:space="preserve">send </w:t>
      </w:r>
      <w:r w:rsidR="00116239">
        <w:t xml:space="preserve">an </w:t>
      </w:r>
      <w:r>
        <w:t xml:space="preserve">email to </w:t>
      </w:r>
      <w:hyperlink r:id="rId17" w:history="1">
        <w:r w:rsidR="00116239" w:rsidRPr="00116239">
          <w:rPr>
            <w:rStyle w:val="Hyperlink"/>
          </w:rPr>
          <w:t>statedutyofficerSDO@triplezero.vic.gov.au</w:t>
        </w:r>
      </w:hyperlink>
      <w:r>
        <w:t xml:space="preserve"> </w:t>
      </w:r>
      <w:r w:rsidR="00C73B20">
        <w:t xml:space="preserve">. They must be notified if </w:t>
      </w:r>
      <w:r w:rsidR="00DD6B30" w:rsidRPr="00DD6B30">
        <w:t xml:space="preserve">your filming activity if it involves firearms, weapons, special effects, private traffic management, mock police scenes or scenes which may cause public concern.  The purpose of this is to reduce the number of false </w:t>
      </w:r>
      <w:r w:rsidR="0075100B" w:rsidRPr="00DD6B30">
        <w:t>callouts</w:t>
      </w:r>
      <w:r w:rsidR="00DD6B30" w:rsidRPr="00DD6B30">
        <w:t xml:space="preserve"> received by </w:t>
      </w:r>
      <w:r w:rsidR="00C73B20">
        <w:t>000VIC</w:t>
      </w:r>
      <w:r w:rsidR="00DD6B30" w:rsidRPr="00DD6B30">
        <w:t xml:space="preserve"> when a member of the public mistakes a filming event for a real incident. </w:t>
      </w:r>
    </w:p>
    <w:p w14:paraId="382D789E" w14:textId="30C6AD9F" w:rsidR="00DD6B30" w:rsidRPr="008408E8" w:rsidRDefault="00DD6B30" w:rsidP="008408E8">
      <w:pPr>
        <w:pStyle w:val="BodyText"/>
        <w:rPr>
          <w:b/>
          <w:bCs/>
          <w:i/>
        </w:rPr>
      </w:pPr>
      <w:r w:rsidRPr="00DD6B30">
        <w:t>If your filming is likely to impact other emergency services (e.g. fire or ambulance) you must contact the relevant agencies directly before filming begins and inform them of your plans.</w:t>
      </w:r>
    </w:p>
    <w:p w14:paraId="4379236F" w14:textId="77777777" w:rsidR="00DD6B30" w:rsidRPr="00DD6B30" w:rsidRDefault="00DD6B30" w:rsidP="008408E8">
      <w:pPr>
        <w:pStyle w:val="Heading3"/>
      </w:pPr>
      <w:r w:rsidRPr="00DD6B30">
        <w:t>Timeframes</w:t>
      </w:r>
    </w:p>
    <w:p w14:paraId="5AE846A5" w14:textId="56699FA4" w:rsidR="00DD6B30" w:rsidRPr="008408E8" w:rsidRDefault="00DD6B30" w:rsidP="008408E8">
      <w:pPr>
        <w:pStyle w:val="BodyText"/>
      </w:pPr>
      <w:r w:rsidRPr="00DD6B30">
        <w:t xml:space="preserve">Information on timeframes can be found on the Victoria Police Film and Television Office website at </w:t>
      </w:r>
      <w:hyperlink r:id="rId18" w:history="1">
        <w:r w:rsidRPr="00DD6B30">
          <w:rPr>
            <w:rStyle w:val="Hyperlink"/>
          </w:rPr>
          <w:t>www.police.vic.gov.au</w:t>
        </w:r>
      </w:hyperlink>
      <w:r w:rsidRPr="00DD6B30">
        <w:t xml:space="preserve"> </w:t>
      </w:r>
    </w:p>
    <w:p w14:paraId="1BEB0B26" w14:textId="77777777" w:rsidR="00DD6B30" w:rsidRPr="00DD6B30" w:rsidRDefault="00DD6B30" w:rsidP="008408E8">
      <w:pPr>
        <w:pStyle w:val="Heading1"/>
      </w:pPr>
      <w:bookmarkStart w:id="38" w:name="_Toc402520461"/>
      <w:r w:rsidRPr="00DD6B30">
        <w:t>Road closures, blocks and holds</w:t>
      </w:r>
      <w:bookmarkEnd w:id="38"/>
      <w:r w:rsidRPr="00DD6B30">
        <w:t xml:space="preserve"> </w:t>
      </w:r>
    </w:p>
    <w:p w14:paraId="56434F3D" w14:textId="64BBCC19" w:rsidR="00DD6B30" w:rsidRPr="00DD6B30" w:rsidRDefault="00DD6B30" w:rsidP="008408E8">
      <w:pPr>
        <w:pStyle w:val="BodyText"/>
      </w:pPr>
      <w:r w:rsidRPr="00DD6B30">
        <w:t xml:space="preserve">For all road closures and/or hold and releases, you must submit an accredited Traffic Management Plan to </w:t>
      </w:r>
      <w:r w:rsidRPr="008408E8">
        <w:rPr>
          <w:highlight w:val="yellow"/>
        </w:rPr>
        <w:t>[Public Agency Name]</w:t>
      </w:r>
      <w:r w:rsidRPr="00DD6B30">
        <w:t xml:space="preserve">. The </w:t>
      </w:r>
      <w:r w:rsidRPr="008408E8">
        <w:rPr>
          <w:highlight w:val="yellow"/>
        </w:rPr>
        <w:t>[Public Agency single point of contact]</w:t>
      </w:r>
      <w:r w:rsidRPr="00DD6B30">
        <w:t xml:space="preserve"> will circulate your Traffic Management Plans to the relevant internal stakeholders. </w:t>
      </w:r>
    </w:p>
    <w:p w14:paraId="6F43ADDA" w14:textId="77777777" w:rsidR="00DD6B30" w:rsidRPr="00DD6B30" w:rsidRDefault="00DD6B30" w:rsidP="008408E8">
      <w:pPr>
        <w:pStyle w:val="Heading1"/>
      </w:pPr>
      <w:bookmarkStart w:id="39" w:name="_Toc402520462"/>
      <w:r w:rsidRPr="00DD6B30">
        <w:t>Specialist filming vehicles</w:t>
      </w:r>
      <w:bookmarkEnd w:id="39"/>
      <w:r w:rsidRPr="00DD6B30">
        <w:t xml:space="preserve"> </w:t>
      </w:r>
    </w:p>
    <w:p w14:paraId="3E2B5E1D" w14:textId="35A17420" w:rsidR="003822C9" w:rsidRPr="003822C9" w:rsidRDefault="003822C9" w:rsidP="003822C9">
      <w:pPr>
        <w:pStyle w:val="BodyText"/>
      </w:pPr>
      <w:r w:rsidRPr="003822C9">
        <w:t>In most cases, specialist filming vehicles can only be used on public roads, when escorted by police.</w:t>
      </w:r>
    </w:p>
    <w:p w14:paraId="20C65D06" w14:textId="77777777" w:rsidR="003822C9" w:rsidRPr="003822C9" w:rsidRDefault="003822C9" w:rsidP="003822C9">
      <w:pPr>
        <w:pStyle w:val="BodyText"/>
      </w:pPr>
      <w:r w:rsidRPr="003822C9">
        <w:t>The decision around police attendance is determined in consultation with the Film and TV office, and the Department of Transport and Planning (formerly VicRoads).</w:t>
      </w:r>
    </w:p>
    <w:p w14:paraId="74EB6487" w14:textId="77777777" w:rsidR="003822C9" w:rsidRPr="003822C9" w:rsidRDefault="003822C9" w:rsidP="003822C9">
      <w:pPr>
        <w:pStyle w:val="BodyText"/>
      </w:pPr>
    </w:p>
    <w:p w14:paraId="12B36220" w14:textId="5CA9041F" w:rsidR="003822C9" w:rsidRPr="003822C9" w:rsidRDefault="003822C9" w:rsidP="003822C9">
      <w:pPr>
        <w:pStyle w:val="BodyText"/>
      </w:pPr>
      <w:r w:rsidRPr="003822C9">
        <w:t xml:space="preserve">To determine if you need a police escort, </w:t>
      </w:r>
      <w:hyperlink r:id="rId19" w:anchor="contact-the-film-and-television-office" w:history="1">
        <w:r w:rsidRPr="001F07B4">
          <w:rPr>
            <w:rStyle w:val="Hyperlink"/>
          </w:rPr>
          <w:t xml:space="preserve">contact the </w:t>
        </w:r>
        <w:r w:rsidR="001F07B4">
          <w:rPr>
            <w:rStyle w:val="Hyperlink"/>
          </w:rPr>
          <w:t xml:space="preserve">Victoria Police </w:t>
        </w:r>
        <w:r w:rsidRPr="001F07B4">
          <w:rPr>
            <w:rStyle w:val="Hyperlink"/>
          </w:rPr>
          <w:t>Film and Television office</w:t>
        </w:r>
      </w:hyperlink>
      <w:r w:rsidRPr="003822C9">
        <w:t>.</w:t>
      </w:r>
    </w:p>
    <w:p w14:paraId="462CE3F8" w14:textId="395F4285" w:rsidR="003822C9" w:rsidRPr="003822C9" w:rsidRDefault="003822C9" w:rsidP="003822C9">
      <w:pPr>
        <w:pStyle w:val="BodyText"/>
      </w:pPr>
      <w:r w:rsidRPr="003822C9">
        <w:t>Examples of specialist filming vehicles are:</w:t>
      </w:r>
    </w:p>
    <w:p w14:paraId="43328366" w14:textId="77777777" w:rsidR="003822C9" w:rsidRPr="003822C9" w:rsidRDefault="003822C9" w:rsidP="001F07B4">
      <w:pPr>
        <w:pStyle w:val="ListBullet"/>
      </w:pPr>
      <w:r w:rsidRPr="003822C9">
        <w:t>tracking vehicles</w:t>
      </w:r>
    </w:p>
    <w:p w14:paraId="03E7C5E3" w14:textId="77777777" w:rsidR="003822C9" w:rsidRPr="003822C9" w:rsidRDefault="003822C9" w:rsidP="001F07B4">
      <w:pPr>
        <w:pStyle w:val="ListBullet"/>
      </w:pPr>
      <w:r w:rsidRPr="003822C9">
        <w:t>low loaders</w:t>
      </w:r>
    </w:p>
    <w:p w14:paraId="6D9F432B" w14:textId="77777777" w:rsidR="003822C9" w:rsidRPr="003822C9" w:rsidRDefault="003822C9" w:rsidP="001F07B4">
      <w:pPr>
        <w:pStyle w:val="ListBullet"/>
      </w:pPr>
      <w:r w:rsidRPr="003822C9">
        <w:t>camera mounted vehicles</w:t>
      </w:r>
    </w:p>
    <w:p w14:paraId="11E0C12F" w14:textId="77777777" w:rsidR="003822C9" w:rsidRPr="003822C9" w:rsidRDefault="003822C9" w:rsidP="001F07B4">
      <w:pPr>
        <w:pStyle w:val="ListBullet"/>
      </w:pPr>
      <w:r w:rsidRPr="003822C9">
        <w:t>other specialist filming vehicles as designated by Department of Transport and Planning.</w:t>
      </w:r>
    </w:p>
    <w:p w14:paraId="57F7B090" w14:textId="2D87DFE4" w:rsidR="003822C9" w:rsidRPr="003822C9" w:rsidRDefault="003822C9" w:rsidP="003822C9">
      <w:pPr>
        <w:pStyle w:val="BodyText"/>
      </w:pPr>
      <w:r w:rsidRPr="003822C9">
        <w:t>Any filming on a public road is called a non-road activity. You will need to secure a permit from the department that manages that road to do this, such as:</w:t>
      </w:r>
    </w:p>
    <w:p w14:paraId="543D74EE" w14:textId="77777777" w:rsidR="003822C9" w:rsidRPr="003822C9" w:rsidRDefault="003822C9" w:rsidP="00D03AE8">
      <w:pPr>
        <w:pStyle w:val="ListBullet"/>
      </w:pPr>
      <w:r w:rsidRPr="003822C9">
        <w:t>the Department of Transport and Planning (formerly VicRoads)</w:t>
      </w:r>
    </w:p>
    <w:p w14:paraId="54BBA886" w14:textId="77777777" w:rsidR="003822C9" w:rsidRPr="003822C9" w:rsidRDefault="003822C9" w:rsidP="00D03AE8">
      <w:pPr>
        <w:pStyle w:val="ListBullet"/>
      </w:pPr>
      <w:r w:rsidRPr="003822C9">
        <w:t>the local council</w:t>
      </w:r>
    </w:p>
    <w:p w14:paraId="3E3D0342" w14:textId="77777777" w:rsidR="003822C9" w:rsidRPr="003822C9" w:rsidRDefault="003822C9" w:rsidP="00D03AE8">
      <w:pPr>
        <w:pStyle w:val="ListBullet"/>
      </w:pPr>
      <w:r w:rsidRPr="003822C9">
        <w:t>Transurban</w:t>
      </w:r>
    </w:p>
    <w:p w14:paraId="45B2C801" w14:textId="77777777" w:rsidR="003822C9" w:rsidRPr="003822C9" w:rsidRDefault="003822C9" w:rsidP="00D03AE8">
      <w:pPr>
        <w:pStyle w:val="ListBullet"/>
      </w:pPr>
      <w:r w:rsidRPr="003822C9">
        <w:t>EastLink</w:t>
      </w:r>
    </w:p>
    <w:p w14:paraId="76AF9DB6" w14:textId="77777777" w:rsidR="003822C9" w:rsidRPr="003822C9" w:rsidRDefault="003822C9" w:rsidP="00D03AE8">
      <w:pPr>
        <w:pStyle w:val="ListBullet"/>
      </w:pPr>
      <w:r w:rsidRPr="003822C9">
        <w:t>Parks Victoria.</w:t>
      </w:r>
    </w:p>
    <w:p w14:paraId="7B07F61F" w14:textId="77777777" w:rsidR="003822C9" w:rsidRDefault="003822C9" w:rsidP="003822C9">
      <w:pPr>
        <w:pStyle w:val="BodyText"/>
        <w:rPr>
          <w:b/>
        </w:rPr>
      </w:pPr>
      <w:r w:rsidRPr="003822C9">
        <w:t>The vehicle that you are using may also need a permit. Check if you need one from the Department of Transport and Planning.</w:t>
      </w:r>
    </w:p>
    <w:p w14:paraId="2FA6AE02" w14:textId="06242F5D" w:rsidR="00DD6B30" w:rsidRPr="008408E8" w:rsidRDefault="00DD6B30" w:rsidP="003822C9">
      <w:pPr>
        <w:pStyle w:val="Heading3"/>
      </w:pPr>
      <w:r w:rsidRPr="00DD6B30">
        <w:t>Applying for a Film Permit when using a Specialist Filming Vehicle</w:t>
      </w:r>
    </w:p>
    <w:p w14:paraId="60109CC7" w14:textId="77777777" w:rsidR="00777AF2" w:rsidRDefault="00777AF2" w:rsidP="00777AF2">
      <w:pPr>
        <w:pStyle w:val="Heading2"/>
        <w:rPr>
          <w:b w:val="0"/>
          <w:color w:val="000000" w:themeColor="text1"/>
          <w:spacing w:val="0"/>
        </w:rPr>
      </w:pPr>
      <w:r w:rsidRPr="00121BBD">
        <w:rPr>
          <w:b w:val="0"/>
          <w:color w:val="000000" w:themeColor="text1"/>
          <w:spacing w:val="0"/>
        </w:rPr>
        <w:t xml:space="preserve">For all event and filming applications you will need to complete </w:t>
      </w:r>
      <w:r>
        <w:rPr>
          <w:b w:val="0"/>
          <w:color w:val="000000" w:themeColor="text1"/>
          <w:spacing w:val="0"/>
        </w:rPr>
        <w:t>DTP’s</w:t>
      </w:r>
      <w:r w:rsidRPr="00121BBD">
        <w:rPr>
          <w:b w:val="0"/>
          <w:color w:val="000000" w:themeColor="text1"/>
          <w:spacing w:val="0"/>
        </w:rPr>
        <w:t xml:space="preserve"> </w:t>
      </w:r>
      <w:hyperlink r:id="rId20" w:history="1">
        <w:r w:rsidRPr="00126DE0">
          <w:rPr>
            <w:rStyle w:val="Hyperlink"/>
            <w:b w:val="0"/>
            <w:spacing w:val="0"/>
          </w:rPr>
          <w:t>online form</w:t>
        </w:r>
      </w:hyperlink>
      <w:r w:rsidRPr="00121BBD">
        <w:rPr>
          <w:b w:val="0"/>
          <w:color w:val="000000" w:themeColor="text1"/>
          <w:spacing w:val="0"/>
        </w:rPr>
        <w:t>.</w:t>
      </w:r>
    </w:p>
    <w:p w14:paraId="0B8D02EE" w14:textId="01A51889" w:rsidR="00DD6B30" w:rsidRPr="00DD6B30" w:rsidRDefault="0075100B" w:rsidP="008408E8">
      <w:pPr>
        <w:pStyle w:val="Heading1"/>
      </w:pPr>
      <w:r w:rsidRPr="00DD6B30">
        <w:t>WorkSafe</w:t>
      </w:r>
    </w:p>
    <w:p w14:paraId="52FACCC8" w14:textId="77430C16" w:rsidR="00DD6B30" w:rsidRPr="00DD6B30" w:rsidRDefault="00DD6B30" w:rsidP="008408E8">
      <w:pPr>
        <w:pStyle w:val="BodyText"/>
      </w:pPr>
      <w:r w:rsidRPr="00DD6B30">
        <w:t xml:space="preserve">Filming may also need to comply with </w:t>
      </w:r>
      <w:r w:rsidR="0075100B" w:rsidRPr="00DD6B30">
        <w:t>WorkSafe</w:t>
      </w:r>
      <w:r w:rsidRPr="00DD6B30">
        <w:t xml:space="preserve"> legislation for No Go Zones. For details, visit </w:t>
      </w:r>
      <w:hyperlink r:id="rId21" w:history="1">
        <w:r w:rsidR="008408E8" w:rsidRPr="00E129AA">
          <w:rPr>
            <w:rStyle w:val="Hyperlink"/>
          </w:rPr>
          <w:t>www.worksafe.vic.gov.au</w:t>
        </w:r>
      </w:hyperlink>
      <w:r w:rsidRPr="00DD6B30">
        <w:t xml:space="preserve"> </w:t>
      </w:r>
    </w:p>
    <w:p w14:paraId="7A8EFDDA" w14:textId="77777777" w:rsidR="00DD6B30" w:rsidRPr="00DD6B30" w:rsidRDefault="00DD6B30" w:rsidP="00DD6B30"/>
    <w:p w14:paraId="5AAD954C" w14:textId="77777777" w:rsidR="00DD6B30" w:rsidRPr="00DD6B30" w:rsidRDefault="00DD6B30" w:rsidP="00DD6B30">
      <w:pPr>
        <w:rPr>
          <w:u w:val="single"/>
        </w:rPr>
      </w:pPr>
      <w:r w:rsidRPr="00DD6B30">
        <w:rPr>
          <w:u w:val="single"/>
        </w:rPr>
        <w:br w:type="page"/>
      </w:r>
    </w:p>
    <w:p w14:paraId="10173586" w14:textId="20BDD73A" w:rsidR="00DD6B30" w:rsidRPr="00DD6B30" w:rsidRDefault="008408E8" w:rsidP="008408E8">
      <w:pPr>
        <w:pStyle w:val="Title"/>
      </w:pPr>
      <w:bookmarkStart w:id="40" w:name="_Toc402520465"/>
      <w:r>
        <w:lastRenderedPageBreak/>
        <w:t>Section 4: Additional Information</w:t>
      </w:r>
      <w:bookmarkEnd w:id="40"/>
      <w:r w:rsidR="00DD6B30" w:rsidRPr="00DD6B30">
        <w:t xml:space="preserve"> </w:t>
      </w:r>
    </w:p>
    <w:p w14:paraId="656CFDEA" w14:textId="77777777" w:rsidR="00DD6B30" w:rsidRPr="00DD6B30" w:rsidRDefault="00DD6B30" w:rsidP="008408E8">
      <w:pPr>
        <w:pStyle w:val="Heading1"/>
      </w:pPr>
      <w:bookmarkStart w:id="41" w:name="_Toc402520466"/>
      <w:r w:rsidRPr="00DD6B30">
        <w:t>Noise management</w:t>
      </w:r>
      <w:bookmarkEnd w:id="41"/>
      <w:r w:rsidRPr="00DD6B30">
        <w:t xml:space="preserve"> </w:t>
      </w:r>
    </w:p>
    <w:p w14:paraId="77C939AD" w14:textId="6646141E" w:rsidR="00DD6B30" w:rsidRPr="00DD6B30" w:rsidRDefault="00DD6B30" w:rsidP="008408E8">
      <w:pPr>
        <w:pStyle w:val="BodyText"/>
      </w:pPr>
      <w:r w:rsidRPr="00DD6B30">
        <w:t xml:space="preserve">Managing noise levels is an important part of </w:t>
      </w:r>
      <w:r w:rsidRPr="008408E8">
        <w:rPr>
          <w:highlight w:val="yellow"/>
        </w:rPr>
        <w:t>[Public Agency Name]</w:t>
      </w:r>
      <w:r w:rsidRPr="00DD6B30">
        <w:t xml:space="preserve">’s commitment to providing a liveable, supportive environment for all. During filming cast and crew should be considerate of anyone using the surrounding area so that sounds from vehicles, generators, cast and crew do not cause unnecessary noise disturbance. </w:t>
      </w:r>
    </w:p>
    <w:p w14:paraId="63C9AF27" w14:textId="297EBEE8" w:rsidR="00DD6B30" w:rsidRPr="008408E8" w:rsidRDefault="00DD6B30" w:rsidP="008408E8">
      <w:pPr>
        <w:pStyle w:val="BodyText"/>
        <w:rPr>
          <w:b/>
        </w:rPr>
      </w:pPr>
      <w:r w:rsidRPr="00DD6B30">
        <w:t xml:space="preserve">The EPA’s </w:t>
      </w:r>
      <w:r w:rsidRPr="00DD6B30">
        <w:rPr>
          <w:i/>
        </w:rPr>
        <w:t>Noise Control Guidelines, Publication 1254</w:t>
      </w:r>
      <w:r w:rsidRPr="00DD6B30">
        <w:t xml:space="preserve"> provides guidance on noise and sound management. The guidelines are used as a basis for public agencies to assess the potential noise impacts of filming.  You can find this at </w:t>
      </w:r>
      <w:hyperlink r:id="rId22" w:history="1">
        <w:r w:rsidRPr="00DD6B30">
          <w:rPr>
            <w:rStyle w:val="Hyperlink"/>
          </w:rPr>
          <w:t>www.epa.vic.gov.au</w:t>
        </w:r>
      </w:hyperlink>
    </w:p>
    <w:p w14:paraId="4B515AE3" w14:textId="77777777" w:rsidR="00DD6B30" w:rsidRPr="00DD6B30" w:rsidRDefault="00DD6B30" w:rsidP="008408E8">
      <w:pPr>
        <w:pStyle w:val="Heading1"/>
      </w:pPr>
      <w:bookmarkStart w:id="42" w:name="_Toc402520467"/>
      <w:r w:rsidRPr="00DD6B30">
        <w:t>Safety on set</w:t>
      </w:r>
      <w:bookmarkEnd w:id="42"/>
      <w:r w:rsidRPr="00DD6B30">
        <w:t xml:space="preserve"> </w:t>
      </w:r>
    </w:p>
    <w:p w14:paraId="4764FD85" w14:textId="57665643" w:rsidR="00DD6B30" w:rsidRPr="00DD6B30" w:rsidRDefault="00DD6B30" w:rsidP="008408E8">
      <w:pPr>
        <w:pStyle w:val="BodyText"/>
      </w:pPr>
      <w:r w:rsidRPr="00DD6B30">
        <w:t xml:space="preserve">Members of the screen industry in Victoria are responsible for securing the safety of employees, any other individuals at the workplace and the general public. They must comply with occupational health and safety requirements under the law at all times.  </w:t>
      </w:r>
    </w:p>
    <w:p w14:paraId="31271B14" w14:textId="0C083C7B" w:rsidR="00DD6B30" w:rsidRPr="00DD6B30" w:rsidRDefault="00DD6B30" w:rsidP="008408E8">
      <w:pPr>
        <w:pStyle w:val="BodyText"/>
      </w:pPr>
      <w:r w:rsidRPr="00DD6B30">
        <w:t>All cast and crew on location must follow the direction of the safety supervisor by reading and understanding the production’s Safety Report and take responsibility for individual and collective safety. Relevant sections of the Safety Report may need to be submitted to [Public Agency Name].</w:t>
      </w:r>
    </w:p>
    <w:p w14:paraId="6489928A" w14:textId="1B1AE00A" w:rsidR="00DD6B30" w:rsidRPr="008408E8" w:rsidRDefault="00DD6B30" w:rsidP="008408E8">
      <w:pPr>
        <w:pStyle w:val="BodyText"/>
      </w:pPr>
      <w:r w:rsidRPr="00DD6B30">
        <w:t xml:space="preserve">They must also be aware of the objectives and principles of the </w:t>
      </w:r>
      <w:r w:rsidRPr="00DD6B30">
        <w:rPr>
          <w:i/>
        </w:rPr>
        <w:t>Occupational Health and Safety Act</w:t>
      </w:r>
      <w:r w:rsidRPr="00DD6B30">
        <w:t xml:space="preserve"> </w:t>
      </w:r>
      <w:r w:rsidRPr="00DD6B30">
        <w:rPr>
          <w:i/>
        </w:rPr>
        <w:t xml:space="preserve">2004 </w:t>
      </w:r>
      <w:r w:rsidRPr="00DD6B30">
        <w:t xml:space="preserve">and implement a system for health and safety management. </w:t>
      </w:r>
    </w:p>
    <w:p w14:paraId="0CC7B21F" w14:textId="77777777" w:rsidR="00DD6B30" w:rsidRPr="00DD6B30" w:rsidRDefault="00DD6B30" w:rsidP="008408E8">
      <w:pPr>
        <w:pStyle w:val="Heading1"/>
      </w:pPr>
      <w:bookmarkStart w:id="43" w:name="_Toc402520468"/>
      <w:r w:rsidRPr="008408E8">
        <w:rPr>
          <w:highlight w:val="yellow"/>
        </w:rPr>
        <w:t>[Public Agency Name]</w:t>
      </w:r>
      <w:r w:rsidRPr="00DD6B30">
        <w:t xml:space="preserve"> acknowledgment</w:t>
      </w:r>
      <w:bookmarkEnd w:id="43"/>
      <w:r w:rsidRPr="00DD6B30">
        <w:t xml:space="preserve"> </w:t>
      </w:r>
    </w:p>
    <w:p w14:paraId="47117179" w14:textId="759036B1" w:rsidR="00DD6B30" w:rsidRPr="00DD6B30" w:rsidRDefault="00DD6B30" w:rsidP="008408E8">
      <w:pPr>
        <w:pStyle w:val="BodyText"/>
      </w:pPr>
      <w:r w:rsidRPr="008408E8">
        <w:rPr>
          <w:highlight w:val="yellow"/>
        </w:rPr>
        <w:t>[Public Agency Name]</w:t>
      </w:r>
      <w:r w:rsidRPr="00DD6B30">
        <w:t xml:space="preserve"> supports filming. We would appreciate acknowledgement in the end credits of your production, or as mutually agreed. </w:t>
      </w:r>
    </w:p>
    <w:p w14:paraId="033B0474" w14:textId="77777777" w:rsidR="00DD6B30" w:rsidRPr="00DD6B30" w:rsidRDefault="00DD6B30" w:rsidP="008408E8">
      <w:pPr>
        <w:pStyle w:val="BodyText"/>
        <w:rPr>
          <w:b/>
        </w:rPr>
      </w:pPr>
      <w:r w:rsidRPr="00DD6B30">
        <w:t xml:space="preserve">This acknowledgment should read “Filmed in </w:t>
      </w:r>
      <w:r w:rsidRPr="008408E8">
        <w:rPr>
          <w:highlight w:val="yellow"/>
        </w:rPr>
        <w:t>[Public Agency Name]</w:t>
      </w:r>
      <w:r w:rsidRPr="00DD6B30">
        <w:t xml:space="preserve">” or “Thanks to </w:t>
      </w:r>
      <w:r w:rsidRPr="008408E8">
        <w:rPr>
          <w:highlight w:val="yellow"/>
        </w:rPr>
        <w:t>[Public Agency Name]</w:t>
      </w:r>
      <w:r w:rsidRPr="00DD6B30">
        <w:t>”.</w:t>
      </w:r>
    </w:p>
    <w:p w14:paraId="0A269349" w14:textId="77777777" w:rsidR="00DD6B30" w:rsidRPr="00DD6B30" w:rsidRDefault="00DD6B30" w:rsidP="00DD6B30">
      <w:r w:rsidRPr="00DD6B30">
        <w:br w:type="page"/>
      </w:r>
    </w:p>
    <w:p w14:paraId="04ED1365" w14:textId="77777777" w:rsidR="00DD6B30" w:rsidRPr="00DD6B30" w:rsidRDefault="00DD6B30" w:rsidP="008408E8">
      <w:pPr>
        <w:pStyle w:val="Heading1"/>
      </w:pPr>
      <w:bookmarkStart w:id="44" w:name="_Useful_contacts"/>
      <w:bookmarkStart w:id="45" w:name="_Toc402520469"/>
      <w:bookmarkEnd w:id="44"/>
      <w:r w:rsidRPr="00DD6B30">
        <w:lastRenderedPageBreak/>
        <w:t>Useful contacts</w:t>
      </w:r>
      <w:bookmarkEnd w:id="45"/>
    </w:p>
    <w:p w14:paraId="160DB2D2" w14:textId="2D44B18C" w:rsidR="00DD6B30" w:rsidRPr="008408E8" w:rsidRDefault="00672F27" w:rsidP="008408E8">
      <w:pPr>
        <w:pStyle w:val="NoSpacing"/>
        <w:rPr>
          <w:highlight w:val="yellow"/>
        </w:rPr>
      </w:pPr>
      <w:r w:rsidRPr="008408E8">
        <w:rPr>
          <w:highlight w:val="yellow"/>
        </w:rPr>
        <w:t xml:space="preserve"> </w:t>
      </w:r>
      <w:r w:rsidR="00DD6B30" w:rsidRPr="008408E8">
        <w:rPr>
          <w:highlight w:val="yellow"/>
        </w:rPr>
        <w:t xml:space="preserve">[Public Agency Name] </w:t>
      </w:r>
    </w:p>
    <w:p w14:paraId="2691E228" w14:textId="77777777" w:rsidR="00DD6B30" w:rsidRPr="008408E8" w:rsidRDefault="00DD6B30" w:rsidP="008408E8">
      <w:pPr>
        <w:pStyle w:val="NoSpacing"/>
        <w:rPr>
          <w:b/>
          <w:highlight w:val="yellow"/>
        </w:rPr>
      </w:pPr>
      <w:r w:rsidRPr="008408E8">
        <w:rPr>
          <w:highlight w:val="yellow"/>
        </w:rPr>
        <w:t>[Public Agency single point of contact]</w:t>
      </w:r>
    </w:p>
    <w:p w14:paraId="57201B6A" w14:textId="1E87D24B" w:rsidR="00DD6B30" w:rsidRPr="00DD6B30" w:rsidRDefault="00DD6B30" w:rsidP="008408E8">
      <w:pPr>
        <w:pStyle w:val="NoSpacing"/>
      </w:pPr>
      <w:r w:rsidRPr="008408E8">
        <w:rPr>
          <w:highlight w:val="yellow"/>
        </w:rPr>
        <w:t>[Public Agency contact details]</w:t>
      </w:r>
      <w:r w:rsidRPr="00DD6B30">
        <w:t xml:space="preserve"> </w:t>
      </w:r>
    </w:p>
    <w:p w14:paraId="6D5C5A8C" w14:textId="77777777" w:rsidR="008408E8" w:rsidRDefault="008408E8" w:rsidP="008408E8">
      <w:pPr>
        <w:pStyle w:val="NoSpacing"/>
      </w:pPr>
    </w:p>
    <w:p w14:paraId="05C8A533" w14:textId="5B9B3C12" w:rsidR="00DD6B30" w:rsidRPr="00DD6B30" w:rsidRDefault="008408E8" w:rsidP="008408E8">
      <w:pPr>
        <w:pStyle w:val="NoSpacing"/>
      </w:pPr>
      <w:r>
        <w:t>VicScreen</w:t>
      </w:r>
    </w:p>
    <w:p w14:paraId="7D765A62" w14:textId="77777777" w:rsidR="00DD6B30" w:rsidRPr="00DD6B30" w:rsidRDefault="00DD6B30" w:rsidP="008408E8">
      <w:pPr>
        <w:pStyle w:val="NoSpacing"/>
      </w:pPr>
      <w:r w:rsidRPr="00DD6B30">
        <w:t>03 9660 3200</w:t>
      </w:r>
    </w:p>
    <w:p w14:paraId="40765F08" w14:textId="278CD52A" w:rsidR="00DD6B30" w:rsidRDefault="008408E8" w:rsidP="008408E8">
      <w:pPr>
        <w:pStyle w:val="NoSpacing"/>
      </w:pPr>
      <w:hyperlink r:id="rId23" w:history="1">
        <w:r w:rsidRPr="00E129AA">
          <w:rPr>
            <w:rStyle w:val="Hyperlink"/>
          </w:rPr>
          <w:t>contact@vicscreen.vic.gov.au</w:t>
        </w:r>
      </w:hyperlink>
    </w:p>
    <w:p w14:paraId="03FE9AB7" w14:textId="0B0AAF2A" w:rsidR="008408E8" w:rsidRPr="00DD6B30" w:rsidRDefault="008408E8" w:rsidP="008408E8">
      <w:pPr>
        <w:pStyle w:val="NoSpacing"/>
      </w:pPr>
      <w:hyperlink r:id="rId24" w:history="1">
        <w:r w:rsidRPr="00E129AA">
          <w:rPr>
            <w:rStyle w:val="Hyperlink"/>
          </w:rPr>
          <w:t>www.vicscreen.vic.gov.au/</w:t>
        </w:r>
      </w:hyperlink>
    </w:p>
    <w:p w14:paraId="61A1B33E" w14:textId="77777777" w:rsidR="008408E8" w:rsidRDefault="008408E8" w:rsidP="008408E8">
      <w:pPr>
        <w:pStyle w:val="NoSpacing"/>
      </w:pPr>
    </w:p>
    <w:p w14:paraId="3C3550E7" w14:textId="33EE8CF0" w:rsidR="00DD6B30" w:rsidRPr="00DD6B30" w:rsidRDefault="00DD6B30" w:rsidP="008408E8">
      <w:pPr>
        <w:pStyle w:val="NoSpacing"/>
      </w:pPr>
      <w:r w:rsidRPr="00DD6B30">
        <w:t xml:space="preserve">Screen Australia </w:t>
      </w:r>
      <w:r w:rsidRPr="00DD6B30">
        <w:tab/>
      </w:r>
    </w:p>
    <w:p w14:paraId="646D89A1" w14:textId="77777777" w:rsidR="00DD6B30" w:rsidRPr="00DD6B30" w:rsidRDefault="00DD6B30" w:rsidP="008408E8">
      <w:pPr>
        <w:pStyle w:val="NoSpacing"/>
      </w:pPr>
      <w:r w:rsidRPr="00DD6B30">
        <w:t>03 8682 1900</w:t>
      </w:r>
      <w:r w:rsidRPr="00DD6B30">
        <w:tab/>
      </w:r>
    </w:p>
    <w:p w14:paraId="65ACB575" w14:textId="13664C7C" w:rsidR="00DD6B30" w:rsidRPr="00DD6B30" w:rsidRDefault="00DD6B30" w:rsidP="008408E8">
      <w:pPr>
        <w:pStyle w:val="NoSpacing"/>
      </w:pPr>
      <w:hyperlink r:id="rId25" w:history="1">
        <w:r w:rsidRPr="00DD6B30">
          <w:rPr>
            <w:rStyle w:val="Hyperlink"/>
          </w:rPr>
          <w:t>www.screenaustralia.gov.au</w:t>
        </w:r>
      </w:hyperlink>
      <w:r w:rsidRPr="00DD6B30">
        <w:t xml:space="preserve">  </w:t>
      </w:r>
    </w:p>
    <w:p w14:paraId="718FEABF" w14:textId="77777777" w:rsidR="008408E8" w:rsidRDefault="008408E8" w:rsidP="008408E8">
      <w:pPr>
        <w:pStyle w:val="NoSpacing"/>
      </w:pPr>
    </w:p>
    <w:p w14:paraId="12FD4662" w14:textId="5603F9B8" w:rsidR="00DD6B30" w:rsidRPr="00DD6B30" w:rsidRDefault="00DD6B30" w:rsidP="008408E8">
      <w:pPr>
        <w:pStyle w:val="NoSpacing"/>
      </w:pPr>
      <w:r w:rsidRPr="00DD6B30">
        <w:t>Victoria Police Film and Television Office</w:t>
      </w:r>
      <w:r w:rsidRPr="00DD6B30">
        <w:tab/>
      </w:r>
    </w:p>
    <w:p w14:paraId="1981C64A" w14:textId="77777777" w:rsidR="00DD6B30" w:rsidRPr="00DD6B30" w:rsidRDefault="00DD6B30" w:rsidP="008408E8">
      <w:pPr>
        <w:pStyle w:val="NoSpacing"/>
      </w:pPr>
      <w:r w:rsidRPr="00DD6B30">
        <w:t>03 9247 5599</w:t>
      </w:r>
    </w:p>
    <w:p w14:paraId="22A0D090" w14:textId="77777777" w:rsidR="00DD6B30" w:rsidRPr="00DD6B30" w:rsidRDefault="00DD6B30" w:rsidP="008408E8">
      <w:pPr>
        <w:pStyle w:val="NoSpacing"/>
      </w:pPr>
      <w:hyperlink r:id="rId26" w:history="1">
        <w:r w:rsidRPr="00DD6B30">
          <w:rPr>
            <w:rStyle w:val="Hyperlink"/>
          </w:rPr>
          <w:t>film.tv@police.vic.gov.au</w:t>
        </w:r>
      </w:hyperlink>
      <w:r w:rsidRPr="00DD6B30">
        <w:t xml:space="preserve"> </w:t>
      </w:r>
    </w:p>
    <w:p w14:paraId="299CD3CB" w14:textId="392D9899" w:rsidR="00DD6B30" w:rsidRPr="00DD6B30" w:rsidRDefault="00DD6B30" w:rsidP="008408E8">
      <w:pPr>
        <w:pStyle w:val="NoSpacing"/>
      </w:pPr>
      <w:hyperlink r:id="rId27" w:history="1">
        <w:r w:rsidRPr="00DD6B30">
          <w:rPr>
            <w:rStyle w:val="Hyperlink"/>
          </w:rPr>
          <w:t>www.police.vic.gov.au</w:t>
        </w:r>
      </w:hyperlink>
      <w:r w:rsidRPr="00DD6B30">
        <w:t xml:space="preserve">  </w:t>
      </w:r>
    </w:p>
    <w:p w14:paraId="3C9F246D" w14:textId="77777777" w:rsidR="008408E8" w:rsidRDefault="008408E8" w:rsidP="008408E8">
      <w:pPr>
        <w:pStyle w:val="NoSpacing"/>
      </w:pPr>
    </w:p>
    <w:p w14:paraId="0075E6E5" w14:textId="2543FF20" w:rsidR="00DD6B30" w:rsidRPr="00DD6B30" w:rsidRDefault="00DD6B30" w:rsidP="008408E8">
      <w:pPr>
        <w:pStyle w:val="NoSpacing"/>
      </w:pPr>
      <w:r w:rsidRPr="00DD6B30">
        <w:t>Parks Victoria</w:t>
      </w:r>
      <w:r w:rsidRPr="00DD6B30">
        <w:tab/>
      </w:r>
    </w:p>
    <w:p w14:paraId="462791FE" w14:textId="77777777" w:rsidR="00DD6B30" w:rsidRPr="00DD6B30" w:rsidRDefault="00DD6B30" w:rsidP="008408E8">
      <w:pPr>
        <w:pStyle w:val="NoSpacing"/>
      </w:pPr>
      <w:r w:rsidRPr="00DD6B30">
        <w:t>13 19 63 or 03 8627 4699</w:t>
      </w:r>
      <w:r w:rsidRPr="00DD6B30">
        <w:tab/>
      </w:r>
    </w:p>
    <w:p w14:paraId="7F65A6E8" w14:textId="7B233D73" w:rsidR="00DD6B30" w:rsidRPr="00DD6B30" w:rsidRDefault="00DD6B30" w:rsidP="008408E8">
      <w:pPr>
        <w:pStyle w:val="NoSpacing"/>
      </w:pPr>
      <w:hyperlink r:id="rId28" w:history="1">
        <w:r w:rsidRPr="00DD6B30">
          <w:rPr>
            <w:rStyle w:val="Hyperlink"/>
          </w:rPr>
          <w:t>www.parkswebvic.gov.au</w:t>
        </w:r>
      </w:hyperlink>
      <w:r w:rsidRPr="00DD6B30">
        <w:t xml:space="preserve">       </w:t>
      </w:r>
    </w:p>
    <w:p w14:paraId="5BEEBCB1" w14:textId="77777777" w:rsidR="008408E8" w:rsidRDefault="008408E8" w:rsidP="008408E8">
      <w:pPr>
        <w:pStyle w:val="NoSpacing"/>
      </w:pPr>
    </w:p>
    <w:p w14:paraId="79C105BE" w14:textId="704D2E1B" w:rsidR="00DD6B30" w:rsidRPr="00DD6B30" w:rsidRDefault="00DD6B30" w:rsidP="008408E8">
      <w:pPr>
        <w:pStyle w:val="NoSpacing"/>
      </w:pPr>
      <w:r w:rsidRPr="00DD6B30">
        <w:t>Yarra Trams</w:t>
      </w:r>
      <w:r w:rsidRPr="00DD6B30">
        <w:tab/>
      </w:r>
    </w:p>
    <w:p w14:paraId="7D0646C7" w14:textId="77777777" w:rsidR="00DD6B30" w:rsidRPr="00DD6B30" w:rsidRDefault="00DD6B30" w:rsidP="008408E8">
      <w:pPr>
        <w:pStyle w:val="NoSpacing"/>
      </w:pPr>
      <w:r w:rsidRPr="00DD6B30">
        <w:t>03 9619 3200</w:t>
      </w:r>
      <w:r w:rsidRPr="00DD6B30">
        <w:tab/>
      </w:r>
    </w:p>
    <w:p w14:paraId="57337F63" w14:textId="70C9A7F1" w:rsidR="00DD6B30" w:rsidRPr="00DD6B30" w:rsidRDefault="00DD6B30" w:rsidP="008408E8">
      <w:pPr>
        <w:pStyle w:val="NoSpacing"/>
      </w:pPr>
      <w:hyperlink r:id="rId29" w:history="1">
        <w:r w:rsidRPr="00DD6B30">
          <w:rPr>
            <w:rStyle w:val="Hyperlink"/>
          </w:rPr>
          <w:t>www.yarratrams.com.au</w:t>
        </w:r>
      </w:hyperlink>
      <w:r w:rsidRPr="00DD6B30">
        <w:t xml:space="preserve">    </w:t>
      </w:r>
    </w:p>
    <w:p w14:paraId="4BB81F69" w14:textId="77777777" w:rsidR="008408E8" w:rsidRDefault="008408E8" w:rsidP="008408E8">
      <w:pPr>
        <w:pStyle w:val="NoSpacing"/>
      </w:pPr>
    </w:p>
    <w:p w14:paraId="6DAADF3D" w14:textId="033CB9FF" w:rsidR="00DD6B30" w:rsidRPr="00DD6B30" w:rsidRDefault="00DD6B30" w:rsidP="008408E8">
      <w:pPr>
        <w:pStyle w:val="NoSpacing"/>
      </w:pPr>
      <w:r w:rsidRPr="00DD6B30">
        <w:t>Metro Trains</w:t>
      </w:r>
      <w:r w:rsidRPr="00DD6B30">
        <w:tab/>
      </w:r>
    </w:p>
    <w:p w14:paraId="4F43250A" w14:textId="77777777" w:rsidR="00DD6B30" w:rsidRPr="00DD6B30" w:rsidRDefault="00DD6B30" w:rsidP="008408E8">
      <w:pPr>
        <w:pStyle w:val="NoSpacing"/>
      </w:pPr>
      <w:r w:rsidRPr="00DD6B30">
        <w:t>03 9610 2610</w:t>
      </w:r>
      <w:r w:rsidRPr="00DD6B30">
        <w:tab/>
      </w:r>
    </w:p>
    <w:p w14:paraId="7A7A4B48" w14:textId="7199ECB0" w:rsidR="00DD6B30" w:rsidRPr="00DD6B30" w:rsidRDefault="00DD6B30" w:rsidP="008408E8">
      <w:pPr>
        <w:pStyle w:val="NoSpacing"/>
      </w:pPr>
      <w:hyperlink r:id="rId30" w:history="1">
        <w:r w:rsidRPr="00DD6B30">
          <w:rPr>
            <w:rStyle w:val="Hyperlink"/>
          </w:rPr>
          <w:t>www.metrotrains.com.au</w:t>
        </w:r>
      </w:hyperlink>
      <w:r w:rsidRPr="00DD6B30">
        <w:t xml:space="preserve">   </w:t>
      </w:r>
    </w:p>
    <w:p w14:paraId="3A9F3846" w14:textId="77777777" w:rsidR="008408E8" w:rsidRDefault="008408E8" w:rsidP="008408E8">
      <w:pPr>
        <w:pStyle w:val="NoSpacing"/>
      </w:pPr>
    </w:p>
    <w:p w14:paraId="40A6F222" w14:textId="391A2236" w:rsidR="00DD6B30" w:rsidRPr="00DD6B30" w:rsidRDefault="00DD6B30" w:rsidP="008408E8">
      <w:pPr>
        <w:pStyle w:val="NoSpacing"/>
      </w:pPr>
      <w:r w:rsidRPr="00DD6B30">
        <w:t>V/Line</w:t>
      </w:r>
    </w:p>
    <w:p w14:paraId="5FA3C842" w14:textId="77777777" w:rsidR="00DD6B30" w:rsidRPr="00DD6B30" w:rsidRDefault="00DD6B30" w:rsidP="008408E8">
      <w:pPr>
        <w:pStyle w:val="NoSpacing"/>
      </w:pPr>
      <w:r w:rsidRPr="00DD6B30">
        <w:t>03 9619 5901</w:t>
      </w:r>
    </w:p>
    <w:p w14:paraId="368AAEE1" w14:textId="3C0784F3" w:rsidR="00DD6B30" w:rsidRPr="00DD6B30" w:rsidRDefault="00DD6B30" w:rsidP="00672F27">
      <w:pPr>
        <w:pStyle w:val="NoSpacing"/>
      </w:pPr>
      <w:hyperlink r:id="rId31" w:history="1">
        <w:r w:rsidRPr="00DD6B30">
          <w:rPr>
            <w:rStyle w:val="Hyperlink"/>
          </w:rPr>
          <w:t>www.vline.com.au</w:t>
        </w:r>
      </w:hyperlink>
      <w:r w:rsidRPr="00DD6B30">
        <w:t xml:space="preserve">  </w:t>
      </w:r>
    </w:p>
    <w:p w14:paraId="0163D106" w14:textId="77777777" w:rsidR="00DD6B30" w:rsidRPr="00DD6B30" w:rsidRDefault="00DD6B30" w:rsidP="00DD6B30">
      <w:r w:rsidRPr="00DD6B30">
        <w:rPr>
          <w:b/>
          <w:bCs/>
          <w:i/>
          <w:iCs/>
        </w:rPr>
        <w:br w:type="page"/>
      </w:r>
    </w:p>
    <w:p w14:paraId="5A858A64" w14:textId="501B05A7" w:rsidR="008408E8" w:rsidRPr="008408E8" w:rsidRDefault="008408E8" w:rsidP="008408E8">
      <w:pPr>
        <w:pStyle w:val="Title"/>
      </w:pPr>
      <w:bookmarkStart w:id="46" w:name="_SECTION_5:_GLOSSARY"/>
      <w:bookmarkStart w:id="47" w:name="_Toc402520470"/>
      <w:bookmarkEnd w:id="46"/>
      <w:r>
        <w:lastRenderedPageBreak/>
        <w:t>Section 5: Glossary</w:t>
      </w:r>
      <w:bookmarkEnd w:id="47"/>
    </w:p>
    <w:p w14:paraId="497E56F9" w14:textId="6DB6534D" w:rsidR="00DD6B30" w:rsidRPr="008408E8" w:rsidRDefault="00DD6B30" w:rsidP="008408E8">
      <w:pPr>
        <w:pStyle w:val="BodyText"/>
      </w:pPr>
      <w:r w:rsidRPr="00DD6B30">
        <w:rPr>
          <w:b/>
          <w:bCs/>
        </w:rPr>
        <w:t>Bump in</w:t>
      </w:r>
      <w:r w:rsidRPr="00DD6B30">
        <w:t xml:space="preserve"> refers to the process of setting up a location before filming commences. This may include setting up infrastructure, equipment and camera positions, props and scenery. </w:t>
      </w:r>
    </w:p>
    <w:p w14:paraId="1408E898" w14:textId="06A6A99C" w:rsidR="00DD6B30" w:rsidRPr="008408E8" w:rsidRDefault="00DD6B30" w:rsidP="008408E8">
      <w:pPr>
        <w:pStyle w:val="BodyText"/>
      </w:pPr>
      <w:r w:rsidRPr="00DD6B30">
        <w:rPr>
          <w:b/>
          <w:bCs/>
        </w:rPr>
        <w:t>Bump out</w:t>
      </w:r>
      <w:r w:rsidRPr="00DD6B30">
        <w:t xml:space="preserve"> refers to the process of packing up a location after filming has been completed. This may include breaking down infrastructure, equipment, props and scenery. </w:t>
      </w:r>
    </w:p>
    <w:p w14:paraId="2047C588" w14:textId="42C58A3B" w:rsidR="00DD6B30" w:rsidRPr="008408E8" w:rsidRDefault="00DD6B30" w:rsidP="008408E8">
      <w:pPr>
        <w:pStyle w:val="BodyText"/>
      </w:pPr>
      <w:r w:rsidRPr="00DD6B30">
        <w:rPr>
          <w:b/>
          <w:bCs/>
        </w:rPr>
        <w:t>Camera Mounts/Rigs</w:t>
      </w:r>
      <w:r w:rsidRPr="00DD6B30">
        <w:t xml:space="preserve"> refers to a camera or another piece of equipment which is safely and securely attached internally or externally to a vehicle. </w:t>
      </w:r>
    </w:p>
    <w:p w14:paraId="2EA52465" w14:textId="2F54DAFE" w:rsidR="00DD6B30" w:rsidRPr="00DD6B30" w:rsidRDefault="00DD6B30" w:rsidP="008408E8">
      <w:pPr>
        <w:pStyle w:val="BodyText"/>
        <w:rPr>
          <w:b/>
          <w:bCs/>
        </w:rPr>
      </w:pPr>
      <w:r w:rsidRPr="00DD6B30">
        <w:rPr>
          <w:b/>
          <w:bCs/>
        </w:rPr>
        <w:t xml:space="preserve">Certificate of Currency </w:t>
      </w:r>
      <w:r w:rsidRPr="00DD6B30">
        <w:rPr>
          <w:bCs/>
        </w:rPr>
        <w:t>is documentary evidence that an insurance contract is issued by an insurer, outlining the insurance policy details, including the level of insurance held, dates of policy and the interested parties.</w:t>
      </w:r>
      <w:r w:rsidRPr="00DD6B30">
        <w:rPr>
          <w:b/>
          <w:bCs/>
        </w:rPr>
        <w:t xml:space="preserve"> </w:t>
      </w:r>
    </w:p>
    <w:p w14:paraId="02F10315" w14:textId="656208C7" w:rsidR="00DD6B30" w:rsidRPr="00DD6B30" w:rsidRDefault="00DD6B30" w:rsidP="008408E8">
      <w:pPr>
        <w:pStyle w:val="BodyText"/>
        <w:rPr>
          <w:b/>
          <w:bCs/>
        </w:rPr>
      </w:pPr>
      <w:r w:rsidRPr="00DD6B30">
        <w:rPr>
          <w:b/>
        </w:rPr>
        <w:t>Director</w:t>
      </w:r>
      <w:r w:rsidRPr="00DD6B30">
        <w:t xml:space="preserve"> is the person responsible for overseeing the creative aspects of a film, including controlling the content and flow of the film's plot, directing the performances of actors, selecting the locations in which the film will be shot, and managing technical details such as the positioning of cameras, the use of lighting, and the timing and content of the film's soundtrack.</w:t>
      </w:r>
    </w:p>
    <w:p w14:paraId="4569CE42" w14:textId="7CF7B792" w:rsidR="00DD6B30" w:rsidRPr="00DD6B30" w:rsidRDefault="00DD6B30" w:rsidP="008408E8">
      <w:pPr>
        <w:pStyle w:val="BodyText"/>
      </w:pPr>
      <w:r w:rsidRPr="00DD6B30">
        <w:rPr>
          <w:b/>
          <w:bCs/>
        </w:rPr>
        <w:t>Essential Vehicles</w:t>
      </w:r>
      <w:r w:rsidRPr="00DD6B30">
        <w:t xml:space="preserve"> are vehicles that are required to be positioned as close to the filming location as possible and generally include camera truck, grips truck, electrics truck, standby props truck, sound van, generator van, safety and nurse vehicles. </w:t>
      </w:r>
    </w:p>
    <w:p w14:paraId="22FE7B15" w14:textId="464A50DA" w:rsidR="00DD6B30" w:rsidRPr="008408E8" w:rsidRDefault="00DD6B30" w:rsidP="008408E8">
      <w:pPr>
        <w:pStyle w:val="BodyText"/>
      </w:pPr>
      <w:r w:rsidRPr="00DD6B30">
        <w:rPr>
          <w:b/>
        </w:rPr>
        <w:t>Establishing Shots</w:t>
      </w:r>
      <w:r w:rsidRPr="00DD6B30">
        <w:t xml:space="preserve"> are images taken of the outside of a building or other structure to show where another scene is set. These are usually quick to film and have low-impact requirements, with minimal crew or equipment.</w:t>
      </w:r>
    </w:p>
    <w:p w14:paraId="6A35FF03" w14:textId="2C0C9BEE" w:rsidR="00DD6B30" w:rsidRPr="008408E8" w:rsidRDefault="00DD6B30" w:rsidP="008408E8">
      <w:pPr>
        <w:pStyle w:val="BodyText"/>
      </w:pPr>
      <w:r w:rsidRPr="00DD6B30">
        <w:rPr>
          <w:b/>
          <w:bCs/>
        </w:rPr>
        <w:t>Filming</w:t>
      </w:r>
      <w:r w:rsidRPr="00DD6B30">
        <w:t xml:space="preserve"> in this handbook refers to the recording of images, including but not limited to film, video, digital or electronically for the purpose of exhibition and/or broadcast (television, cinema, internet, etc). Generally, it includes photography and photo shoots. </w:t>
      </w:r>
    </w:p>
    <w:p w14:paraId="6E81A643" w14:textId="7AC6C00A" w:rsidR="00DD6B30" w:rsidRPr="00DD6B30" w:rsidRDefault="00DD6B30" w:rsidP="008408E8">
      <w:pPr>
        <w:pStyle w:val="BodyText"/>
      </w:pPr>
      <w:r w:rsidRPr="00DD6B30">
        <w:rPr>
          <w:b/>
          <w:bCs/>
        </w:rPr>
        <w:t>Film-maker/Film Applicant</w:t>
      </w:r>
      <w:r w:rsidRPr="00DD6B30">
        <w:t xml:space="preserve"> is the person/company responsible for the overall management of the filming activity and is the key contact for </w:t>
      </w:r>
      <w:r w:rsidRPr="008408E8">
        <w:rPr>
          <w:highlight w:val="yellow"/>
        </w:rPr>
        <w:t>[Public Agency single point of contact]</w:t>
      </w:r>
      <w:r w:rsidRPr="00DD6B30">
        <w:t xml:space="preserve">.  </w:t>
      </w:r>
    </w:p>
    <w:p w14:paraId="3394DB66" w14:textId="35C243E2" w:rsidR="00DD6B30" w:rsidRPr="008408E8" w:rsidRDefault="00DD6B30" w:rsidP="008408E8">
      <w:pPr>
        <w:pStyle w:val="BodyText"/>
      </w:pPr>
      <w:r w:rsidRPr="008408E8">
        <w:rPr>
          <w:b/>
          <w:highlight w:val="yellow"/>
        </w:rPr>
        <w:t>[Public Agency single point of contact]</w:t>
      </w:r>
      <w:r w:rsidRPr="00DD6B30">
        <w:t xml:space="preserve"> is the single point of contact at [Public Agency Name] responsible for managing film permit applications. </w:t>
      </w:r>
    </w:p>
    <w:p w14:paraId="6AE8BC89" w14:textId="78B2FF81" w:rsidR="00DD6B30" w:rsidRPr="008408E8" w:rsidRDefault="00DD6B30" w:rsidP="008408E8">
      <w:pPr>
        <w:pStyle w:val="BodyText"/>
      </w:pPr>
      <w:r w:rsidRPr="00DD6B30">
        <w:rPr>
          <w:b/>
          <w:bCs/>
        </w:rPr>
        <w:t>Film Permit</w:t>
      </w:r>
      <w:r w:rsidRPr="00DD6B30">
        <w:t xml:space="preserve"> is the document that the filming applicant is issued upon successful submission and review of all filming activity plans and documentation. The film permit authorises the applicant to film in accordance with the terms and conditions outlined in the permit. This ensures that it is conducted in accordance with the safety and amenity regulations of a public agency.</w:t>
      </w:r>
    </w:p>
    <w:p w14:paraId="7528E946" w14:textId="0600DFDE" w:rsidR="00DD6B30" w:rsidRPr="00DD6B30" w:rsidRDefault="00DD6B30" w:rsidP="008408E8">
      <w:pPr>
        <w:pStyle w:val="BodyText"/>
      </w:pPr>
      <w:r w:rsidRPr="00DD6B30">
        <w:rPr>
          <w:b/>
          <w:bCs/>
        </w:rPr>
        <w:t>Filming Schedule/Running Sheet</w:t>
      </w:r>
      <w:r w:rsidRPr="00DD6B30">
        <w:t xml:space="preserve"> is a comprehensive list, which details the timing, sequence and location of filming activity in chronological order so that the filmmaker, </w:t>
      </w:r>
      <w:r w:rsidRPr="008408E8">
        <w:rPr>
          <w:highlight w:val="yellow"/>
        </w:rPr>
        <w:t>[Public Agency single point of contact]</w:t>
      </w:r>
      <w:r w:rsidRPr="00DD6B30">
        <w:t xml:space="preserve"> and other stakeholders know what is happening and when. A good running sheet includes a timeline of the filming activity, bump in and out details and scenes being filmed. </w:t>
      </w:r>
    </w:p>
    <w:p w14:paraId="764B7F03" w14:textId="6A98FF9E" w:rsidR="00DD6B30" w:rsidRPr="00DD6B30" w:rsidRDefault="00DD6B30" w:rsidP="008408E8">
      <w:pPr>
        <w:pStyle w:val="BodyText"/>
      </w:pPr>
      <w:r w:rsidRPr="00DD6B30">
        <w:rPr>
          <w:b/>
          <w:bCs/>
        </w:rPr>
        <w:lastRenderedPageBreak/>
        <w:t>Hazard</w:t>
      </w:r>
      <w:r w:rsidRPr="00DD6B30">
        <w:t xml:space="preserve"> is anything that has the potential to cause damage to life, health or property and applies to substances, work methods or machines or any other factors in the work environment. </w:t>
      </w:r>
    </w:p>
    <w:p w14:paraId="4A1CCF57" w14:textId="4EB92A70" w:rsidR="00DD6B30" w:rsidRPr="008408E8" w:rsidRDefault="00DD6B30" w:rsidP="008408E8">
      <w:pPr>
        <w:pStyle w:val="BodyText"/>
      </w:pPr>
      <w:r w:rsidRPr="00DD6B30">
        <w:rPr>
          <w:b/>
        </w:rPr>
        <w:t>Hold and release</w:t>
      </w:r>
      <w:r w:rsidRPr="00DD6B30">
        <w:t xml:space="preserve"> is a temporary road closure where traffic is prevented by an accredited traffic management</w:t>
      </w:r>
      <w:r w:rsidR="008408E8">
        <w:t xml:space="preserve"> </w:t>
      </w:r>
      <w:r w:rsidRPr="00DD6B30">
        <w:t xml:space="preserve">person, from travelling on a road where filming is taking place. </w:t>
      </w:r>
    </w:p>
    <w:p w14:paraId="309D911D" w14:textId="309DEF64" w:rsidR="00DD6B30" w:rsidRPr="008408E8" w:rsidRDefault="00DD6B30" w:rsidP="008408E8">
      <w:pPr>
        <w:pStyle w:val="BodyText"/>
      </w:pPr>
      <w:r w:rsidRPr="00DD6B30">
        <w:rPr>
          <w:b/>
          <w:bCs/>
        </w:rPr>
        <w:t>Key Crew</w:t>
      </w:r>
      <w:r w:rsidRPr="00DD6B30">
        <w:t xml:space="preserve"> refers to the most important people in the crew with authority to make decisions. </w:t>
      </w:r>
    </w:p>
    <w:p w14:paraId="2C6A98F9" w14:textId="35F5ADF7" w:rsidR="00DD6B30" w:rsidRPr="00DD6B30" w:rsidRDefault="00DD6B30" w:rsidP="008408E8">
      <w:pPr>
        <w:pStyle w:val="BodyText"/>
      </w:pPr>
      <w:r w:rsidRPr="00DD6B30">
        <w:rPr>
          <w:b/>
          <w:bCs/>
        </w:rPr>
        <w:t>Location</w:t>
      </w:r>
      <w:r w:rsidRPr="00DD6B30">
        <w:t xml:space="preserve"> is the area of production, whether it relates to parking, traffic control, crew facilities, the filming set or unit base site.      </w:t>
      </w:r>
    </w:p>
    <w:p w14:paraId="63B1263E" w14:textId="2D1FA004" w:rsidR="00DD6B30" w:rsidRPr="00DD6B30" w:rsidRDefault="00DD6B30" w:rsidP="008408E8">
      <w:pPr>
        <w:pStyle w:val="BodyText"/>
      </w:pPr>
      <w:r w:rsidRPr="00DD6B30">
        <w:rPr>
          <w:b/>
        </w:rPr>
        <w:t>Location Manager</w:t>
      </w:r>
      <w:r w:rsidRPr="00DD6B30">
        <w:t xml:space="preserve"> is the person responsible for finding and securing locations to be used for the production and managing the logistics, permits and costs involved. They are the face of the production to the community. On large-scale productions, the head of the location teams may be referred to as the supervising location manager.</w:t>
      </w:r>
    </w:p>
    <w:p w14:paraId="285460E9" w14:textId="314A97A4" w:rsidR="00DD6B30" w:rsidRPr="00DD6B30" w:rsidRDefault="00DD6B30" w:rsidP="008408E8">
      <w:pPr>
        <w:pStyle w:val="BodyText"/>
      </w:pPr>
      <w:r w:rsidRPr="00DD6B30">
        <w:rPr>
          <w:b/>
        </w:rPr>
        <w:t>Location Scout</w:t>
      </w:r>
      <w:r w:rsidRPr="00DD6B30">
        <w:t xml:space="preserve"> is the person responsible for the initial scouting of locations for the production, taking into account production logistics such as location fees and budgetary restrictions, local permitting costs and regulations, camera and ling requirements, convenience to other locations, production services, crew and unit parking.</w:t>
      </w:r>
    </w:p>
    <w:p w14:paraId="25A8B221" w14:textId="2D06CAC1" w:rsidR="00DD6B30" w:rsidRPr="008408E8" w:rsidRDefault="00DD6B30" w:rsidP="008408E8">
      <w:pPr>
        <w:pStyle w:val="BodyText"/>
      </w:pPr>
      <w:r w:rsidRPr="00DD6B30">
        <w:rPr>
          <w:b/>
        </w:rPr>
        <w:t>Location Survey/Recce</w:t>
      </w:r>
      <w:r w:rsidRPr="00DD6B30">
        <w:t xml:space="preserve"> refers to a pre-filming visit to a location to work out its suitability for filming, including access to necessary facilities and assessment of any potential lighting or sound issues. This is usually undertaken by a location manager or location scout.</w:t>
      </w:r>
    </w:p>
    <w:p w14:paraId="7C5E9D51" w14:textId="70098F6B" w:rsidR="00DD6B30" w:rsidRPr="00DD6B30" w:rsidRDefault="00DD6B30" w:rsidP="008408E8">
      <w:pPr>
        <w:pStyle w:val="BodyText"/>
      </w:pPr>
      <w:r w:rsidRPr="00DD6B30">
        <w:rPr>
          <w:b/>
          <w:bCs/>
        </w:rPr>
        <w:t>Low Loader</w:t>
      </w:r>
      <w:r w:rsidRPr="00DD6B30">
        <w:t xml:space="preserve"> is a specialist filming vehicle used to safely transport a vehicle containing talent while moving on open roads. </w:t>
      </w:r>
    </w:p>
    <w:p w14:paraId="5317FDE2" w14:textId="39CFDFD3" w:rsidR="00DD6B30" w:rsidRPr="00DD6B30" w:rsidRDefault="00DD6B30" w:rsidP="008408E8">
      <w:pPr>
        <w:pStyle w:val="BodyText"/>
      </w:pPr>
      <w:r w:rsidRPr="00DD6B30">
        <w:rPr>
          <w:b/>
        </w:rPr>
        <w:t>Make Good</w:t>
      </w:r>
      <w:r w:rsidRPr="00DD6B30">
        <w:t xml:space="preserve"> means to recompense or repair damage. In terms of filming ‘making good’ refers to the agreement that a production company will, ‘make good’ a location upon completion and that it is returned to the same condition it was in prior to filming. This will include repairing any damage that may have occurred during the course of filming.</w:t>
      </w:r>
    </w:p>
    <w:p w14:paraId="25058048" w14:textId="50986965" w:rsidR="00DD6B30" w:rsidRPr="008408E8" w:rsidRDefault="00DD6B30" w:rsidP="008408E8">
      <w:pPr>
        <w:pStyle w:val="BodyText"/>
      </w:pPr>
      <w:r w:rsidRPr="00DD6B30">
        <w:rPr>
          <w:b/>
        </w:rPr>
        <w:t>Mobile Production Office</w:t>
      </w:r>
      <w:r w:rsidRPr="00DD6B30">
        <w:t xml:space="preserve"> is sometimes part of </w:t>
      </w:r>
      <w:r w:rsidR="00D83FED" w:rsidRPr="00DD6B30">
        <w:t>large-scale</w:t>
      </w:r>
      <w:r w:rsidRPr="00DD6B30">
        <w:t xml:space="preserve"> productions and is used by crew to work on the details of logistics and running sheets for upcoming filming.</w:t>
      </w:r>
    </w:p>
    <w:p w14:paraId="100461EA" w14:textId="52BC4DC1" w:rsidR="00DD6B30" w:rsidRPr="008408E8" w:rsidRDefault="00DD6B30" w:rsidP="008408E8">
      <w:pPr>
        <w:pStyle w:val="BodyText"/>
      </w:pPr>
      <w:r w:rsidRPr="00DD6B30">
        <w:rPr>
          <w:b/>
        </w:rPr>
        <w:t>On-Set Location Manager</w:t>
      </w:r>
      <w:r w:rsidRPr="00DD6B30">
        <w:t xml:space="preserve"> assists the location manager and is on set before, during, and after the filming process. General responsibilities include arriving first at the location to allow the set dressers onto the set, maintaining the cleanliness of the location areas during filming and liaising with residents and other stakeholders on the day.</w:t>
      </w:r>
    </w:p>
    <w:p w14:paraId="132D0D66" w14:textId="77777777" w:rsidR="00DD6B30" w:rsidRPr="00DD6B30" w:rsidRDefault="00DD6B30" w:rsidP="008408E8">
      <w:pPr>
        <w:pStyle w:val="BodyText"/>
      </w:pPr>
      <w:r w:rsidRPr="00DD6B30">
        <w:rPr>
          <w:b/>
          <w:bCs/>
        </w:rPr>
        <w:t>Pre-Production</w:t>
      </w:r>
      <w:r w:rsidRPr="00DD6B30">
        <w:t xml:space="preserve"> is the planning stage of a film’s production cycle, once the project has been financed but before actual filming begins. This can include script editing, budgeting, set design, location scouting and casting. </w:t>
      </w:r>
    </w:p>
    <w:p w14:paraId="4267CF28" w14:textId="77777777" w:rsidR="00DD6B30" w:rsidRPr="00DD6B30" w:rsidRDefault="00DD6B30" w:rsidP="008408E8">
      <w:pPr>
        <w:pStyle w:val="BodyText"/>
        <w:rPr>
          <w:b/>
          <w:bCs/>
        </w:rPr>
      </w:pPr>
    </w:p>
    <w:p w14:paraId="238307DA" w14:textId="6BF409E5" w:rsidR="00DD6B30" w:rsidRPr="00DD6B30" w:rsidRDefault="00DD6B30" w:rsidP="008408E8">
      <w:pPr>
        <w:pStyle w:val="BodyText"/>
        <w:rPr>
          <w:lang w:val="en"/>
        </w:rPr>
      </w:pPr>
      <w:r w:rsidRPr="00DD6B30">
        <w:rPr>
          <w:b/>
          <w:lang w:val="en"/>
        </w:rPr>
        <w:lastRenderedPageBreak/>
        <w:t>Producer</w:t>
      </w:r>
      <w:r w:rsidRPr="00DD6B30">
        <w:rPr>
          <w:lang w:val="en"/>
        </w:rPr>
        <w:t xml:space="preserve"> has ultimate responsibility for the entire production and controls matters such as raising finance, hiring the writer, director and other key personnel, along with all the business associates. The producer is involved throughout the production </w:t>
      </w:r>
      <w:r w:rsidR="00672F27" w:rsidRPr="00DD6B30">
        <w:rPr>
          <w:lang w:val="en"/>
        </w:rPr>
        <w:t>from development</w:t>
      </w:r>
      <w:r w:rsidRPr="00DD6B30">
        <w:rPr>
          <w:lang w:val="en"/>
        </w:rPr>
        <w:t xml:space="preserve"> to completion of filming and </w:t>
      </w:r>
      <w:r w:rsidR="00672F27" w:rsidRPr="00DD6B30">
        <w:rPr>
          <w:lang w:val="en"/>
        </w:rPr>
        <w:t>postproduction</w:t>
      </w:r>
      <w:r w:rsidRPr="00DD6B30">
        <w:rPr>
          <w:lang w:val="en"/>
        </w:rPr>
        <w:t xml:space="preserve"> until the project is released theatrically or broadcast on television.  </w:t>
      </w:r>
    </w:p>
    <w:p w14:paraId="74D0F342" w14:textId="51E1AF1B" w:rsidR="00DD6B30" w:rsidRPr="00DD6B30" w:rsidRDefault="00DD6B30" w:rsidP="008408E8">
      <w:pPr>
        <w:pStyle w:val="BodyText"/>
        <w:rPr>
          <w:lang w:val="en"/>
        </w:rPr>
      </w:pPr>
      <w:r w:rsidRPr="00DD6B30">
        <w:rPr>
          <w:b/>
          <w:lang w:val="en"/>
        </w:rPr>
        <w:t xml:space="preserve">Line Producer/Production Manager </w:t>
      </w:r>
      <w:r w:rsidRPr="00DD6B30">
        <w:rPr>
          <w:lang w:val="en"/>
        </w:rPr>
        <w:t xml:space="preserve">supervises the physical aspects of the production including personnel, equipment, budget, and scheduling. It is their production manager’s responsibility to make sure the filming stays on schedule and within its budget. The production manager often works under the supervision of a line producer and directly supervises the production coordinator. It is not unusual for </w:t>
      </w:r>
      <w:r w:rsidR="00672F27" w:rsidRPr="00DD6B30">
        <w:rPr>
          <w:lang w:val="en"/>
        </w:rPr>
        <w:t>production</w:t>
      </w:r>
      <w:r w:rsidRPr="00DD6B30">
        <w:rPr>
          <w:lang w:val="en"/>
        </w:rPr>
        <w:t xml:space="preserve"> to have both or just one of these roles.</w:t>
      </w:r>
    </w:p>
    <w:p w14:paraId="20E8F314" w14:textId="1CFFB776" w:rsidR="00DD6B30" w:rsidRPr="008408E8" w:rsidRDefault="00DD6B30" w:rsidP="008408E8">
      <w:pPr>
        <w:pStyle w:val="BodyText"/>
      </w:pPr>
      <w:r w:rsidRPr="00DD6B30">
        <w:rPr>
          <w:b/>
          <w:bCs/>
        </w:rPr>
        <w:t>Production</w:t>
      </w:r>
      <w:r w:rsidRPr="00DD6B30">
        <w:t xml:space="preserve"> is the general process of putting a film together from pre-production through to its completion and delivery. It also refers to the middle stage of the process (preceded by pre-production and followed by post-production). The production stage is when principal photography occurs (the actual filming). </w:t>
      </w:r>
    </w:p>
    <w:p w14:paraId="655FCB21" w14:textId="192DF53F" w:rsidR="00DD6B30" w:rsidRPr="00DD6B30" w:rsidRDefault="00DD6B30" w:rsidP="008408E8">
      <w:pPr>
        <w:pStyle w:val="BodyText"/>
        <w:rPr>
          <w:b/>
          <w:bCs/>
        </w:rPr>
      </w:pPr>
      <w:r w:rsidRPr="00DD6B30">
        <w:rPr>
          <w:b/>
        </w:rPr>
        <w:t xml:space="preserve">Production Designer </w:t>
      </w:r>
      <w:r w:rsidRPr="00DD6B30">
        <w:t>is responsible for creating the physical, visual appearance of the film - settings, costumes, props, character makeup</w:t>
      </w:r>
    </w:p>
    <w:p w14:paraId="60135C8D" w14:textId="6C3C0382" w:rsidR="00DD6B30" w:rsidRPr="00DD6B30" w:rsidRDefault="00672F27" w:rsidP="008408E8">
      <w:pPr>
        <w:pStyle w:val="BodyText"/>
      </w:pPr>
      <w:r w:rsidRPr="00DD6B30">
        <w:rPr>
          <w:b/>
          <w:bCs/>
        </w:rPr>
        <w:t>Postproduction</w:t>
      </w:r>
      <w:r w:rsidR="00DD6B30" w:rsidRPr="00DD6B30">
        <w:t xml:space="preserve"> is the final stage in a film’s production once principal photography concludes. This stage typically includes picture editing, sound editing, visual effects, musical scoring, sound mixing and dubbing. </w:t>
      </w:r>
    </w:p>
    <w:p w14:paraId="5FFF4007" w14:textId="3DA74217" w:rsidR="00DD6B30" w:rsidRPr="00DD6B30" w:rsidRDefault="00DD6B30" w:rsidP="008408E8">
      <w:pPr>
        <w:pStyle w:val="BodyText"/>
      </w:pPr>
      <w:r w:rsidRPr="00DD6B30">
        <w:rPr>
          <w:b/>
        </w:rPr>
        <w:t>Public Agency</w:t>
      </w:r>
      <w:r w:rsidRPr="00DD6B30">
        <w:t xml:space="preserve"> means a committee of management, council, Court Services Victoria, a Department Head, Minister, public entity, the Secretary of the Department of Environment and Primary Industries, a trust established by legislation to manage Crown land or the Victorian Racing Club Limited</w:t>
      </w:r>
    </w:p>
    <w:p w14:paraId="10A7B2C5" w14:textId="549F3F00" w:rsidR="00DD6B30" w:rsidRPr="008408E8" w:rsidRDefault="00DD6B30" w:rsidP="008408E8">
      <w:pPr>
        <w:pStyle w:val="BodyText"/>
      </w:pPr>
      <w:r w:rsidRPr="00DD6B30">
        <w:rPr>
          <w:b/>
        </w:rPr>
        <w:t>Public Land</w:t>
      </w:r>
      <w:r w:rsidRPr="00DD6B30">
        <w:t xml:space="preserve"> means Crown land or land owned by or vested in a public agency. </w:t>
      </w:r>
    </w:p>
    <w:p w14:paraId="6D4C1609" w14:textId="7C40CA3F" w:rsidR="00DD6B30" w:rsidRPr="008408E8" w:rsidRDefault="00DD6B30" w:rsidP="008408E8">
      <w:pPr>
        <w:pStyle w:val="BodyText"/>
      </w:pPr>
      <w:r w:rsidRPr="00DD6B30">
        <w:rPr>
          <w:b/>
          <w:bCs/>
        </w:rPr>
        <w:t>Risk</w:t>
      </w:r>
      <w:r w:rsidRPr="00DD6B30">
        <w:t xml:space="preserve"> depends on such factors as the nature of the hazard, the degree of exposure, the potential consequences and individual characteristics such as susceptibility to hazardous substances. </w:t>
      </w:r>
    </w:p>
    <w:p w14:paraId="782A6741" w14:textId="5C9BDEA0" w:rsidR="00DD6B30" w:rsidRPr="008408E8" w:rsidRDefault="00DD6B30" w:rsidP="008408E8">
      <w:pPr>
        <w:pStyle w:val="BodyText"/>
      </w:pPr>
      <w:r w:rsidRPr="00DD6B30">
        <w:rPr>
          <w:b/>
          <w:bCs/>
        </w:rPr>
        <w:t>Risk Assessment</w:t>
      </w:r>
      <w:r w:rsidRPr="00DD6B30">
        <w:t xml:space="preserve"> means the process of evaluating the probability and consequences of injury or illness arising from exposure to an identified hazard and for the purposes of this document includes hazard identification and risk control initiatives. </w:t>
      </w:r>
    </w:p>
    <w:p w14:paraId="520C54AC" w14:textId="62B8972F" w:rsidR="00DD6B30" w:rsidRPr="00DD6B30" w:rsidRDefault="00DD6B30" w:rsidP="008408E8">
      <w:pPr>
        <w:pStyle w:val="BodyText"/>
      </w:pPr>
      <w:r w:rsidRPr="00DD6B30">
        <w:rPr>
          <w:b/>
          <w:bCs/>
        </w:rPr>
        <w:t>Rigging Shots</w:t>
      </w:r>
      <w:r w:rsidRPr="00DD6B30">
        <w:t xml:space="preserve"> includes setting, hanging or attaching any additional features, equipment or scaffolding to a vehicle in order to capture a particular camera position. </w:t>
      </w:r>
    </w:p>
    <w:p w14:paraId="3E191B42" w14:textId="77777777" w:rsidR="00DD6B30" w:rsidRPr="00DD6B30" w:rsidRDefault="00DD6B30" w:rsidP="008408E8">
      <w:pPr>
        <w:pStyle w:val="BodyText"/>
      </w:pPr>
      <w:r w:rsidRPr="00DD6B30">
        <w:rPr>
          <w:b/>
        </w:rPr>
        <w:t>Road closure</w:t>
      </w:r>
      <w:r w:rsidRPr="00DD6B30">
        <w:t xml:space="preserve"> is the complete blockage of a road for a set period of time. Road closures require detours to be organised and do not occur on major roads unless suitable precautions have been taken. ‘Partial’ or single lane closures are often used to avoid complete road closures.</w:t>
      </w:r>
    </w:p>
    <w:p w14:paraId="64378579" w14:textId="77777777" w:rsidR="00DD6B30" w:rsidRPr="00DD6B30" w:rsidRDefault="00DD6B30" w:rsidP="008408E8">
      <w:pPr>
        <w:pStyle w:val="BodyText"/>
      </w:pPr>
    </w:p>
    <w:p w14:paraId="7662E0AF" w14:textId="4C4DF10E" w:rsidR="00DD6B30" w:rsidRPr="008408E8" w:rsidRDefault="00DD6B30" w:rsidP="008408E8">
      <w:pPr>
        <w:pStyle w:val="BodyText"/>
      </w:pPr>
      <w:r w:rsidRPr="00DD6B30">
        <w:rPr>
          <w:b/>
        </w:rPr>
        <w:lastRenderedPageBreak/>
        <w:t xml:space="preserve">Rolling </w:t>
      </w:r>
      <w:r w:rsidR="00672F27" w:rsidRPr="00DD6B30">
        <w:rPr>
          <w:b/>
        </w:rPr>
        <w:t>roadblocks</w:t>
      </w:r>
      <w:r w:rsidRPr="00DD6B30">
        <w:t xml:space="preserve"> is a technique is used on a road when it is not suitable to stop traffic completely (</w:t>
      </w:r>
      <w:r w:rsidR="00442B33" w:rsidRPr="00DD6B30">
        <w:t>e.g.</w:t>
      </w:r>
      <w:r w:rsidRPr="00DD6B30">
        <w:t xml:space="preserve"> on a freeway</w:t>
      </w:r>
      <w:r w:rsidR="00442B33" w:rsidRPr="00DD6B30">
        <w:t>) and</w:t>
      </w:r>
      <w:r w:rsidRPr="00DD6B30">
        <w:t xml:space="preserve"> enables traffic to move safely at a controlled speed, but to not get in the way of filming during a shot.  </w:t>
      </w:r>
    </w:p>
    <w:p w14:paraId="5C63EA50" w14:textId="5C45FC2A" w:rsidR="00DD6B30" w:rsidRPr="00DD6B30" w:rsidRDefault="00DD6B30" w:rsidP="008408E8">
      <w:pPr>
        <w:pStyle w:val="BodyText"/>
        <w:rPr>
          <w:b/>
          <w:bCs/>
        </w:rPr>
      </w:pPr>
      <w:r w:rsidRPr="00DD6B30">
        <w:rPr>
          <w:b/>
        </w:rPr>
        <w:t>Safety Supervisor</w:t>
      </w:r>
      <w:r w:rsidRPr="00DD6B30">
        <w:t xml:space="preserve"> works with the producer to oversee the safety of the cast and crew and any other individual who may come in contact with the film crew or filming activities. They also ensure the implementation of recommendations contained in the production safety report and/or safety plan.</w:t>
      </w:r>
    </w:p>
    <w:p w14:paraId="0AD9DD4E" w14:textId="03E7C482" w:rsidR="00DD6B30" w:rsidRPr="008408E8" w:rsidRDefault="00DD6B30" w:rsidP="008408E8">
      <w:pPr>
        <w:pStyle w:val="BodyText"/>
      </w:pPr>
      <w:r w:rsidRPr="00DD6B30">
        <w:rPr>
          <w:b/>
          <w:bCs/>
        </w:rPr>
        <w:t>Site Plan (Mud Map)</w:t>
      </w:r>
      <w:r w:rsidRPr="00DD6B30">
        <w:t xml:space="preserve"> is a snapshot of the location, which identifies all aspects of the filming activity including equipment, infrastructure, camera position/s, pedestrian and or traffic control, generators, amenities, etc. The site plan should also reference streets, laneways and other distinguishable landmarks.  </w:t>
      </w:r>
    </w:p>
    <w:p w14:paraId="512570CB" w14:textId="6D6A5C42" w:rsidR="00DD6B30" w:rsidRPr="008408E8" w:rsidRDefault="00DD6B30" w:rsidP="008408E8">
      <w:pPr>
        <w:pStyle w:val="BodyText"/>
      </w:pPr>
      <w:r w:rsidRPr="00DD6B30">
        <w:rPr>
          <w:b/>
          <w:bCs/>
        </w:rPr>
        <w:t>Specialist Filming Vehicles</w:t>
      </w:r>
      <w:r w:rsidRPr="00DD6B30">
        <w:t xml:space="preserve"> includes tracking, low loader vehicles or vehicles with camera mounts and/or rigging shots that require a special registration from VicRoads to be allowed to drive on open roads. </w:t>
      </w:r>
    </w:p>
    <w:p w14:paraId="50B56716" w14:textId="15D8ED96" w:rsidR="00DD6B30" w:rsidRPr="008408E8" w:rsidRDefault="00DD6B30" w:rsidP="008408E8">
      <w:pPr>
        <w:pStyle w:val="BodyText"/>
      </w:pPr>
      <w:r w:rsidRPr="00DD6B30">
        <w:rPr>
          <w:b/>
          <w:bCs/>
        </w:rPr>
        <w:t>Stakeholders</w:t>
      </w:r>
      <w:r w:rsidRPr="00DD6B30">
        <w:t xml:space="preserve"> </w:t>
      </w:r>
      <w:r w:rsidR="00442B33" w:rsidRPr="00DD6B30">
        <w:t>refer</w:t>
      </w:r>
      <w:r w:rsidRPr="00DD6B30">
        <w:t xml:space="preserve"> to a person, resident, business or group with an interest in any happenings taking place in the vicinity of where their residence or business is situated. </w:t>
      </w:r>
    </w:p>
    <w:p w14:paraId="79A7F10F" w14:textId="65DF5D9A" w:rsidR="00DD6B30" w:rsidRPr="008408E8" w:rsidRDefault="00DD6B30" w:rsidP="008408E8">
      <w:pPr>
        <w:pStyle w:val="BodyText"/>
      </w:pPr>
      <w:r w:rsidRPr="00DD6B30">
        <w:rPr>
          <w:b/>
          <w:bCs/>
        </w:rPr>
        <w:t>Tracking Vehicle</w:t>
      </w:r>
      <w:r w:rsidRPr="00DD6B30">
        <w:t xml:space="preserve"> is a specialist filming vehicle designed specifically for film crew to be transported safely while filming a moving vehicle on open roads. Tracking Vehicles can also have rigs and cranes attached to them. </w:t>
      </w:r>
    </w:p>
    <w:p w14:paraId="7FE7C19F" w14:textId="4516D7AE" w:rsidR="00DD6B30" w:rsidRPr="00DD6B30" w:rsidRDefault="00DD6B30" w:rsidP="008408E8">
      <w:pPr>
        <w:pStyle w:val="BodyText"/>
      </w:pPr>
      <w:r w:rsidRPr="00DD6B30">
        <w:rPr>
          <w:b/>
          <w:bCs/>
        </w:rPr>
        <w:t>Unit Base</w:t>
      </w:r>
      <w:r w:rsidRPr="00DD6B30">
        <w:t xml:space="preserve"> is the term used when referring to the hub of a film production while filming on location. The unit base will generally consist of unit truck/van, makeup/ wardrobe/greenroom buses, catering truck and runner vehicles. This is where the cast and crew gather for meals and the onset production office is managed.  </w:t>
      </w:r>
    </w:p>
    <w:p w14:paraId="78FBEAE4" w14:textId="77777777" w:rsidR="00DD6B30" w:rsidRPr="00DD6B30" w:rsidRDefault="00DD6B30" w:rsidP="008408E8">
      <w:pPr>
        <w:pStyle w:val="BodyText"/>
        <w:rPr>
          <w:bCs/>
        </w:rPr>
      </w:pPr>
      <w:r w:rsidRPr="00DD6B30">
        <w:rPr>
          <w:b/>
          <w:bCs/>
        </w:rPr>
        <w:t xml:space="preserve">Vox pop </w:t>
      </w:r>
      <w:r w:rsidRPr="00DD6B30">
        <w:rPr>
          <w:bCs/>
        </w:rPr>
        <w:t xml:space="preserve">is an interview with members of the general public. It is an abbreviation of the Latin phrase </w:t>
      </w:r>
      <w:r w:rsidRPr="00DD6B30">
        <w:rPr>
          <w:bCs/>
          <w:i/>
        </w:rPr>
        <w:t>vox populi</w:t>
      </w:r>
      <w:r w:rsidRPr="00DD6B30">
        <w:rPr>
          <w:bCs/>
        </w:rPr>
        <w:t xml:space="preserve"> which means ‘voice of the people’.</w:t>
      </w:r>
    </w:p>
    <w:p w14:paraId="736F3006" w14:textId="77777777" w:rsidR="00DD6B30" w:rsidRPr="00DD6B30" w:rsidRDefault="00DD6B30" w:rsidP="00DD6B30"/>
    <w:p w14:paraId="0B92587C" w14:textId="77777777" w:rsidR="00DD6B30" w:rsidRPr="00DD6B30" w:rsidRDefault="00DD6B30" w:rsidP="00DD6B30"/>
    <w:p w14:paraId="08593BBB" w14:textId="77777777" w:rsidR="00DD6B30" w:rsidRPr="00DD6B30" w:rsidRDefault="00DD6B30" w:rsidP="00DD6B30"/>
    <w:p w14:paraId="62552EA0" w14:textId="77777777" w:rsidR="00DD6B30" w:rsidRPr="00DD6B30" w:rsidRDefault="00DD6B30" w:rsidP="00DD6B30">
      <w:pPr>
        <w:rPr>
          <w:b/>
          <w:bCs/>
          <w:iCs/>
        </w:rPr>
      </w:pPr>
      <w:r w:rsidRPr="00DD6B30">
        <w:rPr>
          <w:i/>
        </w:rPr>
        <w:br w:type="page"/>
      </w:r>
    </w:p>
    <w:p w14:paraId="78EAAB14" w14:textId="34D02C49" w:rsidR="00DD6B30" w:rsidRPr="00DD6B30" w:rsidRDefault="008408E8" w:rsidP="008408E8">
      <w:pPr>
        <w:pStyle w:val="Title"/>
      </w:pPr>
      <w:bookmarkStart w:id="48" w:name="_Toc402520471"/>
      <w:r>
        <w:lastRenderedPageBreak/>
        <w:t>Section 6: Appendices</w:t>
      </w:r>
      <w:bookmarkEnd w:id="48"/>
    </w:p>
    <w:p w14:paraId="5DB2213D" w14:textId="77777777" w:rsidR="00DD6B30" w:rsidRPr="00DD6B30" w:rsidRDefault="00DD6B30" w:rsidP="008408E8">
      <w:pPr>
        <w:pStyle w:val="BodyText"/>
      </w:pPr>
      <w:r w:rsidRPr="00DD6B30">
        <w:t>In this section, you will find examples of:</w:t>
      </w:r>
    </w:p>
    <w:p w14:paraId="15B20E7C" w14:textId="77777777" w:rsidR="00DD6B30" w:rsidRPr="00DD6B30" w:rsidRDefault="00DD6B30" w:rsidP="000052D7">
      <w:pPr>
        <w:pStyle w:val="ListNumber"/>
        <w:numPr>
          <w:ilvl w:val="0"/>
          <w:numId w:val="7"/>
        </w:numPr>
      </w:pPr>
      <w:r w:rsidRPr="00DD6B30">
        <w:t xml:space="preserve">Filming Schedule / Running Sheet </w:t>
      </w:r>
    </w:p>
    <w:p w14:paraId="6AE25F0B" w14:textId="77777777" w:rsidR="00DD6B30" w:rsidRPr="00DD6B30" w:rsidRDefault="00DD6B30" w:rsidP="000052D7">
      <w:pPr>
        <w:pStyle w:val="ListNumber"/>
        <w:numPr>
          <w:ilvl w:val="0"/>
          <w:numId w:val="7"/>
        </w:numPr>
      </w:pPr>
      <w:r w:rsidRPr="00DD6B30">
        <w:t xml:space="preserve">Contact list </w:t>
      </w:r>
    </w:p>
    <w:p w14:paraId="09652B73" w14:textId="77777777" w:rsidR="00DD6B30" w:rsidRPr="00DD6B30" w:rsidRDefault="00DD6B30" w:rsidP="000052D7">
      <w:pPr>
        <w:pStyle w:val="ListNumber"/>
        <w:numPr>
          <w:ilvl w:val="0"/>
          <w:numId w:val="7"/>
        </w:numPr>
      </w:pPr>
      <w:r w:rsidRPr="00DD6B30">
        <w:t>Infrastructure, Equipment and Major Props List</w:t>
      </w:r>
    </w:p>
    <w:p w14:paraId="09409766" w14:textId="77777777" w:rsidR="00DD6B30" w:rsidRPr="00DD6B30" w:rsidRDefault="00DD6B30" w:rsidP="000052D7">
      <w:pPr>
        <w:pStyle w:val="ListNumber"/>
        <w:numPr>
          <w:ilvl w:val="0"/>
          <w:numId w:val="7"/>
        </w:numPr>
      </w:pPr>
      <w:r w:rsidRPr="00DD6B30">
        <w:t>Site Plan</w:t>
      </w:r>
    </w:p>
    <w:p w14:paraId="0DFCD583" w14:textId="77777777" w:rsidR="00DD6B30" w:rsidRPr="00DD6B30" w:rsidRDefault="00DD6B30" w:rsidP="000052D7">
      <w:pPr>
        <w:pStyle w:val="ListNumber"/>
        <w:numPr>
          <w:ilvl w:val="0"/>
          <w:numId w:val="7"/>
        </w:numPr>
      </w:pPr>
      <w:r w:rsidRPr="00DD6B30">
        <w:t>Unit Base/Essential Vehicles Mud Map</w:t>
      </w:r>
    </w:p>
    <w:p w14:paraId="3797B192" w14:textId="77777777" w:rsidR="00DD6B30" w:rsidRPr="00DD6B30" w:rsidRDefault="00DD6B30" w:rsidP="000052D7">
      <w:pPr>
        <w:pStyle w:val="ListNumber"/>
        <w:numPr>
          <w:ilvl w:val="0"/>
          <w:numId w:val="7"/>
        </w:numPr>
      </w:pPr>
      <w:r w:rsidRPr="00DD6B30">
        <w:t>Risk Management Checklist</w:t>
      </w:r>
    </w:p>
    <w:p w14:paraId="5184039B" w14:textId="77777777" w:rsidR="00DD6B30" w:rsidRPr="00DD6B30" w:rsidRDefault="00DD6B30" w:rsidP="000052D7">
      <w:pPr>
        <w:pStyle w:val="ListNumber"/>
        <w:numPr>
          <w:ilvl w:val="0"/>
          <w:numId w:val="7"/>
        </w:numPr>
      </w:pPr>
      <w:r w:rsidRPr="00DD6B30">
        <w:t>Risk Management Plan</w:t>
      </w:r>
    </w:p>
    <w:p w14:paraId="508B3BC8" w14:textId="77777777" w:rsidR="00DD6B30" w:rsidRPr="00DD6B30" w:rsidRDefault="00DD6B30" w:rsidP="000052D7">
      <w:pPr>
        <w:pStyle w:val="ListNumber"/>
        <w:numPr>
          <w:ilvl w:val="0"/>
          <w:numId w:val="7"/>
        </w:numPr>
      </w:pPr>
      <w:r w:rsidRPr="00DD6B30">
        <w:t xml:space="preserve">Sample Stakeholder Notification Letter </w:t>
      </w:r>
    </w:p>
    <w:p w14:paraId="088145C5" w14:textId="77777777" w:rsidR="00DD6B30" w:rsidRPr="00DD6B30" w:rsidRDefault="00DD6B30" w:rsidP="000052D7">
      <w:pPr>
        <w:pStyle w:val="ListNumber"/>
        <w:numPr>
          <w:ilvl w:val="0"/>
          <w:numId w:val="7"/>
        </w:numPr>
      </w:pPr>
      <w:r w:rsidRPr="00DD6B30">
        <w:t xml:space="preserve">Filmmakers Checklist </w:t>
      </w:r>
    </w:p>
    <w:p w14:paraId="625E4F6F" w14:textId="77777777" w:rsidR="00DD6B30" w:rsidRPr="00DD6B30" w:rsidRDefault="00DD6B30" w:rsidP="00DD6B30"/>
    <w:p w14:paraId="571A505B" w14:textId="77777777" w:rsidR="00DD6B30" w:rsidRPr="00DD6B30" w:rsidRDefault="00DD6B30" w:rsidP="00DD6B30">
      <w:pPr>
        <w:rPr>
          <w:b/>
          <w:bCs/>
          <w:iCs/>
        </w:rPr>
      </w:pPr>
      <w:r w:rsidRPr="00DD6B30">
        <w:rPr>
          <w:i/>
        </w:rPr>
        <w:br w:type="page"/>
      </w:r>
    </w:p>
    <w:p w14:paraId="278996A4" w14:textId="15CE8BA0" w:rsidR="00DD6B30" w:rsidRPr="00DD6B30" w:rsidRDefault="00DD6B30" w:rsidP="000052D7">
      <w:pPr>
        <w:pStyle w:val="Heading1"/>
        <w:numPr>
          <w:ilvl w:val="0"/>
          <w:numId w:val="8"/>
        </w:numPr>
      </w:pPr>
      <w:bookmarkStart w:id="49" w:name="_Toc402520472"/>
      <w:r w:rsidRPr="00DD6B30">
        <w:lastRenderedPageBreak/>
        <w:t>Example Filming Schedule / Running Sheet</w:t>
      </w:r>
      <w:bookmarkEnd w:id="49"/>
      <w:r w:rsidRPr="00DD6B30">
        <w:t xml:space="preserve"> </w:t>
      </w:r>
    </w:p>
    <w:p w14:paraId="0B35C140" w14:textId="51D85F6B" w:rsidR="00DD6B30" w:rsidRPr="008408E8" w:rsidRDefault="00DD6B30" w:rsidP="00DD6B30">
      <w:r w:rsidRPr="00DD6B30">
        <w:rPr>
          <w:b/>
        </w:rPr>
        <w:t>Filming Schedule / Running Sheet</w:t>
      </w:r>
      <w:r w:rsidRPr="00DD6B30">
        <w:t xml:space="preserve"> sets the timing, sequence and location of your filming activity in chronological order so that film companies, [Public Agency single point of contact]</w:t>
      </w:r>
      <w:r w:rsidRPr="00DD6B30">
        <w:rPr>
          <w:b/>
        </w:rPr>
        <w:t xml:space="preserve"> </w:t>
      </w:r>
      <w:r w:rsidRPr="00DD6B30">
        <w:t xml:space="preserve">and other stakeholders know what is happening and when. A useful running sheet includes a timeline of the filming activity bump </w:t>
      </w:r>
      <w:r w:rsidR="00442B33" w:rsidRPr="00DD6B30">
        <w:t>in;</w:t>
      </w:r>
      <w:r w:rsidRPr="00DD6B30">
        <w:t xml:space="preserve"> scenes being filmed and bump out details. </w:t>
      </w:r>
    </w:p>
    <w:p w14:paraId="3CBE3E71" w14:textId="66CF7EA1" w:rsidR="00DD6B30" w:rsidRPr="008408E8" w:rsidRDefault="00DD6B30" w:rsidP="00DD6B30">
      <w:r w:rsidRPr="00DD6B30">
        <w:rPr>
          <w:b/>
        </w:rPr>
        <w:t>Scene</w:t>
      </w:r>
      <w:r w:rsidRPr="00DD6B30">
        <w:t xml:space="preserve"> refers to scene number marked within the script.</w:t>
      </w:r>
    </w:p>
    <w:p w14:paraId="46C43EC9" w14:textId="4139E531" w:rsidR="00DD6B30" w:rsidRPr="008408E8" w:rsidRDefault="00DD6B30" w:rsidP="00DD6B30">
      <w:r w:rsidRPr="00DD6B30">
        <w:rPr>
          <w:b/>
        </w:rPr>
        <w:t>Internal/External</w:t>
      </w:r>
      <w:r w:rsidRPr="00DD6B30">
        <w:t xml:space="preserve"> refers to whether the filming is taking place in an Interior location or exterior location.</w:t>
      </w:r>
    </w:p>
    <w:p w14:paraId="0F9122CB" w14:textId="227C6EAB" w:rsidR="00DD6B30" w:rsidRPr="008408E8" w:rsidRDefault="00DD6B30" w:rsidP="00DD6B30">
      <w:r w:rsidRPr="00DD6B30">
        <w:rPr>
          <w:b/>
        </w:rPr>
        <w:t>Scheduled Time</w:t>
      </w:r>
      <w:r w:rsidRPr="00DD6B30">
        <w:t xml:space="preserve"> refers to the times that certain scenes will be filmed and always refers to the </w:t>
      </w:r>
      <w:r w:rsidR="00442B33" w:rsidRPr="00DD6B30">
        <w:t>24-hour</w:t>
      </w:r>
      <w:r w:rsidRPr="00DD6B30">
        <w:t xml:space="preserve"> clock</w:t>
      </w:r>
      <w:r w:rsidR="008408E8">
        <w:t>/</w:t>
      </w:r>
    </w:p>
    <w:p w14:paraId="1F7279D8" w14:textId="6E7A08D2" w:rsidR="00DD6B30" w:rsidRPr="008408E8" w:rsidRDefault="00DD6B30" w:rsidP="00DD6B30">
      <w:r w:rsidRPr="00DD6B30">
        <w:rPr>
          <w:b/>
        </w:rPr>
        <w:t>Scene/Location</w:t>
      </w:r>
      <w:r w:rsidRPr="00DD6B30">
        <w:t xml:space="preserve"> refers to the scene location according to the script.</w:t>
      </w:r>
    </w:p>
    <w:p w14:paraId="28D0269E" w14:textId="5AB148BD" w:rsidR="00DD6B30" w:rsidRPr="008408E8" w:rsidRDefault="00DD6B30" w:rsidP="00DD6B30">
      <w:r w:rsidRPr="00DD6B30">
        <w:rPr>
          <w:b/>
        </w:rPr>
        <w:t>Actual Location</w:t>
      </w:r>
      <w:r w:rsidRPr="00DD6B30">
        <w:t xml:space="preserve"> refers to the actual location within the [Public Agency Name] where the scene is being filmed.</w:t>
      </w:r>
    </w:p>
    <w:p w14:paraId="74739BBE" w14:textId="5E405C97" w:rsidR="00DD6B30" w:rsidRDefault="00DD6B30" w:rsidP="00DD6B30">
      <w:r w:rsidRPr="00DD6B30">
        <w:rPr>
          <w:b/>
        </w:rPr>
        <w:t xml:space="preserve">Action </w:t>
      </w:r>
      <w:r w:rsidRPr="00DD6B30">
        <w:t>refers to what will be happening in the scene being filmed.</w:t>
      </w:r>
    </w:p>
    <w:p w14:paraId="15727DF8" w14:textId="77777777" w:rsidR="008408E8" w:rsidRPr="00DD6B30" w:rsidRDefault="008408E8" w:rsidP="00DD6B30"/>
    <w:tbl>
      <w:tblPr>
        <w:tblW w:w="0" w:type="auto"/>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0"/>
        <w:gridCol w:w="1788"/>
        <w:gridCol w:w="1545"/>
        <w:gridCol w:w="1080"/>
        <w:gridCol w:w="995"/>
        <w:gridCol w:w="1890"/>
      </w:tblGrid>
      <w:tr w:rsidR="00DD6B30" w:rsidRPr="00E66CC9" w14:paraId="0EB7A62A" w14:textId="77777777" w:rsidTr="00E66CC9">
        <w:trPr>
          <w:trHeight w:val="255"/>
        </w:trPr>
        <w:tc>
          <w:tcPr>
            <w:tcW w:w="8468" w:type="dxa"/>
            <w:gridSpan w:val="6"/>
            <w:shd w:val="clear" w:color="auto" w:fill="292929" w:themeFill="accent4" w:themeFillShade="BF"/>
            <w:vAlign w:val="center"/>
          </w:tcPr>
          <w:p w14:paraId="122ACAED" w14:textId="77777777" w:rsidR="00DD6B30" w:rsidRPr="00E66CC9" w:rsidRDefault="00DD6B30" w:rsidP="008408E8">
            <w:pPr>
              <w:pStyle w:val="Heading1"/>
              <w:rPr>
                <w:color w:val="FFFFFF" w:themeColor="background1"/>
              </w:rPr>
            </w:pPr>
            <w:r w:rsidRPr="00E66CC9">
              <w:rPr>
                <w:color w:val="FFFFFF" w:themeColor="background1"/>
              </w:rPr>
              <w:t>FILMING SCHEDULE</w:t>
            </w:r>
          </w:p>
        </w:tc>
      </w:tr>
      <w:tr w:rsidR="00DD6B30" w:rsidRPr="00E66CC9" w14:paraId="20702AB4" w14:textId="77777777" w:rsidTr="00E66CC9">
        <w:trPr>
          <w:trHeight w:val="255"/>
        </w:trPr>
        <w:tc>
          <w:tcPr>
            <w:tcW w:w="8468" w:type="dxa"/>
            <w:gridSpan w:val="6"/>
          </w:tcPr>
          <w:p w14:paraId="366E5859" w14:textId="77777777" w:rsidR="00DD6B30" w:rsidRPr="00E66CC9" w:rsidRDefault="00DD6B30" w:rsidP="008408E8">
            <w:pPr>
              <w:pStyle w:val="NoSpacing"/>
              <w:rPr>
                <w:color w:val="auto"/>
              </w:rPr>
            </w:pPr>
            <w:r w:rsidRPr="00E66CC9">
              <w:rPr>
                <w:color w:val="auto"/>
              </w:rPr>
              <w:t>Filming Activity:</w:t>
            </w:r>
          </w:p>
          <w:p w14:paraId="424025EC" w14:textId="77777777" w:rsidR="00DD6B30" w:rsidRPr="00E66CC9" w:rsidRDefault="00DD6B30" w:rsidP="008408E8">
            <w:pPr>
              <w:pStyle w:val="NoSpacing"/>
              <w:rPr>
                <w:color w:val="auto"/>
              </w:rPr>
            </w:pPr>
            <w:r w:rsidRPr="00E66CC9">
              <w:rPr>
                <w:color w:val="auto"/>
              </w:rPr>
              <w:t>Date:</w:t>
            </w:r>
          </w:p>
          <w:p w14:paraId="31FBB58A" w14:textId="77777777" w:rsidR="00DD6B30" w:rsidRPr="00E66CC9" w:rsidRDefault="00DD6B30" w:rsidP="008408E8">
            <w:pPr>
              <w:pStyle w:val="NoSpacing"/>
              <w:rPr>
                <w:color w:val="auto"/>
              </w:rPr>
            </w:pPr>
            <w:r w:rsidRPr="00E66CC9">
              <w:rPr>
                <w:color w:val="auto"/>
              </w:rPr>
              <w:t>Time:</w:t>
            </w:r>
          </w:p>
        </w:tc>
      </w:tr>
      <w:tr w:rsidR="00DD6B30" w:rsidRPr="00E66CC9" w14:paraId="126E1BFA" w14:textId="77777777" w:rsidTr="00E66CC9">
        <w:trPr>
          <w:trHeight w:val="480"/>
        </w:trPr>
        <w:tc>
          <w:tcPr>
            <w:tcW w:w="1170" w:type="dxa"/>
            <w:shd w:val="clear" w:color="auto" w:fill="292929" w:themeFill="accent4" w:themeFillShade="BF"/>
            <w:vAlign w:val="center"/>
          </w:tcPr>
          <w:p w14:paraId="0A22FE61" w14:textId="77777777" w:rsidR="00DD6B30" w:rsidRPr="00E66CC9" w:rsidRDefault="00DD6B30" w:rsidP="008408E8">
            <w:pPr>
              <w:pStyle w:val="NoSpacing"/>
              <w:rPr>
                <w:color w:val="FFFFFF" w:themeColor="background1"/>
              </w:rPr>
            </w:pPr>
            <w:r w:rsidRPr="00E66CC9">
              <w:rPr>
                <w:color w:val="FFFFFF" w:themeColor="background1"/>
              </w:rPr>
              <w:t>Scene</w:t>
            </w:r>
          </w:p>
        </w:tc>
        <w:tc>
          <w:tcPr>
            <w:tcW w:w="1788" w:type="dxa"/>
            <w:shd w:val="clear" w:color="auto" w:fill="292929" w:themeFill="accent4" w:themeFillShade="BF"/>
            <w:vAlign w:val="center"/>
          </w:tcPr>
          <w:p w14:paraId="7B85918C" w14:textId="77777777" w:rsidR="00DD6B30" w:rsidRPr="00E66CC9" w:rsidRDefault="00DD6B30" w:rsidP="008408E8">
            <w:pPr>
              <w:pStyle w:val="NoSpacing"/>
              <w:rPr>
                <w:color w:val="FFFFFF" w:themeColor="background1"/>
              </w:rPr>
            </w:pPr>
            <w:r w:rsidRPr="00E66CC9">
              <w:rPr>
                <w:color w:val="FFFFFF" w:themeColor="background1"/>
              </w:rPr>
              <w:t>Internal/External</w:t>
            </w:r>
          </w:p>
        </w:tc>
        <w:tc>
          <w:tcPr>
            <w:tcW w:w="1545" w:type="dxa"/>
            <w:shd w:val="clear" w:color="auto" w:fill="292929" w:themeFill="accent4" w:themeFillShade="BF"/>
            <w:vAlign w:val="center"/>
          </w:tcPr>
          <w:p w14:paraId="4E2D9E8C" w14:textId="77777777" w:rsidR="00DD6B30" w:rsidRPr="00E66CC9" w:rsidRDefault="00DD6B30" w:rsidP="008408E8">
            <w:pPr>
              <w:pStyle w:val="NoSpacing"/>
              <w:rPr>
                <w:color w:val="FFFFFF" w:themeColor="background1"/>
              </w:rPr>
            </w:pPr>
            <w:r w:rsidRPr="00E66CC9">
              <w:rPr>
                <w:color w:val="FFFFFF" w:themeColor="background1"/>
              </w:rPr>
              <w:t>Scheduled Time</w:t>
            </w:r>
          </w:p>
        </w:tc>
        <w:tc>
          <w:tcPr>
            <w:tcW w:w="1080" w:type="dxa"/>
            <w:shd w:val="clear" w:color="auto" w:fill="292929" w:themeFill="accent4" w:themeFillShade="BF"/>
            <w:vAlign w:val="center"/>
          </w:tcPr>
          <w:p w14:paraId="47282FE9" w14:textId="77777777" w:rsidR="00DD6B30" w:rsidRPr="00E66CC9" w:rsidRDefault="00DD6B30" w:rsidP="008408E8">
            <w:pPr>
              <w:pStyle w:val="NoSpacing"/>
              <w:rPr>
                <w:color w:val="FFFFFF" w:themeColor="background1"/>
              </w:rPr>
            </w:pPr>
            <w:r w:rsidRPr="00E66CC9">
              <w:rPr>
                <w:color w:val="FFFFFF" w:themeColor="background1"/>
              </w:rPr>
              <w:t>Scene Location</w:t>
            </w:r>
          </w:p>
        </w:tc>
        <w:tc>
          <w:tcPr>
            <w:tcW w:w="995" w:type="dxa"/>
            <w:shd w:val="clear" w:color="auto" w:fill="292929" w:themeFill="accent4" w:themeFillShade="BF"/>
            <w:vAlign w:val="center"/>
          </w:tcPr>
          <w:p w14:paraId="6BC2C952" w14:textId="77777777" w:rsidR="00DD6B30" w:rsidRPr="00E66CC9" w:rsidRDefault="00DD6B30" w:rsidP="008408E8">
            <w:pPr>
              <w:pStyle w:val="NoSpacing"/>
              <w:rPr>
                <w:color w:val="FFFFFF" w:themeColor="background1"/>
              </w:rPr>
            </w:pPr>
            <w:r w:rsidRPr="00E66CC9">
              <w:rPr>
                <w:color w:val="FFFFFF" w:themeColor="background1"/>
              </w:rPr>
              <w:t>Actual Location</w:t>
            </w:r>
          </w:p>
        </w:tc>
        <w:tc>
          <w:tcPr>
            <w:tcW w:w="1890" w:type="dxa"/>
            <w:shd w:val="clear" w:color="auto" w:fill="292929" w:themeFill="accent4" w:themeFillShade="BF"/>
            <w:vAlign w:val="center"/>
          </w:tcPr>
          <w:p w14:paraId="2AB23A2A" w14:textId="77777777" w:rsidR="00DD6B30" w:rsidRPr="00E66CC9" w:rsidRDefault="00DD6B30" w:rsidP="008408E8">
            <w:pPr>
              <w:pStyle w:val="NoSpacing"/>
              <w:rPr>
                <w:color w:val="FFFFFF" w:themeColor="background1"/>
              </w:rPr>
            </w:pPr>
            <w:r w:rsidRPr="00E66CC9">
              <w:rPr>
                <w:color w:val="FFFFFF" w:themeColor="background1"/>
              </w:rPr>
              <w:t>Action</w:t>
            </w:r>
          </w:p>
        </w:tc>
      </w:tr>
      <w:tr w:rsidR="00DD6B30" w:rsidRPr="00DD6B30" w14:paraId="4950E34B" w14:textId="77777777" w:rsidTr="00CD399F">
        <w:trPr>
          <w:trHeight w:val="480"/>
        </w:trPr>
        <w:tc>
          <w:tcPr>
            <w:tcW w:w="1170" w:type="dxa"/>
            <w:vAlign w:val="center"/>
          </w:tcPr>
          <w:p w14:paraId="2533FA92" w14:textId="77777777" w:rsidR="00DD6B30" w:rsidRPr="00DD6B30" w:rsidRDefault="00DD6B30" w:rsidP="008408E8">
            <w:pPr>
              <w:pStyle w:val="NoSpacing"/>
            </w:pPr>
          </w:p>
        </w:tc>
        <w:tc>
          <w:tcPr>
            <w:tcW w:w="1788" w:type="dxa"/>
            <w:vAlign w:val="center"/>
          </w:tcPr>
          <w:p w14:paraId="56208815" w14:textId="77777777" w:rsidR="00DD6B30" w:rsidRPr="00DD6B30" w:rsidRDefault="00DD6B30" w:rsidP="008408E8">
            <w:pPr>
              <w:pStyle w:val="NoSpacing"/>
            </w:pPr>
            <w:r w:rsidRPr="00DD6B30">
              <w:t>0700 – 0730</w:t>
            </w:r>
          </w:p>
        </w:tc>
        <w:tc>
          <w:tcPr>
            <w:tcW w:w="1545" w:type="dxa"/>
            <w:vAlign w:val="center"/>
          </w:tcPr>
          <w:p w14:paraId="39116DB0" w14:textId="77777777" w:rsidR="00DD6B30" w:rsidRPr="00DD6B30" w:rsidRDefault="00DD6B30" w:rsidP="008408E8">
            <w:pPr>
              <w:pStyle w:val="NoSpacing"/>
            </w:pPr>
          </w:p>
        </w:tc>
        <w:tc>
          <w:tcPr>
            <w:tcW w:w="1080" w:type="dxa"/>
            <w:vAlign w:val="center"/>
          </w:tcPr>
          <w:p w14:paraId="6CA9CD87" w14:textId="77777777" w:rsidR="00DD6B30" w:rsidRPr="00DD6B30" w:rsidRDefault="00DD6B30" w:rsidP="008408E8">
            <w:pPr>
              <w:pStyle w:val="NoSpacing"/>
            </w:pPr>
          </w:p>
        </w:tc>
        <w:tc>
          <w:tcPr>
            <w:tcW w:w="995" w:type="dxa"/>
            <w:vAlign w:val="center"/>
          </w:tcPr>
          <w:p w14:paraId="493EB704" w14:textId="77777777" w:rsidR="00DD6B30" w:rsidRPr="00DD6B30" w:rsidRDefault="00DD6B30" w:rsidP="008408E8">
            <w:pPr>
              <w:pStyle w:val="NoSpacing"/>
            </w:pPr>
            <w:r w:rsidRPr="00DD6B30">
              <w:t>Grey Street</w:t>
            </w:r>
          </w:p>
        </w:tc>
        <w:tc>
          <w:tcPr>
            <w:tcW w:w="1890" w:type="dxa"/>
            <w:vAlign w:val="center"/>
          </w:tcPr>
          <w:p w14:paraId="060001C7" w14:textId="77777777" w:rsidR="00DD6B30" w:rsidRPr="00DD6B30" w:rsidRDefault="00DD6B30" w:rsidP="008408E8">
            <w:pPr>
              <w:pStyle w:val="NoSpacing"/>
            </w:pPr>
            <w:r w:rsidRPr="00DD6B30">
              <w:t>Bump In</w:t>
            </w:r>
          </w:p>
        </w:tc>
      </w:tr>
      <w:tr w:rsidR="00DD6B30" w:rsidRPr="00DD6B30" w14:paraId="507B4D07" w14:textId="77777777" w:rsidTr="00CD399F">
        <w:trPr>
          <w:trHeight w:val="480"/>
        </w:trPr>
        <w:tc>
          <w:tcPr>
            <w:tcW w:w="1170" w:type="dxa"/>
            <w:vAlign w:val="center"/>
          </w:tcPr>
          <w:p w14:paraId="3F2C9055" w14:textId="77777777" w:rsidR="00DD6B30" w:rsidRPr="00DD6B30" w:rsidRDefault="00DD6B30" w:rsidP="008408E8">
            <w:pPr>
              <w:pStyle w:val="NoSpacing"/>
            </w:pPr>
            <w:r w:rsidRPr="00DD6B30">
              <w:t>13/34</w:t>
            </w:r>
          </w:p>
        </w:tc>
        <w:tc>
          <w:tcPr>
            <w:tcW w:w="1788" w:type="dxa"/>
            <w:vAlign w:val="center"/>
          </w:tcPr>
          <w:p w14:paraId="2BA9EFC9" w14:textId="77777777" w:rsidR="00DD6B30" w:rsidRPr="00DD6B30" w:rsidRDefault="00DD6B30" w:rsidP="008408E8">
            <w:pPr>
              <w:pStyle w:val="NoSpacing"/>
            </w:pPr>
            <w:r w:rsidRPr="00DD6B30">
              <w:t>External</w:t>
            </w:r>
          </w:p>
        </w:tc>
        <w:tc>
          <w:tcPr>
            <w:tcW w:w="1545" w:type="dxa"/>
            <w:vAlign w:val="center"/>
          </w:tcPr>
          <w:p w14:paraId="3160C2DE" w14:textId="77777777" w:rsidR="00DD6B30" w:rsidRPr="00DD6B30" w:rsidRDefault="00DD6B30" w:rsidP="008408E8">
            <w:pPr>
              <w:pStyle w:val="NoSpacing"/>
            </w:pPr>
            <w:r w:rsidRPr="00DD6B30">
              <w:t>0730 – 1030</w:t>
            </w:r>
          </w:p>
        </w:tc>
        <w:tc>
          <w:tcPr>
            <w:tcW w:w="1080" w:type="dxa"/>
            <w:vAlign w:val="center"/>
          </w:tcPr>
          <w:p w14:paraId="6820981C" w14:textId="77777777" w:rsidR="00DD6B30" w:rsidRPr="00DD6B30" w:rsidRDefault="00DD6B30" w:rsidP="008408E8">
            <w:pPr>
              <w:pStyle w:val="NoSpacing"/>
            </w:pPr>
            <w:r w:rsidRPr="00DD6B30">
              <w:t>Exterior Hospital</w:t>
            </w:r>
          </w:p>
        </w:tc>
        <w:tc>
          <w:tcPr>
            <w:tcW w:w="995" w:type="dxa"/>
            <w:vAlign w:val="center"/>
          </w:tcPr>
          <w:p w14:paraId="457865BB" w14:textId="77777777" w:rsidR="00DD6B30" w:rsidRPr="00DD6B30" w:rsidRDefault="00DD6B30" w:rsidP="008408E8">
            <w:pPr>
              <w:pStyle w:val="NoSpacing"/>
            </w:pPr>
            <w:r w:rsidRPr="00DD6B30">
              <w:t>Grey Street</w:t>
            </w:r>
          </w:p>
        </w:tc>
        <w:tc>
          <w:tcPr>
            <w:tcW w:w="1890" w:type="dxa"/>
            <w:vAlign w:val="center"/>
          </w:tcPr>
          <w:p w14:paraId="36E37E91" w14:textId="77777777" w:rsidR="00DD6B30" w:rsidRPr="00DD6B30" w:rsidRDefault="00DD6B30" w:rsidP="008408E8">
            <w:pPr>
              <w:pStyle w:val="NoSpacing"/>
            </w:pPr>
            <w:r w:rsidRPr="00DD6B30">
              <w:t>Exterior dialogue scene where character is leaving hospital and bumps into friend. Conversation takes place.</w:t>
            </w:r>
          </w:p>
        </w:tc>
      </w:tr>
      <w:tr w:rsidR="00DD6B30" w:rsidRPr="00DD6B30" w14:paraId="23F7C014" w14:textId="77777777" w:rsidTr="00CD399F">
        <w:trPr>
          <w:trHeight w:val="480"/>
        </w:trPr>
        <w:tc>
          <w:tcPr>
            <w:tcW w:w="1170" w:type="dxa"/>
            <w:vAlign w:val="center"/>
          </w:tcPr>
          <w:p w14:paraId="2546E2E8" w14:textId="77777777" w:rsidR="00DD6B30" w:rsidRPr="00DD6B30" w:rsidRDefault="00DD6B30" w:rsidP="008408E8">
            <w:pPr>
              <w:pStyle w:val="NoSpacing"/>
            </w:pPr>
            <w:r w:rsidRPr="00DD6B30">
              <w:t>12/36</w:t>
            </w:r>
          </w:p>
        </w:tc>
        <w:tc>
          <w:tcPr>
            <w:tcW w:w="1788" w:type="dxa"/>
            <w:vAlign w:val="center"/>
          </w:tcPr>
          <w:p w14:paraId="2B7B9E32" w14:textId="77777777" w:rsidR="00DD6B30" w:rsidRPr="00DD6B30" w:rsidRDefault="00DD6B30" w:rsidP="008408E8">
            <w:pPr>
              <w:pStyle w:val="NoSpacing"/>
            </w:pPr>
            <w:r w:rsidRPr="00DD6B30">
              <w:t>External</w:t>
            </w:r>
          </w:p>
        </w:tc>
        <w:tc>
          <w:tcPr>
            <w:tcW w:w="1545" w:type="dxa"/>
            <w:vAlign w:val="center"/>
          </w:tcPr>
          <w:p w14:paraId="4070BBAE" w14:textId="77777777" w:rsidR="00DD6B30" w:rsidRPr="00DD6B30" w:rsidRDefault="00DD6B30" w:rsidP="008408E8">
            <w:pPr>
              <w:pStyle w:val="NoSpacing"/>
            </w:pPr>
            <w:r w:rsidRPr="00DD6B30">
              <w:t>1030 - 1430</w:t>
            </w:r>
          </w:p>
        </w:tc>
        <w:tc>
          <w:tcPr>
            <w:tcW w:w="1080" w:type="dxa"/>
            <w:vAlign w:val="center"/>
          </w:tcPr>
          <w:p w14:paraId="3FDCE20B" w14:textId="77777777" w:rsidR="00DD6B30" w:rsidRPr="00DD6B30" w:rsidRDefault="00DD6B30" w:rsidP="008408E8">
            <w:pPr>
              <w:pStyle w:val="NoSpacing"/>
            </w:pPr>
            <w:r w:rsidRPr="00DD6B30">
              <w:t>Exterior Hospital</w:t>
            </w:r>
          </w:p>
        </w:tc>
        <w:tc>
          <w:tcPr>
            <w:tcW w:w="995" w:type="dxa"/>
            <w:vAlign w:val="center"/>
          </w:tcPr>
          <w:p w14:paraId="17D8A60D" w14:textId="77777777" w:rsidR="00DD6B30" w:rsidRPr="00DD6B30" w:rsidRDefault="00DD6B30" w:rsidP="008408E8">
            <w:pPr>
              <w:pStyle w:val="NoSpacing"/>
            </w:pPr>
            <w:r w:rsidRPr="00DD6B30">
              <w:t>Grey Street</w:t>
            </w:r>
          </w:p>
        </w:tc>
        <w:tc>
          <w:tcPr>
            <w:tcW w:w="1890" w:type="dxa"/>
            <w:vAlign w:val="center"/>
          </w:tcPr>
          <w:p w14:paraId="6D670355" w14:textId="77777777" w:rsidR="00DD6B30" w:rsidRPr="00DD6B30" w:rsidRDefault="00DD6B30" w:rsidP="008408E8">
            <w:pPr>
              <w:pStyle w:val="NoSpacing"/>
            </w:pPr>
            <w:r w:rsidRPr="00DD6B30">
              <w:t>Exterior cut away of characters going their separate ways</w:t>
            </w:r>
          </w:p>
        </w:tc>
      </w:tr>
      <w:tr w:rsidR="00DD6B30" w:rsidRPr="00DD6B30" w14:paraId="74D72EAF" w14:textId="77777777" w:rsidTr="00CD399F">
        <w:trPr>
          <w:trHeight w:val="480"/>
        </w:trPr>
        <w:tc>
          <w:tcPr>
            <w:tcW w:w="1170" w:type="dxa"/>
            <w:vAlign w:val="center"/>
          </w:tcPr>
          <w:p w14:paraId="72907DD4" w14:textId="77777777" w:rsidR="00DD6B30" w:rsidRPr="00DD6B30" w:rsidRDefault="00DD6B30" w:rsidP="008408E8">
            <w:pPr>
              <w:pStyle w:val="NoSpacing"/>
            </w:pPr>
            <w:r w:rsidRPr="00DD6B30">
              <w:lastRenderedPageBreak/>
              <w:t>12/37</w:t>
            </w:r>
          </w:p>
        </w:tc>
        <w:tc>
          <w:tcPr>
            <w:tcW w:w="1788" w:type="dxa"/>
            <w:vAlign w:val="center"/>
          </w:tcPr>
          <w:p w14:paraId="2C38218E" w14:textId="77777777" w:rsidR="00DD6B30" w:rsidRPr="00DD6B30" w:rsidRDefault="00DD6B30" w:rsidP="008408E8">
            <w:pPr>
              <w:pStyle w:val="NoSpacing"/>
            </w:pPr>
            <w:r w:rsidRPr="00DD6B30">
              <w:t>Internal</w:t>
            </w:r>
          </w:p>
        </w:tc>
        <w:tc>
          <w:tcPr>
            <w:tcW w:w="1545" w:type="dxa"/>
            <w:vAlign w:val="center"/>
          </w:tcPr>
          <w:p w14:paraId="006C2207" w14:textId="77777777" w:rsidR="00DD6B30" w:rsidRPr="00DD6B30" w:rsidRDefault="00DD6B30" w:rsidP="008408E8">
            <w:pPr>
              <w:pStyle w:val="NoSpacing"/>
            </w:pPr>
            <w:r w:rsidRPr="00DD6B30">
              <w:t>1430 - 2000</w:t>
            </w:r>
          </w:p>
        </w:tc>
        <w:tc>
          <w:tcPr>
            <w:tcW w:w="1080" w:type="dxa"/>
            <w:vAlign w:val="center"/>
          </w:tcPr>
          <w:p w14:paraId="4F620710" w14:textId="77777777" w:rsidR="00DD6B30" w:rsidRPr="00DD6B30" w:rsidRDefault="00DD6B30" w:rsidP="008408E8">
            <w:pPr>
              <w:pStyle w:val="NoSpacing"/>
            </w:pPr>
            <w:r w:rsidRPr="00DD6B30">
              <w:t>Hospital</w:t>
            </w:r>
          </w:p>
        </w:tc>
        <w:tc>
          <w:tcPr>
            <w:tcW w:w="995" w:type="dxa"/>
            <w:vAlign w:val="center"/>
          </w:tcPr>
          <w:p w14:paraId="7EB5C435" w14:textId="77777777" w:rsidR="00DD6B30" w:rsidRPr="00DD6B30" w:rsidRDefault="00DD6B30" w:rsidP="008408E8">
            <w:pPr>
              <w:pStyle w:val="NoSpacing"/>
            </w:pPr>
            <w:r w:rsidRPr="00DD6B30">
              <w:t>Mercy Hospital</w:t>
            </w:r>
          </w:p>
        </w:tc>
        <w:tc>
          <w:tcPr>
            <w:tcW w:w="1890" w:type="dxa"/>
            <w:vAlign w:val="center"/>
          </w:tcPr>
          <w:p w14:paraId="1E3510EE" w14:textId="77777777" w:rsidR="00DD6B30" w:rsidRPr="00DD6B30" w:rsidRDefault="00DD6B30" w:rsidP="008408E8">
            <w:pPr>
              <w:pStyle w:val="NoSpacing"/>
            </w:pPr>
            <w:r w:rsidRPr="00DD6B30">
              <w:t>Internal dialogue scene set in hospital room with patient in bed.</w:t>
            </w:r>
          </w:p>
        </w:tc>
      </w:tr>
      <w:tr w:rsidR="00DD6B30" w:rsidRPr="00DD6B30" w14:paraId="108E6EA1" w14:textId="77777777" w:rsidTr="00CD399F">
        <w:trPr>
          <w:trHeight w:val="480"/>
        </w:trPr>
        <w:tc>
          <w:tcPr>
            <w:tcW w:w="1170" w:type="dxa"/>
            <w:vAlign w:val="center"/>
          </w:tcPr>
          <w:p w14:paraId="7E26E090" w14:textId="77777777" w:rsidR="00DD6B30" w:rsidRPr="00DD6B30" w:rsidRDefault="00DD6B30" w:rsidP="008408E8">
            <w:pPr>
              <w:pStyle w:val="NoSpacing"/>
            </w:pPr>
          </w:p>
        </w:tc>
        <w:tc>
          <w:tcPr>
            <w:tcW w:w="1788" w:type="dxa"/>
            <w:vAlign w:val="center"/>
          </w:tcPr>
          <w:p w14:paraId="3481F138" w14:textId="77777777" w:rsidR="00DD6B30" w:rsidRPr="00DD6B30" w:rsidRDefault="00DD6B30" w:rsidP="008408E8">
            <w:pPr>
              <w:pStyle w:val="NoSpacing"/>
            </w:pPr>
          </w:p>
        </w:tc>
        <w:tc>
          <w:tcPr>
            <w:tcW w:w="1545" w:type="dxa"/>
            <w:vAlign w:val="center"/>
          </w:tcPr>
          <w:p w14:paraId="780FC363" w14:textId="77777777" w:rsidR="00DD6B30" w:rsidRPr="00DD6B30" w:rsidRDefault="00DD6B30" w:rsidP="008408E8">
            <w:pPr>
              <w:pStyle w:val="NoSpacing"/>
            </w:pPr>
            <w:r w:rsidRPr="00DD6B30">
              <w:t>2000 - 2030</w:t>
            </w:r>
          </w:p>
        </w:tc>
        <w:tc>
          <w:tcPr>
            <w:tcW w:w="1080" w:type="dxa"/>
            <w:vAlign w:val="center"/>
          </w:tcPr>
          <w:p w14:paraId="0FC7A933" w14:textId="77777777" w:rsidR="00DD6B30" w:rsidRPr="00DD6B30" w:rsidRDefault="00DD6B30" w:rsidP="008408E8">
            <w:pPr>
              <w:pStyle w:val="NoSpacing"/>
            </w:pPr>
          </w:p>
        </w:tc>
        <w:tc>
          <w:tcPr>
            <w:tcW w:w="995" w:type="dxa"/>
            <w:vAlign w:val="center"/>
          </w:tcPr>
          <w:p w14:paraId="79B2C34B" w14:textId="77777777" w:rsidR="00DD6B30" w:rsidRPr="00DD6B30" w:rsidRDefault="00DD6B30" w:rsidP="008408E8">
            <w:pPr>
              <w:pStyle w:val="NoSpacing"/>
            </w:pPr>
          </w:p>
        </w:tc>
        <w:tc>
          <w:tcPr>
            <w:tcW w:w="1890" w:type="dxa"/>
            <w:vAlign w:val="center"/>
          </w:tcPr>
          <w:p w14:paraId="59FB162C" w14:textId="77777777" w:rsidR="00DD6B30" w:rsidRPr="00DD6B30" w:rsidRDefault="00DD6B30" w:rsidP="008408E8">
            <w:pPr>
              <w:pStyle w:val="NoSpacing"/>
            </w:pPr>
            <w:r w:rsidRPr="00DD6B30">
              <w:t>Bump Out</w:t>
            </w:r>
          </w:p>
        </w:tc>
      </w:tr>
    </w:tbl>
    <w:p w14:paraId="4336C565" w14:textId="77777777" w:rsidR="00DD6B30" w:rsidRPr="00DD6B30" w:rsidRDefault="00DD6B30" w:rsidP="00DD6B30"/>
    <w:p w14:paraId="273F824B" w14:textId="77777777" w:rsidR="00DD6B30" w:rsidRPr="00DD6B30" w:rsidRDefault="00DD6B30" w:rsidP="00DD6B30">
      <w:pPr>
        <w:rPr>
          <w:b/>
          <w:bCs/>
        </w:rPr>
      </w:pPr>
      <w:r w:rsidRPr="00DD6B30">
        <w:br w:type="page"/>
      </w:r>
    </w:p>
    <w:p w14:paraId="4A763F7A" w14:textId="77777777" w:rsidR="00DD6B30" w:rsidRPr="00DD6B30" w:rsidRDefault="00DD6B30" w:rsidP="000052D7">
      <w:pPr>
        <w:pStyle w:val="Heading1"/>
        <w:numPr>
          <w:ilvl w:val="0"/>
          <w:numId w:val="8"/>
        </w:numPr>
      </w:pPr>
      <w:bookmarkStart w:id="50" w:name="_Toc402520473"/>
      <w:r w:rsidRPr="00DD6B30">
        <w:lastRenderedPageBreak/>
        <w:t>Example Contact List</w:t>
      </w:r>
      <w:bookmarkEnd w:id="50"/>
    </w:p>
    <w:p w14:paraId="595E40D7" w14:textId="677CBBED" w:rsidR="00DD6B30" w:rsidRPr="00DD6B30" w:rsidRDefault="00DD6B30" w:rsidP="008408E8">
      <w:pPr>
        <w:pStyle w:val="BodyText"/>
      </w:pPr>
      <w:r w:rsidRPr="00DD6B30">
        <w:rPr>
          <w:b/>
        </w:rPr>
        <w:t>Contact List</w:t>
      </w:r>
      <w:r w:rsidRPr="00DD6B30">
        <w:t xml:space="preserve"> outlining key contacts for the filming activity.</w:t>
      </w:r>
    </w:p>
    <w:p w14:paraId="2DA6A7F2" w14:textId="57A3A87A" w:rsidR="00DD6B30" w:rsidRPr="00DD6B30" w:rsidRDefault="00DD6B30" w:rsidP="008408E8">
      <w:pPr>
        <w:pStyle w:val="BodyText"/>
      </w:pPr>
      <w:r w:rsidRPr="00DD6B30">
        <w:t xml:space="preserve">Please note a contact list should include the full name of the person, their position and their contact number for on the day of filming. </w:t>
      </w:r>
    </w:p>
    <w:tbl>
      <w:tblPr>
        <w:tblStyle w:val="TableGrid"/>
        <w:tblW w:w="8505" w:type="dxa"/>
        <w:tblInd w:w="-5" w:type="dxa"/>
        <w:tblLook w:val="04A0" w:firstRow="1" w:lastRow="0" w:firstColumn="1" w:lastColumn="0" w:noHBand="0" w:noVBand="1"/>
      </w:tblPr>
      <w:tblGrid>
        <w:gridCol w:w="2164"/>
        <w:gridCol w:w="2802"/>
        <w:gridCol w:w="1920"/>
        <w:gridCol w:w="1619"/>
      </w:tblGrid>
      <w:tr w:rsidR="00DD6B30" w:rsidRPr="00E66CC9" w14:paraId="3FA46F19" w14:textId="77777777" w:rsidTr="00E66CC9">
        <w:trPr>
          <w:cnfStyle w:val="100000000000" w:firstRow="1" w:lastRow="0" w:firstColumn="0" w:lastColumn="0" w:oddVBand="0" w:evenVBand="0" w:oddHBand="0" w:evenHBand="0" w:firstRowFirstColumn="0" w:firstRowLastColumn="0" w:lastRowFirstColumn="0" w:lastRowLastColumn="0"/>
        </w:trPr>
        <w:tc>
          <w:tcPr>
            <w:tcW w:w="8505" w:type="dxa"/>
            <w:gridSpan w:val="4"/>
            <w:shd w:val="clear" w:color="auto" w:fill="292929" w:themeFill="accent4" w:themeFillShade="BF"/>
          </w:tcPr>
          <w:p w14:paraId="6D85C35B" w14:textId="77777777" w:rsidR="00DD6B30" w:rsidRPr="00E66CC9" w:rsidRDefault="00DD6B30" w:rsidP="008408E8">
            <w:pPr>
              <w:pStyle w:val="Heading1"/>
              <w:rPr>
                <w:color w:val="FFFFFF" w:themeColor="background1"/>
              </w:rPr>
            </w:pPr>
            <w:r w:rsidRPr="00E66CC9">
              <w:rPr>
                <w:color w:val="FFFFFF" w:themeColor="background1"/>
              </w:rPr>
              <w:t xml:space="preserve">CONTACT LIST  </w:t>
            </w:r>
          </w:p>
        </w:tc>
      </w:tr>
      <w:tr w:rsidR="00DD6B30" w:rsidRPr="00E66CC9" w14:paraId="1FA85AD3" w14:textId="77777777" w:rsidTr="00E66CC9">
        <w:tc>
          <w:tcPr>
            <w:tcW w:w="8505" w:type="dxa"/>
            <w:gridSpan w:val="4"/>
          </w:tcPr>
          <w:p w14:paraId="2246E16F" w14:textId="77777777" w:rsidR="00DD6B30" w:rsidRPr="00E66CC9" w:rsidRDefault="00DD6B30" w:rsidP="008408E8">
            <w:pPr>
              <w:pStyle w:val="NoSpacing"/>
              <w:rPr>
                <w:color w:val="auto"/>
              </w:rPr>
            </w:pPr>
            <w:r w:rsidRPr="00E66CC9">
              <w:rPr>
                <w:color w:val="auto"/>
              </w:rPr>
              <w:t>Filming Activity:</w:t>
            </w:r>
          </w:p>
          <w:p w14:paraId="14432084" w14:textId="77777777" w:rsidR="00DD6B30" w:rsidRPr="00E66CC9" w:rsidRDefault="00DD6B30" w:rsidP="008408E8">
            <w:pPr>
              <w:pStyle w:val="NoSpacing"/>
              <w:rPr>
                <w:color w:val="auto"/>
              </w:rPr>
            </w:pPr>
            <w:r w:rsidRPr="00E66CC9">
              <w:rPr>
                <w:color w:val="auto"/>
              </w:rPr>
              <w:t>Date:</w:t>
            </w:r>
          </w:p>
          <w:p w14:paraId="6E431C7A" w14:textId="77777777" w:rsidR="00DD6B30" w:rsidRPr="00E66CC9" w:rsidRDefault="00DD6B30" w:rsidP="008408E8">
            <w:pPr>
              <w:pStyle w:val="NoSpacing"/>
              <w:rPr>
                <w:color w:val="auto"/>
              </w:rPr>
            </w:pPr>
            <w:r w:rsidRPr="00E66CC9">
              <w:rPr>
                <w:color w:val="auto"/>
              </w:rPr>
              <w:t>Time:</w:t>
            </w:r>
          </w:p>
        </w:tc>
      </w:tr>
      <w:tr w:rsidR="00DD6B30" w:rsidRPr="00E66CC9" w14:paraId="19F29827" w14:textId="77777777" w:rsidTr="00E66CC9">
        <w:tc>
          <w:tcPr>
            <w:tcW w:w="2164" w:type="dxa"/>
            <w:shd w:val="clear" w:color="auto" w:fill="292929" w:themeFill="accent4" w:themeFillShade="BF"/>
          </w:tcPr>
          <w:p w14:paraId="18B116B7" w14:textId="77777777" w:rsidR="00DD6B30" w:rsidRPr="00E66CC9" w:rsidRDefault="00DD6B30" w:rsidP="008408E8">
            <w:pPr>
              <w:pStyle w:val="NoSpacing"/>
              <w:rPr>
                <w:color w:val="FFFFFF" w:themeColor="background1"/>
              </w:rPr>
            </w:pPr>
            <w:r w:rsidRPr="00E66CC9">
              <w:rPr>
                <w:color w:val="FFFFFF" w:themeColor="background1"/>
              </w:rPr>
              <w:t>Name</w:t>
            </w:r>
          </w:p>
        </w:tc>
        <w:tc>
          <w:tcPr>
            <w:tcW w:w="2802" w:type="dxa"/>
            <w:shd w:val="clear" w:color="auto" w:fill="292929" w:themeFill="accent4" w:themeFillShade="BF"/>
          </w:tcPr>
          <w:p w14:paraId="5CC11796" w14:textId="77777777" w:rsidR="00DD6B30" w:rsidRPr="00E66CC9" w:rsidRDefault="00DD6B30" w:rsidP="008408E8">
            <w:pPr>
              <w:pStyle w:val="NoSpacing"/>
              <w:rPr>
                <w:color w:val="FFFFFF" w:themeColor="background1"/>
              </w:rPr>
            </w:pPr>
            <w:r w:rsidRPr="00E66CC9">
              <w:rPr>
                <w:color w:val="FFFFFF" w:themeColor="background1"/>
              </w:rPr>
              <w:t>Title/Position</w:t>
            </w:r>
          </w:p>
        </w:tc>
        <w:tc>
          <w:tcPr>
            <w:tcW w:w="1920" w:type="dxa"/>
            <w:shd w:val="clear" w:color="auto" w:fill="292929" w:themeFill="accent4" w:themeFillShade="BF"/>
          </w:tcPr>
          <w:p w14:paraId="76B2BCAA" w14:textId="77777777" w:rsidR="00DD6B30" w:rsidRPr="00E66CC9" w:rsidRDefault="00DD6B30" w:rsidP="008408E8">
            <w:pPr>
              <w:pStyle w:val="NoSpacing"/>
              <w:rPr>
                <w:color w:val="FFFFFF" w:themeColor="background1"/>
              </w:rPr>
            </w:pPr>
            <w:r w:rsidRPr="00E66CC9">
              <w:rPr>
                <w:color w:val="FFFFFF" w:themeColor="background1"/>
              </w:rPr>
              <w:t>Mobile</w:t>
            </w:r>
          </w:p>
        </w:tc>
        <w:tc>
          <w:tcPr>
            <w:tcW w:w="1619" w:type="dxa"/>
            <w:shd w:val="clear" w:color="auto" w:fill="292929" w:themeFill="accent4" w:themeFillShade="BF"/>
          </w:tcPr>
          <w:p w14:paraId="41FCCA88" w14:textId="77777777" w:rsidR="00DD6B30" w:rsidRPr="00E66CC9" w:rsidRDefault="00DD6B30" w:rsidP="008408E8">
            <w:pPr>
              <w:pStyle w:val="NoSpacing"/>
              <w:rPr>
                <w:color w:val="FFFFFF" w:themeColor="background1"/>
              </w:rPr>
            </w:pPr>
            <w:r w:rsidRPr="00E66CC9">
              <w:rPr>
                <w:color w:val="FFFFFF" w:themeColor="background1"/>
              </w:rPr>
              <w:t>Bus Phone</w:t>
            </w:r>
          </w:p>
        </w:tc>
      </w:tr>
      <w:tr w:rsidR="00DD6B30" w:rsidRPr="00DD6B30" w14:paraId="331A06B1" w14:textId="77777777" w:rsidTr="008408E8">
        <w:tc>
          <w:tcPr>
            <w:tcW w:w="2164" w:type="dxa"/>
          </w:tcPr>
          <w:p w14:paraId="0AC3D45B" w14:textId="77777777" w:rsidR="00DD6B30" w:rsidRPr="00DD6B30" w:rsidRDefault="00DD6B30" w:rsidP="008408E8">
            <w:pPr>
              <w:pStyle w:val="NoSpacing"/>
            </w:pPr>
          </w:p>
        </w:tc>
        <w:tc>
          <w:tcPr>
            <w:tcW w:w="2802" w:type="dxa"/>
          </w:tcPr>
          <w:p w14:paraId="15B665C7" w14:textId="77777777" w:rsidR="00DD6B30" w:rsidRPr="00DD6B30" w:rsidRDefault="00DD6B30" w:rsidP="008408E8">
            <w:pPr>
              <w:pStyle w:val="NoSpacing"/>
            </w:pPr>
            <w:r w:rsidRPr="00DD6B30">
              <w:t>Producer</w:t>
            </w:r>
          </w:p>
        </w:tc>
        <w:tc>
          <w:tcPr>
            <w:tcW w:w="1920" w:type="dxa"/>
          </w:tcPr>
          <w:p w14:paraId="116B380C" w14:textId="77777777" w:rsidR="00DD6B30" w:rsidRPr="00DD6B30" w:rsidRDefault="00DD6B30" w:rsidP="008408E8">
            <w:pPr>
              <w:pStyle w:val="NoSpacing"/>
            </w:pPr>
          </w:p>
        </w:tc>
        <w:tc>
          <w:tcPr>
            <w:tcW w:w="1619" w:type="dxa"/>
          </w:tcPr>
          <w:p w14:paraId="5951D30A" w14:textId="77777777" w:rsidR="00DD6B30" w:rsidRPr="00DD6B30" w:rsidRDefault="00DD6B30" w:rsidP="008408E8">
            <w:pPr>
              <w:pStyle w:val="NoSpacing"/>
            </w:pPr>
          </w:p>
        </w:tc>
      </w:tr>
      <w:tr w:rsidR="00DD6B30" w:rsidRPr="00DD6B30" w14:paraId="492CF242" w14:textId="77777777" w:rsidTr="008408E8">
        <w:tc>
          <w:tcPr>
            <w:tcW w:w="2164" w:type="dxa"/>
          </w:tcPr>
          <w:p w14:paraId="087F88E6" w14:textId="77777777" w:rsidR="00DD6B30" w:rsidRPr="00DD6B30" w:rsidRDefault="00DD6B30" w:rsidP="008408E8">
            <w:pPr>
              <w:pStyle w:val="NoSpacing"/>
            </w:pPr>
          </w:p>
        </w:tc>
        <w:tc>
          <w:tcPr>
            <w:tcW w:w="2802" w:type="dxa"/>
          </w:tcPr>
          <w:p w14:paraId="1FB395CE" w14:textId="77777777" w:rsidR="00DD6B30" w:rsidRPr="00DD6B30" w:rsidRDefault="00DD6B30" w:rsidP="008408E8">
            <w:pPr>
              <w:pStyle w:val="NoSpacing"/>
            </w:pPr>
            <w:r w:rsidRPr="00DD6B30">
              <w:t>Location Manager</w:t>
            </w:r>
          </w:p>
        </w:tc>
        <w:tc>
          <w:tcPr>
            <w:tcW w:w="1920" w:type="dxa"/>
          </w:tcPr>
          <w:p w14:paraId="4786C6CB" w14:textId="77777777" w:rsidR="00DD6B30" w:rsidRPr="00DD6B30" w:rsidRDefault="00DD6B30" w:rsidP="008408E8">
            <w:pPr>
              <w:pStyle w:val="NoSpacing"/>
            </w:pPr>
          </w:p>
        </w:tc>
        <w:tc>
          <w:tcPr>
            <w:tcW w:w="1619" w:type="dxa"/>
          </w:tcPr>
          <w:p w14:paraId="1885341D" w14:textId="77777777" w:rsidR="00DD6B30" w:rsidRPr="00DD6B30" w:rsidRDefault="00DD6B30" w:rsidP="008408E8">
            <w:pPr>
              <w:pStyle w:val="NoSpacing"/>
            </w:pPr>
          </w:p>
        </w:tc>
      </w:tr>
      <w:tr w:rsidR="00DD6B30" w:rsidRPr="00DD6B30" w14:paraId="7D3E32F9" w14:textId="77777777" w:rsidTr="008408E8">
        <w:tc>
          <w:tcPr>
            <w:tcW w:w="2164" w:type="dxa"/>
          </w:tcPr>
          <w:p w14:paraId="5C56B0E1" w14:textId="77777777" w:rsidR="00DD6B30" w:rsidRPr="00DD6B30" w:rsidRDefault="00DD6B30" w:rsidP="008408E8">
            <w:pPr>
              <w:pStyle w:val="NoSpacing"/>
            </w:pPr>
          </w:p>
        </w:tc>
        <w:tc>
          <w:tcPr>
            <w:tcW w:w="2802" w:type="dxa"/>
          </w:tcPr>
          <w:p w14:paraId="04CC9EF4" w14:textId="77777777" w:rsidR="00DD6B30" w:rsidRPr="00DD6B30" w:rsidRDefault="00DD6B30" w:rsidP="008408E8">
            <w:pPr>
              <w:pStyle w:val="NoSpacing"/>
            </w:pPr>
            <w:r w:rsidRPr="00DD6B30">
              <w:t>On Set Location Manager</w:t>
            </w:r>
          </w:p>
        </w:tc>
        <w:tc>
          <w:tcPr>
            <w:tcW w:w="1920" w:type="dxa"/>
          </w:tcPr>
          <w:p w14:paraId="38FAA9BE" w14:textId="77777777" w:rsidR="00DD6B30" w:rsidRPr="00DD6B30" w:rsidRDefault="00DD6B30" w:rsidP="008408E8">
            <w:pPr>
              <w:pStyle w:val="NoSpacing"/>
            </w:pPr>
          </w:p>
        </w:tc>
        <w:tc>
          <w:tcPr>
            <w:tcW w:w="1619" w:type="dxa"/>
          </w:tcPr>
          <w:p w14:paraId="034EB339" w14:textId="77777777" w:rsidR="00DD6B30" w:rsidRPr="00DD6B30" w:rsidRDefault="00DD6B30" w:rsidP="008408E8">
            <w:pPr>
              <w:pStyle w:val="NoSpacing"/>
            </w:pPr>
          </w:p>
        </w:tc>
      </w:tr>
      <w:tr w:rsidR="00DD6B30" w:rsidRPr="00DD6B30" w14:paraId="3B353D01" w14:textId="77777777" w:rsidTr="008408E8">
        <w:tc>
          <w:tcPr>
            <w:tcW w:w="2164" w:type="dxa"/>
          </w:tcPr>
          <w:p w14:paraId="56366D2C" w14:textId="77777777" w:rsidR="00DD6B30" w:rsidRPr="00DD6B30" w:rsidRDefault="00DD6B30" w:rsidP="008408E8">
            <w:pPr>
              <w:pStyle w:val="NoSpacing"/>
            </w:pPr>
          </w:p>
        </w:tc>
        <w:tc>
          <w:tcPr>
            <w:tcW w:w="2802" w:type="dxa"/>
          </w:tcPr>
          <w:p w14:paraId="0107255A" w14:textId="77777777" w:rsidR="00DD6B30" w:rsidRPr="00DD6B30" w:rsidRDefault="00DD6B30" w:rsidP="008408E8">
            <w:pPr>
              <w:pStyle w:val="NoSpacing"/>
            </w:pPr>
            <w:r w:rsidRPr="00DD6B30">
              <w:t>Traffic Management Officer</w:t>
            </w:r>
          </w:p>
        </w:tc>
        <w:tc>
          <w:tcPr>
            <w:tcW w:w="1920" w:type="dxa"/>
          </w:tcPr>
          <w:p w14:paraId="0A30A48C" w14:textId="77777777" w:rsidR="00DD6B30" w:rsidRPr="00DD6B30" w:rsidRDefault="00DD6B30" w:rsidP="008408E8">
            <w:pPr>
              <w:pStyle w:val="NoSpacing"/>
            </w:pPr>
          </w:p>
        </w:tc>
        <w:tc>
          <w:tcPr>
            <w:tcW w:w="1619" w:type="dxa"/>
          </w:tcPr>
          <w:p w14:paraId="072540D7" w14:textId="77777777" w:rsidR="00DD6B30" w:rsidRPr="00DD6B30" w:rsidRDefault="00DD6B30" w:rsidP="008408E8">
            <w:pPr>
              <w:pStyle w:val="NoSpacing"/>
            </w:pPr>
          </w:p>
        </w:tc>
      </w:tr>
      <w:tr w:rsidR="00DD6B30" w:rsidRPr="00DD6B30" w14:paraId="3062A5CC" w14:textId="77777777" w:rsidTr="008408E8">
        <w:tc>
          <w:tcPr>
            <w:tcW w:w="2164" w:type="dxa"/>
          </w:tcPr>
          <w:p w14:paraId="047216BD" w14:textId="77777777" w:rsidR="00DD6B30" w:rsidRPr="00DD6B30" w:rsidRDefault="00DD6B30" w:rsidP="008408E8">
            <w:pPr>
              <w:pStyle w:val="NoSpacing"/>
            </w:pPr>
          </w:p>
        </w:tc>
        <w:tc>
          <w:tcPr>
            <w:tcW w:w="2802" w:type="dxa"/>
          </w:tcPr>
          <w:p w14:paraId="27DEF17B" w14:textId="77777777" w:rsidR="00DD6B30" w:rsidRPr="00DD6B30" w:rsidRDefault="00DD6B30" w:rsidP="008408E8">
            <w:pPr>
              <w:pStyle w:val="NoSpacing"/>
            </w:pPr>
            <w:r w:rsidRPr="00DD6B30">
              <w:t>Safety Officer</w:t>
            </w:r>
          </w:p>
        </w:tc>
        <w:tc>
          <w:tcPr>
            <w:tcW w:w="1920" w:type="dxa"/>
          </w:tcPr>
          <w:p w14:paraId="2EE2C497" w14:textId="77777777" w:rsidR="00DD6B30" w:rsidRPr="00DD6B30" w:rsidRDefault="00DD6B30" w:rsidP="008408E8">
            <w:pPr>
              <w:pStyle w:val="NoSpacing"/>
            </w:pPr>
          </w:p>
        </w:tc>
        <w:tc>
          <w:tcPr>
            <w:tcW w:w="1619" w:type="dxa"/>
          </w:tcPr>
          <w:p w14:paraId="4C9CA494" w14:textId="77777777" w:rsidR="00DD6B30" w:rsidRPr="00DD6B30" w:rsidRDefault="00DD6B30" w:rsidP="008408E8">
            <w:pPr>
              <w:pStyle w:val="NoSpacing"/>
            </w:pPr>
          </w:p>
        </w:tc>
      </w:tr>
      <w:tr w:rsidR="00DD6B30" w:rsidRPr="00DD6B30" w14:paraId="279962C7" w14:textId="77777777" w:rsidTr="008408E8">
        <w:tc>
          <w:tcPr>
            <w:tcW w:w="2164" w:type="dxa"/>
          </w:tcPr>
          <w:p w14:paraId="537F4964" w14:textId="77777777" w:rsidR="00DD6B30" w:rsidRPr="00DD6B30" w:rsidRDefault="00DD6B30" w:rsidP="008408E8">
            <w:pPr>
              <w:pStyle w:val="NoSpacing"/>
            </w:pPr>
          </w:p>
        </w:tc>
        <w:tc>
          <w:tcPr>
            <w:tcW w:w="2802" w:type="dxa"/>
          </w:tcPr>
          <w:p w14:paraId="552F69B4" w14:textId="77777777" w:rsidR="00DD6B30" w:rsidRPr="00DD6B30" w:rsidRDefault="00DD6B30" w:rsidP="008408E8">
            <w:pPr>
              <w:pStyle w:val="NoSpacing"/>
            </w:pPr>
            <w:r w:rsidRPr="00DD6B30">
              <w:t>Victoria Police Personnel</w:t>
            </w:r>
          </w:p>
        </w:tc>
        <w:tc>
          <w:tcPr>
            <w:tcW w:w="1920" w:type="dxa"/>
          </w:tcPr>
          <w:p w14:paraId="16F6F935" w14:textId="77777777" w:rsidR="00DD6B30" w:rsidRPr="00DD6B30" w:rsidRDefault="00DD6B30" w:rsidP="008408E8">
            <w:pPr>
              <w:pStyle w:val="NoSpacing"/>
            </w:pPr>
          </w:p>
        </w:tc>
        <w:tc>
          <w:tcPr>
            <w:tcW w:w="1619" w:type="dxa"/>
          </w:tcPr>
          <w:p w14:paraId="1BC31F6D" w14:textId="77777777" w:rsidR="00DD6B30" w:rsidRPr="00DD6B30" w:rsidRDefault="00DD6B30" w:rsidP="008408E8">
            <w:pPr>
              <w:pStyle w:val="NoSpacing"/>
            </w:pPr>
          </w:p>
        </w:tc>
      </w:tr>
    </w:tbl>
    <w:p w14:paraId="7AD054A9" w14:textId="7987FE49" w:rsidR="008408E8" w:rsidRDefault="008408E8" w:rsidP="008408E8">
      <w:pPr>
        <w:pStyle w:val="Heading1"/>
      </w:pPr>
      <w:bookmarkStart w:id="51" w:name="_Toc402520474"/>
    </w:p>
    <w:p w14:paraId="71332F60" w14:textId="77777777" w:rsidR="008408E8" w:rsidRDefault="008408E8">
      <w:pPr>
        <w:rPr>
          <w:b/>
          <w:color w:val="auto"/>
          <w:kern w:val="0"/>
          <w:sz w:val="24"/>
          <w:szCs w:val="20"/>
        </w:rPr>
      </w:pPr>
      <w:r>
        <w:br w:type="page"/>
      </w:r>
    </w:p>
    <w:p w14:paraId="5E967D68" w14:textId="421D5846" w:rsidR="00DD6B30" w:rsidRPr="00DD6B30" w:rsidRDefault="00DD6B30" w:rsidP="000052D7">
      <w:pPr>
        <w:pStyle w:val="Heading1"/>
        <w:numPr>
          <w:ilvl w:val="0"/>
          <w:numId w:val="8"/>
        </w:numPr>
      </w:pPr>
      <w:r w:rsidRPr="00DD6B30">
        <w:lastRenderedPageBreak/>
        <w:t>Example Infrastructure, Equipment and Major Props List</w:t>
      </w:r>
      <w:bookmarkEnd w:id="51"/>
      <w:r w:rsidRPr="00DD6B30">
        <w:t xml:space="preserve"> </w:t>
      </w:r>
    </w:p>
    <w:p w14:paraId="5318873F" w14:textId="5BF00E78" w:rsidR="00DD6B30" w:rsidRPr="00DD6B30" w:rsidRDefault="00DD6B30" w:rsidP="008408E8">
      <w:pPr>
        <w:pStyle w:val="BodyText"/>
      </w:pPr>
      <w:r w:rsidRPr="00DD6B30">
        <w:t xml:space="preserve">Infrastructure, equipment and major props list should detail all infrastructure, equipment and major props on location which will then be detailed in the film permit. Anything not listed is not approved and, if used, will mean a breach of permit conditions. </w:t>
      </w:r>
    </w:p>
    <w:tbl>
      <w:tblPr>
        <w:tblStyle w:val="TableGrid"/>
        <w:tblW w:w="8505" w:type="dxa"/>
        <w:tblInd w:w="-5" w:type="dxa"/>
        <w:tblLook w:val="04A0" w:firstRow="1" w:lastRow="0" w:firstColumn="1" w:lastColumn="0" w:noHBand="0" w:noVBand="1"/>
      </w:tblPr>
      <w:tblGrid>
        <w:gridCol w:w="2412"/>
        <w:gridCol w:w="6093"/>
      </w:tblGrid>
      <w:tr w:rsidR="00DD6B30" w:rsidRPr="00E66CC9" w14:paraId="540AF3AA" w14:textId="77777777" w:rsidTr="00E66CC9">
        <w:trPr>
          <w:cnfStyle w:val="100000000000" w:firstRow="1" w:lastRow="0" w:firstColumn="0" w:lastColumn="0" w:oddVBand="0" w:evenVBand="0" w:oddHBand="0" w:evenHBand="0" w:firstRowFirstColumn="0" w:firstRowLastColumn="0" w:lastRowFirstColumn="0" w:lastRowLastColumn="0"/>
        </w:trPr>
        <w:tc>
          <w:tcPr>
            <w:tcW w:w="8505" w:type="dxa"/>
            <w:gridSpan w:val="2"/>
            <w:shd w:val="clear" w:color="auto" w:fill="292929" w:themeFill="accent4" w:themeFillShade="BF"/>
          </w:tcPr>
          <w:p w14:paraId="6F0954E6" w14:textId="77777777" w:rsidR="00DD6B30" w:rsidRPr="00E66CC9" w:rsidRDefault="00DD6B30" w:rsidP="008408E8">
            <w:pPr>
              <w:pStyle w:val="Heading1"/>
              <w:rPr>
                <w:color w:val="FFFFFF" w:themeColor="background1"/>
              </w:rPr>
            </w:pPr>
            <w:r w:rsidRPr="00E66CC9">
              <w:rPr>
                <w:color w:val="FFFFFF" w:themeColor="background1"/>
              </w:rPr>
              <w:t>INFRASTRUCTURE, EQUIPMENT AND MAJOR PROPS LIST</w:t>
            </w:r>
          </w:p>
        </w:tc>
      </w:tr>
      <w:tr w:rsidR="00DD6B30" w:rsidRPr="00E66CC9" w14:paraId="69485A6E" w14:textId="77777777" w:rsidTr="00E66CC9">
        <w:tc>
          <w:tcPr>
            <w:tcW w:w="8505" w:type="dxa"/>
            <w:gridSpan w:val="2"/>
          </w:tcPr>
          <w:p w14:paraId="4332A131" w14:textId="77777777" w:rsidR="00DD6B30" w:rsidRPr="00E66CC9" w:rsidRDefault="00DD6B30" w:rsidP="008408E8">
            <w:pPr>
              <w:pStyle w:val="NoSpacing"/>
              <w:rPr>
                <w:color w:val="auto"/>
              </w:rPr>
            </w:pPr>
            <w:r w:rsidRPr="00E66CC9">
              <w:rPr>
                <w:color w:val="auto"/>
              </w:rPr>
              <w:t>Filming Activity:</w:t>
            </w:r>
          </w:p>
          <w:p w14:paraId="085EA5E0" w14:textId="77777777" w:rsidR="00DD6B30" w:rsidRPr="00E66CC9" w:rsidRDefault="00DD6B30" w:rsidP="008408E8">
            <w:pPr>
              <w:pStyle w:val="NoSpacing"/>
              <w:rPr>
                <w:color w:val="auto"/>
              </w:rPr>
            </w:pPr>
            <w:r w:rsidRPr="00E66CC9">
              <w:rPr>
                <w:color w:val="auto"/>
              </w:rPr>
              <w:t>Date:</w:t>
            </w:r>
          </w:p>
          <w:p w14:paraId="320E4A62" w14:textId="77777777" w:rsidR="00DD6B30" w:rsidRPr="00E66CC9" w:rsidRDefault="00DD6B30" w:rsidP="008408E8">
            <w:pPr>
              <w:pStyle w:val="NoSpacing"/>
              <w:rPr>
                <w:color w:val="auto"/>
              </w:rPr>
            </w:pPr>
            <w:r w:rsidRPr="00E66CC9">
              <w:rPr>
                <w:color w:val="auto"/>
              </w:rPr>
              <w:t>Time:</w:t>
            </w:r>
          </w:p>
        </w:tc>
      </w:tr>
      <w:tr w:rsidR="00DD6B30" w:rsidRPr="00E66CC9" w14:paraId="65FF7EC7" w14:textId="77777777" w:rsidTr="00E66CC9">
        <w:tc>
          <w:tcPr>
            <w:tcW w:w="2412" w:type="dxa"/>
            <w:shd w:val="clear" w:color="auto" w:fill="292929" w:themeFill="accent4" w:themeFillShade="BF"/>
          </w:tcPr>
          <w:p w14:paraId="17C21D15" w14:textId="77777777" w:rsidR="00DD6B30" w:rsidRPr="00E66CC9" w:rsidRDefault="00DD6B30" w:rsidP="008408E8">
            <w:pPr>
              <w:pStyle w:val="BodyText"/>
              <w:rPr>
                <w:color w:val="FFFFFF" w:themeColor="background1"/>
              </w:rPr>
            </w:pPr>
            <w:r w:rsidRPr="00E66CC9">
              <w:rPr>
                <w:color w:val="FFFFFF" w:themeColor="background1"/>
              </w:rPr>
              <w:t>Department</w:t>
            </w:r>
          </w:p>
        </w:tc>
        <w:tc>
          <w:tcPr>
            <w:tcW w:w="6093" w:type="dxa"/>
            <w:shd w:val="clear" w:color="auto" w:fill="292929" w:themeFill="accent4" w:themeFillShade="BF"/>
          </w:tcPr>
          <w:p w14:paraId="0CE2706B" w14:textId="77777777" w:rsidR="00DD6B30" w:rsidRPr="00E66CC9" w:rsidRDefault="00DD6B30" w:rsidP="008408E8">
            <w:pPr>
              <w:pStyle w:val="NoSpacing"/>
              <w:rPr>
                <w:color w:val="FFFFFF" w:themeColor="background1"/>
              </w:rPr>
            </w:pPr>
            <w:r w:rsidRPr="00E66CC9">
              <w:rPr>
                <w:color w:val="FFFFFF" w:themeColor="background1"/>
              </w:rPr>
              <w:t>Equipment</w:t>
            </w:r>
          </w:p>
        </w:tc>
      </w:tr>
      <w:tr w:rsidR="00DD6B30" w:rsidRPr="00DD6B30" w14:paraId="057FF339" w14:textId="77777777" w:rsidTr="008408E8">
        <w:tc>
          <w:tcPr>
            <w:tcW w:w="2412" w:type="dxa"/>
          </w:tcPr>
          <w:p w14:paraId="15AF8431" w14:textId="77777777" w:rsidR="00DD6B30" w:rsidRPr="00DD6B30" w:rsidRDefault="00DD6B30" w:rsidP="008408E8">
            <w:pPr>
              <w:pStyle w:val="NoSpacing"/>
            </w:pPr>
            <w:r w:rsidRPr="00DD6B30">
              <w:t>Camera</w:t>
            </w:r>
          </w:p>
        </w:tc>
        <w:tc>
          <w:tcPr>
            <w:tcW w:w="6093" w:type="dxa"/>
          </w:tcPr>
          <w:p w14:paraId="096F14DC" w14:textId="77777777" w:rsidR="00DD6B30" w:rsidRPr="00DD6B30" w:rsidRDefault="00DD6B30" w:rsidP="008408E8">
            <w:pPr>
              <w:pStyle w:val="NoSpacing"/>
            </w:pPr>
            <w:r w:rsidRPr="00DD6B30">
              <w:t>Camera, lens, tripods, trolleys</w:t>
            </w:r>
          </w:p>
        </w:tc>
      </w:tr>
      <w:tr w:rsidR="00DD6B30" w:rsidRPr="00DD6B30" w14:paraId="25FA92EF" w14:textId="77777777" w:rsidTr="008408E8">
        <w:tc>
          <w:tcPr>
            <w:tcW w:w="2412" w:type="dxa"/>
          </w:tcPr>
          <w:p w14:paraId="18A28722" w14:textId="77777777" w:rsidR="00DD6B30" w:rsidRPr="00DD6B30" w:rsidRDefault="00DD6B30" w:rsidP="008408E8">
            <w:pPr>
              <w:pStyle w:val="NoSpacing"/>
            </w:pPr>
            <w:r w:rsidRPr="00DD6B30">
              <w:t>Sound</w:t>
            </w:r>
          </w:p>
        </w:tc>
        <w:tc>
          <w:tcPr>
            <w:tcW w:w="6093" w:type="dxa"/>
          </w:tcPr>
          <w:p w14:paraId="2E26EA63" w14:textId="77777777" w:rsidR="00DD6B30" w:rsidRPr="00DD6B30" w:rsidRDefault="00DD6B30" w:rsidP="008408E8">
            <w:pPr>
              <w:pStyle w:val="NoSpacing"/>
            </w:pPr>
            <w:r w:rsidRPr="00DD6B30">
              <w:t>Boom, Microphones, Sound cart</w:t>
            </w:r>
          </w:p>
        </w:tc>
      </w:tr>
      <w:tr w:rsidR="00DD6B30" w:rsidRPr="00DD6B30" w14:paraId="54F49115" w14:textId="77777777" w:rsidTr="008408E8">
        <w:tc>
          <w:tcPr>
            <w:tcW w:w="2412" w:type="dxa"/>
          </w:tcPr>
          <w:p w14:paraId="18E3B2CB" w14:textId="77777777" w:rsidR="00DD6B30" w:rsidRPr="00DD6B30" w:rsidRDefault="00DD6B30" w:rsidP="008408E8">
            <w:pPr>
              <w:pStyle w:val="NoSpacing"/>
            </w:pPr>
            <w:r w:rsidRPr="00DD6B30">
              <w:t>Lighting</w:t>
            </w:r>
          </w:p>
        </w:tc>
        <w:tc>
          <w:tcPr>
            <w:tcW w:w="6093" w:type="dxa"/>
          </w:tcPr>
          <w:p w14:paraId="724ED2A9" w14:textId="77777777" w:rsidR="00DD6B30" w:rsidRPr="00DD6B30" w:rsidRDefault="00DD6B30" w:rsidP="008408E8">
            <w:pPr>
              <w:pStyle w:val="NoSpacing"/>
            </w:pPr>
            <w:r w:rsidRPr="00DD6B30">
              <w:t>Light, cables</w:t>
            </w:r>
          </w:p>
        </w:tc>
      </w:tr>
      <w:tr w:rsidR="00DD6B30" w:rsidRPr="00DD6B30" w14:paraId="046685BB" w14:textId="77777777" w:rsidTr="008408E8">
        <w:tc>
          <w:tcPr>
            <w:tcW w:w="2412" w:type="dxa"/>
          </w:tcPr>
          <w:p w14:paraId="456EBDDA" w14:textId="77777777" w:rsidR="00DD6B30" w:rsidRPr="00DD6B30" w:rsidRDefault="00DD6B30" w:rsidP="008408E8">
            <w:pPr>
              <w:pStyle w:val="NoSpacing"/>
            </w:pPr>
            <w:r w:rsidRPr="00DD6B30">
              <w:t>Grips</w:t>
            </w:r>
          </w:p>
        </w:tc>
        <w:tc>
          <w:tcPr>
            <w:tcW w:w="6093" w:type="dxa"/>
          </w:tcPr>
          <w:p w14:paraId="44762B43" w14:textId="77777777" w:rsidR="00DD6B30" w:rsidRPr="00DD6B30" w:rsidRDefault="00DD6B30" w:rsidP="008408E8">
            <w:pPr>
              <w:pStyle w:val="NoSpacing"/>
            </w:pPr>
            <w:r w:rsidRPr="00DD6B30">
              <w:t>Dolly, tracks, stands, rigging equipment</w:t>
            </w:r>
          </w:p>
        </w:tc>
      </w:tr>
      <w:tr w:rsidR="00DD6B30" w:rsidRPr="00DD6B30" w14:paraId="39B66278" w14:textId="77777777" w:rsidTr="008408E8">
        <w:tc>
          <w:tcPr>
            <w:tcW w:w="2412" w:type="dxa"/>
          </w:tcPr>
          <w:p w14:paraId="6C2508FC" w14:textId="77777777" w:rsidR="00DD6B30" w:rsidRPr="00DD6B30" w:rsidRDefault="00DD6B30" w:rsidP="008408E8">
            <w:pPr>
              <w:pStyle w:val="NoSpacing"/>
            </w:pPr>
            <w:r w:rsidRPr="00DD6B30">
              <w:t>Generator</w:t>
            </w:r>
          </w:p>
        </w:tc>
        <w:tc>
          <w:tcPr>
            <w:tcW w:w="6093" w:type="dxa"/>
          </w:tcPr>
          <w:p w14:paraId="63D69246" w14:textId="77777777" w:rsidR="00DD6B30" w:rsidRPr="00DD6B30" w:rsidRDefault="00DD6B30" w:rsidP="008408E8">
            <w:pPr>
              <w:pStyle w:val="NoSpacing"/>
            </w:pPr>
            <w:r w:rsidRPr="00DD6B30">
              <w:t>Generator, cables</w:t>
            </w:r>
          </w:p>
        </w:tc>
      </w:tr>
      <w:tr w:rsidR="00DD6B30" w:rsidRPr="00DD6B30" w14:paraId="0F5F0D32" w14:textId="77777777" w:rsidTr="008408E8">
        <w:tc>
          <w:tcPr>
            <w:tcW w:w="2412" w:type="dxa"/>
          </w:tcPr>
          <w:p w14:paraId="24EC63AC" w14:textId="77777777" w:rsidR="00DD6B30" w:rsidRPr="00DD6B30" w:rsidRDefault="00DD6B30" w:rsidP="008408E8">
            <w:pPr>
              <w:pStyle w:val="NoSpacing"/>
            </w:pPr>
            <w:r w:rsidRPr="00DD6B30">
              <w:t>Unit</w:t>
            </w:r>
          </w:p>
        </w:tc>
        <w:tc>
          <w:tcPr>
            <w:tcW w:w="6093" w:type="dxa"/>
          </w:tcPr>
          <w:p w14:paraId="1BB87B4E" w14:textId="77777777" w:rsidR="00DD6B30" w:rsidRPr="00DD6B30" w:rsidRDefault="00DD6B30" w:rsidP="008408E8">
            <w:pPr>
              <w:pStyle w:val="NoSpacing"/>
            </w:pPr>
            <w:r w:rsidRPr="00DD6B30">
              <w:t>Tea/coffee cart, chairs, rubbish bins, pop up tent</w:t>
            </w:r>
          </w:p>
        </w:tc>
      </w:tr>
      <w:tr w:rsidR="00DD6B30" w:rsidRPr="00DD6B30" w14:paraId="33CF9A75" w14:textId="77777777" w:rsidTr="008408E8">
        <w:tc>
          <w:tcPr>
            <w:tcW w:w="2412" w:type="dxa"/>
          </w:tcPr>
          <w:p w14:paraId="4C89F0EF" w14:textId="77777777" w:rsidR="00DD6B30" w:rsidRPr="00DD6B30" w:rsidRDefault="00DD6B30" w:rsidP="008408E8">
            <w:pPr>
              <w:pStyle w:val="NoSpacing"/>
            </w:pPr>
            <w:r w:rsidRPr="00DD6B30">
              <w:t>Art</w:t>
            </w:r>
          </w:p>
        </w:tc>
        <w:tc>
          <w:tcPr>
            <w:tcW w:w="6093" w:type="dxa"/>
          </w:tcPr>
          <w:p w14:paraId="62ECDC63" w14:textId="77777777" w:rsidR="00DD6B30" w:rsidRPr="00DD6B30" w:rsidRDefault="00DD6B30" w:rsidP="008408E8">
            <w:pPr>
              <w:pStyle w:val="NoSpacing"/>
            </w:pPr>
            <w:r w:rsidRPr="00DD6B30">
              <w:t>List all major props – couch, light, etc.</w:t>
            </w:r>
          </w:p>
        </w:tc>
      </w:tr>
      <w:tr w:rsidR="00DD6B30" w:rsidRPr="00DD6B30" w14:paraId="626092F9" w14:textId="77777777" w:rsidTr="008408E8">
        <w:tc>
          <w:tcPr>
            <w:tcW w:w="2412" w:type="dxa"/>
          </w:tcPr>
          <w:p w14:paraId="3E6541D6" w14:textId="77777777" w:rsidR="00DD6B30" w:rsidRPr="00DD6B30" w:rsidRDefault="00DD6B30" w:rsidP="008408E8">
            <w:pPr>
              <w:pStyle w:val="NoSpacing"/>
            </w:pPr>
            <w:r w:rsidRPr="00DD6B30">
              <w:t>Safety</w:t>
            </w:r>
          </w:p>
        </w:tc>
        <w:tc>
          <w:tcPr>
            <w:tcW w:w="6093" w:type="dxa"/>
          </w:tcPr>
          <w:p w14:paraId="4D9B8595" w14:textId="77777777" w:rsidR="00DD6B30" w:rsidRPr="00DD6B30" w:rsidRDefault="00DD6B30" w:rsidP="008408E8">
            <w:pPr>
              <w:pStyle w:val="NoSpacing"/>
            </w:pPr>
            <w:r w:rsidRPr="00DD6B30">
              <w:t>Cable mats, witches hats, safety mat, signs</w:t>
            </w:r>
          </w:p>
        </w:tc>
      </w:tr>
      <w:tr w:rsidR="00DD6B30" w:rsidRPr="00DD6B30" w14:paraId="5C411C95" w14:textId="77777777" w:rsidTr="008408E8">
        <w:tc>
          <w:tcPr>
            <w:tcW w:w="2412" w:type="dxa"/>
          </w:tcPr>
          <w:p w14:paraId="2DF33F3D" w14:textId="77777777" w:rsidR="00DD6B30" w:rsidRPr="00DD6B30" w:rsidRDefault="00DD6B30" w:rsidP="008408E8">
            <w:pPr>
              <w:pStyle w:val="NoSpacing"/>
            </w:pPr>
            <w:r w:rsidRPr="00DD6B30">
              <w:t>Vehicles</w:t>
            </w:r>
          </w:p>
        </w:tc>
        <w:tc>
          <w:tcPr>
            <w:tcW w:w="6093" w:type="dxa"/>
          </w:tcPr>
          <w:p w14:paraId="67CDC666" w14:textId="77777777" w:rsidR="00DD6B30" w:rsidRPr="00DD6B30" w:rsidRDefault="00DD6B30" w:rsidP="008408E8">
            <w:pPr>
              <w:pStyle w:val="NoSpacing"/>
            </w:pPr>
            <w:r w:rsidRPr="00DD6B30">
              <w:t>3x trucks, 2x cars, 1x mock-up police car</w:t>
            </w:r>
          </w:p>
        </w:tc>
      </w:tr>
      <w:tr w:rsidR="00DD6B30" w:rsidRPr="00DD6B30" w14:paraId="23E557B5" w14:textId="77777777" w:rsidTr="008408E8">
        <w:tc>
          <w:tcPr>
            <w:tcW w:w="2412" w:type="dxa"/>
          </w:tcPr>
          <w:p w14:paraId="48F25EB0" w14:textId="77777777" w:rsidR="00DD6B30" w:rsidRPr="00DD6B30" w:rsidRDefault="00DD6B30" w:rsidP="008408E8">
            <w:pPr>
              <w:pStyle w:val="NoSpacing"/>
            </w:pPr>
            <w:r w:rsidRPr="00DD6B30">
              <w:t>Other</w:t>
            </w:r>
          </w:p>
        </w:tc>
        <w:tc>
          <w:tcPr>
            <w:tcW w:w="6093" w:type="dxa"/>
          </w:tcPr>
          <w:p w14:paraId="1527689F" w14:textId="77777777" w:rsidR="00DD6B30" w:rsidRPr="00DD6B30" w:rsidRDefault="00DD6B30" w:rsidP="008408E8">
            <w:pPr>
              <w:pStyle w:val="NoSpacing"/>
            </w:pPr>
          </w:p>
        </w:tc>
      </w:tr>
    </w:tbl>
    <w:p w14:paraId="30627A38" w14:textId="77777777" w:rsidR="00DD6B30" w:rsidRPr="00DD6B30" w:rsidRDefault="00DD6B30" w:rsidP="00DD6B30"/>
    <w:p w14:paraId="4CF78A6A" w14:textId="77777777" w:rsidR="00DD6B30" w:rsidRPr="00DD6B30" w:rsidRDefault="00DD6B30" w:rsidP="00DD6B30">
      <w:pPr>
        <w:rPr>
          <w:b/>
          <w:bCs/>
        </w:rPr>
      </w:pPr>
      <w:r w:rsidRPr="00DD6B30">
        <w:br w:type="page"/>
      </w:r>
    </w:p>
    <w:p w14:paraId="4F85D6B4" w14:textId="77777777" w:rsidR="00DD6B30" w:rsidRPr="00DD6B30" w:rsidRDefault="00DD6B30" w:rsidP="000052D7">
      <w:pPr>
        <w:pStyle w:val="Heading1"/>
        <w:numPr>
          <w:ilvl w:val="0"/>
          <w:numId w:val="8"/>
        </w:numPr>
      </w:pPr>
      <w:bookmarkStart w:id="52" w:name="_Toc402520475"/>
      <w:r w:rsidRPr="00DD6B30">
        <w:lastRenderedPageBreak/>
        <w:t>Example Site Plan / Mud Map</w:t>
      </w:r>
      <w:bookmarkEnd w:id="52"/>
    </w:p>
    <w:p w14:paraId="5C8A9B32" w14:textId="77777777" w:rsidR="00DD6B30" w:rsidRPr="00DD6B30" w:rsidRDefault="00DD6B30" w:rsidP="008408E8">
      <w:pPr>
        <w:pStyle w:val="BodyText"/>
      </w:pPr>
      <w:r w:rsidRPr="00DD6B30">
        <w:t xml:space="preserve">A </w:t>
      </w:r>
      <w:r w:rsidRPr="00DD6B30">
        <w:rPr>
          <w:b/>
        </w:rPr>
        <w:t>Site Plan</w:t>
      </w:r>
      <w:r w:rsidRPr="00DD6B30">
        <w:t>,</w:t>
      </w:r>
      <w:r w:rsidRPr="00DD6B30">
        <w:rPr>
          <w:b/>
        </w:rPr>
        <w:t xml:space="preserve"> </w:t>
      </w:r>
      <w:r w:rsidRPr="00DD6B30">
        <w:t>commonly referred to by the industry as a</w:t>
      </w:r>
      <w:r w:rsidRPr="00DD6B30">
        <w:rPr>
          <w:b/>
        </w:rPr>
        <w:t xml:space="preserve"> Mud Map</w:t>
      </w:r>
      <w:r w:rsidRPr="00DD6B30">
        <w:t xml:space="preserve">, identifies the location and all aspects of the filming activity, including equipment, infrastructure, major props, camera position/s, pedestrian and/or traffic control/movement, generators, amenities, etc. </w:t>
      </w:r>
    </w:p>
    <w:p w14:paraId="4C70A4E8" w14:textId="77777777" w:rsidR="00DD6B30" w:rsidRPr="00DD6B30" w:rsidRDefault="00DD6B30" w:rsidP="00DD6B30"/>
    <w:tbl>
      <w:tblPr>
        <w:tblStyle w:val="TableGrid"/>
        <w:tblW w:w="8505" w:type="dxa"/>
        <w:tblInd w:w="-5" w:type="dxa"/>
        <w:tblLook w:val="04A0" w:firstRow="1" w:lastRow="0" w:firstColumn="1" w:lastColumn="0" w:noHBand="0" w:noVBand="1"/>
      </w:tblPr>
      <w:tblGrid>
        <w:gridCol w:w="8526"/>
      </w:tblGrid>
      <w:tr w:rsidR="00DD6B30" w:rsidRPr="00E66CC9" w14:paraId="149ED4B9" w14:textId="77777777" w:rsidTr="00E66CC9">
        <w:trPr>
          <w:cnfStyle w:val="100000000000" w:firstRow="1" w:lastRow="0" w:firstColumn="0" w:lastColumn="0" w:oddVBand="0" w:evenVBand="0" w:oddHBand="0" w:evenHBand="0" w:firstRowFirstColumn="0" w:firstRowLastColumn="0" w:lastRowFirstColumn="0" w:lastRowLastColumn="0"/>
        </w:trPr>
        <w:tc>
          <w:tcPr>
            <w:tcW w:w="8505" w:type="dxa"/>
            <w:shd w:val="clear" w:color="auto" w:fill="292929" w:themeFill="accent4" w:themeFillShade="BF"/>
          </w:tcPr>
          <w:p w14:paraId="187326A9" w14:textId="77777777" w:rsidR="00DD6B30" w:rsidRPr="00E66CC9" w:rsidRDefault="00DD6B30" w:rsidP="008408E8">
            <w:pPr>
              <w:pStyle w:val="Heading1"/>
              <w:rPr>
                <w:color w:val="FFFFFF" w:themeColor="background1"/>
              </w:rPr>
            </w:pPr>
            <w:r w:rsidRPr="00E66CC9">
              <w:rPr>
                <w:color w:val="FFFFFF" w:themeColor="background1"/>
              </w:rPr>
              <w:t>SITE PLAN/MUD MAP</w:t>
            </w:r>
          </w:p>
        </w:tc>
      </w:tr>
      <w:tr w:rsidR="00DD6B30" w:rsidRPr="00DD6B30" w14:paraId="43C42305" w14:textId="77777777" w:rsidTr="00E66CC9">
        <w:tc>
          <w:tcPr>
            <w:tcW w:w="8505" w:type="dxa"/>
          </w:tcPr>
          <w:p w14:paraId="2C5380F2" w14:textId="77777777" w:rsidR="00DD6B30" w:rsidRPr="00DD6B30" w:rsidRDefault="00DD6B30" w:rsidP="008408E8">
            <w:pPr>
              <w:pStyle w:val="NoSpacing"/>
            </w:pPr>
            <w:r w:rsidRPr="00DD6B30">
              <w:t>Filming Activity:</w:t>
            </w:r>
          </w:p>
          <w:p w14:paraId="1A867F2F" w14:textId="77777777" w:rsidR="00DD6B30" w:rsidRPr="00DD6B30" w:rsidRDefault="00DD6B30" w:rsidP="008408E8">
            <w:pPr>
              <w:pStyle w:val="NoSpacing"/>
            </w:pPr>
            <w:r w:rsidRPr="00DD6B30">
              <w:t>Date:</w:t>
            </w:r>
          </w:p>
          <w:p w14:paraId="34C9FB8D" w14:textId="77777777" w:rsidR="00DD6B30" w:rsidRPr="00DD6B30" w:rsidRDefault="00DD6B30" w:rsidP="008408E8">
            <w:pPr>
              <w:pStyle w:val="NoSpacing"/>
            </w:pPr>
            <w:r w:rsidRPr="00DD6B30">
              <w:t>Time:</w:t>
            </w:r>
          </w:p>
        </w:tc>
      </w:tr>
      <w:tr w:rsidR="00DD6B30" w:rsidRPr="00DD6B30" w14:paraId="11FC81B8" w14:textId="77777777" w:rsidTr="008408E8">
        <w:tc>
          <w:tcPr>
            <w:tcW w:w="8505" w:type="dxa"/>
          </w:tcPr>
          <w:p w14:paraId="568045A4" w14:textId="77777777" w:rsidR="00DD6B30" w:rsidRPr="00DD6B30" w:rsidRDefault="00DD6B30" w:rsidP="008408E8">
            <w:pPr>
              <w:spacing w:before="160" w:after="160" w:line="260" w:lineRule="atLeast"/>
              <w:rPr>
                <w:b/>
              </w:rPr>
            </w:pPr>
            <w:r w:rsidRPr="00DD6B30">
              <w:rPr>
                <w:noProof/>
              </w:rPr>
              <w:drawing>
                <wp:inline distT="0" distB="0" distL="0" distR="0" wp14:anchorId="3281B8C0" wp14:editId="359979C3">
                  <wp:extent cx="5274310" cy="3630505"/>
                  <wp:effectExtent l="0" t="0" r="2540" b="8255"/>
                  <wp:docPr id="2024754279" name="Picture 2024754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4310" cy="3630505"/>
                          </a:xfrm>
                          <a:prstGeom prst="rect">
                            <a:avLst/>
                          </a:prstGeom>
                          <a:noFill/>
                          <a:ln>
                            <a:noFill/>
                          </a:ln>
                        </pic:spPr>
                      </pic:pic>
                    </a:graphicData>
                  </a:graphic>
                </wp:inline>
              </w:drawing>
            </w:r>
          </w:p>
        </w:tc>
      </w:tr>
    </w:tbl>
    <w:p w14:paraId="1F091ADB" w14:textId="77777777" w:rsidR="00DD6B30" w:rsidRPr="00DD6B30" w:rsidRDefault="00DD6B30" w:rsidP="00DD6B30"/>
    <w:p w14:paraId="3B580113" w14:textId="77777777" w:rsidR="00DD6B30" w:rsidRPr="00DD6B30" w:rsidRDefault="00DD6B30" w:rsidP="00DD6B30">
      <w:pPr>
        <w:rPr>
          <w:b/>
          <w:bCs/>
        </w:rPr>
      </w:pPr>
      <w:r w:rsidRPr="00DD6B30">
        <w:br w:type="page"/>
      </w:r>
    </w:p>
    <w:p w14:paraId="3A2E149D" w14:textId="77777777" w:rsidR="00DD6B30" w:rsidRPr="00DD6B30" w:rsidRDefault="00DD6B30" w:rsidP="000052D7">
      <w:pPr>
        <w:pStyle w:val="Heading1"/>
        <w:numPr>
          <w:ilvl w:val="0"/>
          <w:numId w:val="8"/>
        </w:numPr>
      </w:pPr>
      <w:bookmarkStart w:id="53" w:name="_Toc402520476"/>
      <w:r w:rsidRPr="00DD6B30">
        <w:lastRenderedPageBreak/>
        <w:t>Example Unit Base/Essential Vehicles Mud Map</w:t>
      </w:r>
      <w:bookmarkEnd w:id="53"/>
    </w:p>
    <w:p w14:paraId="7A4111F2" w14:textId="2299CB14" w:rsidR="00DD6B30" w:rsidRPr="00DD6B30" w:rsidRDefault="00DD6B30" w:rsidP="008408E8">
      <w:pPr>
        <w:pStyle w:val="BodyText"/>
      </w:pPr>
      <w:r w:rsidRPr="00DD6B30">
        <w:t xml:space="preserve">A </w:t>
      </w:r>
      <w:r w:rsidRPr="00DD6B30">
        <w:rPr>
          <w:b/>
        </w:rPr>
        <w:t>Unit Base/Essential Vehicles Mud Map</w:t>
      </w:r>
      <w:r w:rsidRPr="00DD6B30">
        <w:t xml:space="preserve"> clearly identifies where the essential vehicles and unit base will be located. In the below example it shows where the essential vehicles will be located and what they are. </w:t>
      </w:r>
    </w:p>
    <w:tbl>
      <w:tblPr>
        <w:tblStyle w:val="TableGrid"/>
        <w:tblW w:w="8647" w:type="dxa"/>
        <w:tblInd w:w="-5" w:type="dxa"/>
        <w:tblLook w:val="04A0" w:firstRow="1" w:lastRow="0" w:firstColumn="1" w:lastColumn="0" w:noHBand="0" w:noVBand="1"/>
      </w:tblPr>
      <w:tblGrid>
        <w:gridCol w:w="5136"/>
        <w:gridCol w:w="3511"/>
      </w:tblGrid>
      <w:tr w:rsidR="00DD6B30" w:rsidRPr="00E66CC9" w14:paraId="7DDB49DF" w14:textId="77777777" w:rsidTr="00E66CC9">
        <w:trPr>
          <w:cnfStyle w:val="100000000000" w:firstRow="1" w:lastRow="0" w:firstColumn="0" w:lastColumn="0" w:oddVBand="0" w:evenVBand="0" w:oddHBand="0" w:evenHBand="0" w:firstRowFirstColumn="0" w:firstRowLastColumn="0" w:lastRowFirstColumn="0" w:lastRowLastColumn="0"/>
        </w:trPr>
        <w:tc>
          <w:tcPr>
            <w:tcW w:w="8647" w:type="dxa"/>
            <w:gridSpan w:val="2"/>
            <w:shd w:val="clear" w:color="auto" w:fill="292929" w:themeFill="accent4" w:themeFillShade="BF"/>
          </w:tcPr>
          <w:p w14:paraId="2D5A577E" w14:textId="77777777" w:rsidR="00DD6B30" w:rsidRPr="00E66CC9" w:rsidRDefault="00DD6B30" w:rsidP="008408E8">
            <w:pPr>
              <w:pStyle w:val="Heading1"/>
              <w:rPr>
                <w:color w:val="FFFFFF" w:themeColor="background1"/>
              </w:rPr>
            </w:pPr>
            <w:r w:rsidRPr="00E66CC9">
              <w:rPr>
                <w:color w:val="FFFFFF" w:themeColor="background1"/>
              </w:rPr>
              <w:t>UNIT BASE/ESSENTIAL VEHICLES MUD MAP</w:t>
            </w:r>
          </w:p>
        </w:tc>
      </w:tr>
      <w:tr w:rsidR="00DD6B30" w:rsidRPr="00DD6B30" w14:paraId="13902B26" w14:textId="77777777" w:rsidTr="00E66CC9">
        <w:tc>
          <w:tcPr>
            <w:tcW w:w="8647" w:type="dxa"/>
            <w:gridSpan w:val="2"/>
          </w:tcPr>
          <w:p w14:paraId="60ADECB1" w14:textId="77777777" w:rsidR="00DD6B30" w:rsidRPr="00DD6B30" w:rsidRDefault="00DD6B30" w:rsidP="008408E8">
            <w:pPr>
              <w:pStyle w:val="NoSpacing"/>
            </w:pPr>
            <w:r w:rsidRPr="00DD6B30">
              <w:t>Filming Activity:</w:t>
            </w:r>
          </w:p>
          <w:p w14:paraId="0B5E25BC" w14:textId="77777777" w:rsidR="00DD6B30" w:rsidRPr="00DD6B30" w:rsidRDefault="00DD6B30" w:rsidP="008408E8">
            <w:pPr>
              <w:pStyle w:val="NoSpacing"/>
            </w:pPr>
            <w:r w:rsidRPr="00DD6B30">
              <w:t>Date:</w:t>
            </w:r>
          </w:p>
          <w:p w14:paraId="35DA5232" w14:textId="77777777" w:rsidR="00DD6B30" w:rsidRPr="00DD6B30" w:rsidRDefault="00DD6B30" w:rsidP="008408E8">
            <w:pPr>
              <w:pStyle w:val="NoSpacing"/>
            </w:pPr>
            <w:r w:rsidRPr="00DD6B30">
              <w:t>Time:</w:t>
            </w:r>
          </w:p>
        </w:tc>
      </w:tr>
      <w:tr w:rsidR="00DD6B30" w:rsidRPr="00DD6B30" w14:paraId="77BFE65B" w14:textId="77777777" w:rsidTr="008408E8">
        <w:tc>
          <w:tcPr>
            <w:tcW w:w="5103" w:type="dxa"/>
            <w:vMerge w:val="restart"/>
          </w:tcPr>
          <w:p w14:paraId="1CD40243" w14:textId="77777777" w:rsidR="00DD6B30" w:rsidRPr="00DD6B30" w:rsidRDefault="00DD6B30" w:rsidP="008408E8">
            <w:pPr>
              <w:spacing w:before="160" w:after="160" w:line="260" w:lineRule="atLeast"/>
              <w:rPr>
                <w:b/>
              </w:rPr>
            </w:pPr>
            <w:r w:rsidRPr="00DD6B30">
              <w:rPr>
                <w:b/>
                <w:noProof/>
              </w:rPr>
              <w:drawing>
                <wp:inline distT="0" distB="0" distL="0" distR="0" wp14:anchorId="5BE109C7" wp14:editId="0916ADE3">
                  <wp:extent cx="3120272" cy="4242426"/>
                  <wp:effectExtent l="0" t="0" r="4445" b="6350"/>
                  <wp:docPr id="285265804" name="Picture 285265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27742" cy="4252583"/>
                          </a:xfrm>
                          <a:prstGeom prst="rect">
                            <a:avLst/>
                          </a:prstGeom>
                          <a:noFill/>
                          <a:ln>
                            <a:noFill/>
                          </a:ln>
                        </pic:spPr>
                      </pic:pic>
                    </a:graphicData>
                  </a:graphic>
                </wp:inline>
              </w:drawing>
            </w:r>
          </w:p>
        </w:tc>
        <w:tc>
          <w:tcPr>
            <w:tcW w:w="3544" w:type="dxa"/>
            <w:shd w:val="clear" w:color="auto" w:fill="F2F2F2" w:themeFill="background1" w:themeFillShade="F2"/>
          </w:tcPr>
          <w:p w14:paraId="0C677353" w14:textId="77777777" w:rsidR="00DD6B30" w:rsidRPr="00DD6B30" w:rsidRDefault="00DD6B30" w:rsidP="008408E8">
            <w:pPr>
              <w:pStyle w:val="BodyText"/>
            </w:pPr>
            <w:r w:rsidRPr="00DD6B30">
              <w:t>Details</w:t>
            </w:r>
          </w:p>
        </w:tc>
      </w:tr>
      <w:tr w:rsidR="00DD6B30" w:rsidRPr="00DD6B30" w14:paraId="3C497608" w14:textId="77777777" w:rsidTr="008408E8">
        <w:tc>
          <w:tcPr>
            <w:tcW w:w="5103" w:type="dxa"/>
            <w:vMerge/>
          </w:tcPr>
          <w:p w14:paraId="17F51B89" w14:textId="77777777" w:rsidR="00DD6B30" w:rsidRPr="00DD6B30" w:rsidRDefault="00DD6B30" w:rsidP="000052D7">
            <w:pPr>
              <w:numPr>
                <w:ilvl w:val="0"/>
                <w:numId w:val="6"/>
              </w:numPr>
              <w:spacing w:before="160" w:after="160" w:line="260" w:lineRule="atLeast"/>
              <w:rPr>
                <w:b/>
              </w:rPr>
            </w:pPr>
          </w:p>
        </w:tc>
        <w:tc>
          <w:tcPr>
            <w:tcW w:w="3544" w:type="dxa"/>
          </w:tcPr>
          <w:p w14:paraId="312E0E98" w14:textId="77777777" w:rsidR="00DD6B30" w:rsidRPr="00DD6B30" w:rsidRDefault="00DD6B30" w:rsidP="008408E8">
            <w:pPr>
              <w:pStyle w:val="NoSpacing"/>
            </w:pPr>
            <w:r w:rsidRPr="00DD6B30">
              <w:t>UNIT BASE (all day)</w:t>
            </w:r>
          </w:p>
          <w:p w14:paraId="4C8018FF" w14:textId="2E115CAE" w:rsidR="00DD6B30" w:rsidRPr="00DD6B30" w:rsidRDefault="00DD6B30" w:rsidP="00BC5D1C">
            <w:pPr>
              <w:pStyle w:val="BodyText"/>
            </w:pPr>
            <w:r w:rsidRPr="00DD6B30">
              <w:t>19 x 1P spaces north side Harcourt St, Nth Melb between Flemington Rd and Courtney St from 0500 till 2000 Friday 3 October 2014. (Note:</w:t>
            </w:r>
            <w:r w:rsidR="00BC5D1C">
              <w:t xml:space="preserve"> </w:t>
            </w:r>
            <w:r w:rsidRPr="00DD6B30">
              <w:t>school holiday period)</w:t>
            </w:r>
          </w:p>
          <w:p w14:paraId="694BD297" w14:textId="77777777" w:rsidR="00DD6B30" w:rsidRPr="00DD6B30" w:rsidRDefault="00DD6B30" w:rsidP="008408E8">
            <w:pPr>
              <w:pStyle w:val="NoSpacing"/>
            </w:pPr>
          </w:p>
          <w:p w14:paraId="1CDAD089" w14:textId="37E003BA" w:rsidR="00DD6B30" w:rsidRPr="00DD6B30" w:rsidRDefault="00DD6B30" w:rsidP="008408E8">
            <w:pPr>
              <w:pStyle w:val="NoSpacing"/>
            </w:pPr>
            <w:r w:rsidRPr="00DD6B30">
              <w:t>ESSENTIALS Loc #1 and #2</w:t>
            </w:r>
          </w:p>
          <w:p w14:paraId="117EDDE8" w14:textId="27FBC360" w:rsidR="00DD6B30" w:rsidRPr="00DD6B30" w:rsidRDefault="00DD6B30" w:rsidP="00FE60A9">
            <w:pPr>
              <w:pStyle w:val="BodyText"/>
            </w:pPr>
            <w:r w:rsidRPr="00DD6B30">
              <w:t>16 x 2P Spaces south side Victoria St, Nth Melb between Hawke St and Lt Curzon St from 0500 till 1800 Friday 3 October 2014 (ticket machine AV 45).</w:t>
            </w:r>
          </w:p>
          <w:p w14:paraId="4B13C15B" w14:textId="77777777" w:rsidR="00DD6B30" w:rsidRPr="00DD6B30" w:rsidRDefault="00DD6B30" w:rsidP="00FE60A9">
            <w:pPr>
              <w:pStyle w:val="BodyText"/>
            </w:pPr>
            <w:r w:rsidRPr="00DD6B30">
              <w:t>2 x 1P Spaces west side Errol St, Nth Melbourne between Errol Pl and Queensberry St directly in front of Shops no: 39 and 41, from 0500 till 1800, Friday 3 October 2014.</w:t>
            </w:r>
          </w:p>
          <w:p w14:paraId="4FEDA31D" w14:textId="77777777" w:rsidR="00DD6B30" w:rsidRPr="00DD6B30" w:rsidRDefault="00DD6B30" w:rsidP="008408E8">
            <w:pPr>
              <w:pStyle w:val="NoSpacing"/>
            </w:pPr>
          </w:p>
          <w:p w14:paraId="6A976E51" w14:textId="77777777" w:rsidR="00DD6B30" w:rsidRPr="00DD6B30" w:rsidRDefault="00DD6B30" w:rsidP="008408E8">
            <w:pPr>
              <w:pStyle w:val="NoSpacing"/>
            </w:pPr>
            <w:r w:rsidRPr="00DD6B30">
              <w:t>ESSENTIALS Loc #3</w:t>
            </w:r>
          </w:p>
          <w:p w14:paraId="4E701103" w14:textId="77777777" w:rsidR="00DD6B30" w:rsidRPr="00DD6B30" w:rsidRDefault="00DD6B30" w:rsidP="00FE60A9">
            <w:pPr>
              <w:pStyle w:val="BodyText"/>
            </w:pPr>
            <w:r w:rsidRPr="00DD6B30">
              <w:t>15 x 3P Spaces south side Dudley St, West Melb between King St and Peel St from 0500 till 1900 Friday 3 October 2014 (ticket machine MWT 467).</w:t>
            </w:r>
          </w:p>
        </w:tc>
      </w:tr>
    </w:tbl>
    <w:p w14:paraId="6941F7DB" w14:textId="77777777" w:rsidR="00DD6B30" w:rsidRPr="00DD6B30" w:rsidRDefault="00DD6B30" w:rsidP="00DD6B30"/>
    <w:p w14:paraId="22CE7C6E" w14:textId="46198062" w:rsidR="00DD6B30" w:rsidRPr="00DD6B30" w:rsidRDefault="00DD6B30" w:rsidP="00DD6B30">
      <w:pPr>
        <w:rPr>
          <w:b/>
          <w:bCs/>
        </w:rPr>
      </w:pPr>
    </w:p>
    <w:p w14:paraId="668842B4" w14:textId="77777777" w:rsidR="00DD6B30" w:rsidRPr="00DD6B30" w:rsidRDefault="00DD6B30" w:rsidP="000052D7">
      <w:pPr>
        <w:pStyle w:val="Heading1"/>
        <w:numPr>
          <w:ilvl w:val="0"/>
          <w:numId w:val="8"/>
        </w:numPr>
      </w:pPr>
      <w:bookmarkStart w:id="54" w:name="_Toc402520477"/>
      <w:r w:rsidRPr="00DD6B30">
        <w:t>Example Risk Management Checklist</w:t>
      </w:r>
      <w:bookmarkEnd w:id="54"/>
    </w:p>
    <w:p w14:paraId="3BEB0735" w14:textId="1924AE49" w:rsidR="00DD6B30" w:rsidRPr="00DD6B30" w:rsidRDefault="00DD6B30" w:rsidP="00DD6B30">
      <w:r w:rsidRPr="00DD6B30">
        <w:t xml:space="preserve">A </w:t>
      </w:r>
      <w:r w:rsidRPr="00DD6B30">
        <w:rPr>
          <w:b/>
        </w:rPr>
        <w:t>Risk Management Checklist</w:t>
      </w:r>
      <w:r w:rsidRPr="00DD6B30">
        <w:t xml:space="preserve"> is used to identify and manage risks associated with the filming activity. Please use the below example as a guide only, as each production will have its own unique requirements.    </w:t>
      </w:r>
    </w:p>
    <w:tbl>
      <w:tblPr>
        <w:tblStyle w:val="TableGrid"/>
        <w:tblW w:w="8793" w:type="dxa"/>
        <w:jc w:val="center"/>
        <w:tblLook w:val="04A0" w:firstRow="1" w:lastRow="0" w:firstColumn="1" w:lastColumn="0" w:noHBand="0" w:noVBand="1"/>
      </w:tblPr>
      <w:tblGrid>
        <w:gridCol w:w="456"/>
        <w:gridCol w:w="3015"/>
        <w:gridCol w:w="833"/>
        <w:gridCol w:w="970"/>
        <w:gridCol w:w="972"/>
        <w:gridCol w:w="2547"/>
      </w:tblGrid>
      <w:tr w:rsidR="00DD6B30" w:rsidRPr="00E66CC9" w14:paraId="4E687FED" w14:textId="77777777" w:rsidTr="00E66CC9">
        <w:trPr>
          <w:cnfStyle w:val="100000000000" w:firstRow="1" w:lastRow="0" w:firstColumn="0" w:lastColumn="0" w:oddVBand="0" w:evenVBand="0" w:oddHBand="0" w:evenHBand="0" w:firstRowFirstColumn="0" w:firstRowLastColumn="0" w:lastRowFirstColumn="0" w:lastRowLastColumn="0"/>
          <w:jc w:val="center"/>
        </w:trPr>
        <w:tc>
          <w:tcPr>
            <w:tcW w:w="8793" w:type="dxa"/>
            <w:gridSpan w:val="6"/>
            <w:shd w:val="clear" w:color="auto" w:fill="292929" w:themeFill="accent4" w:themeFillShade="BF"/>
          </w:tcPr>
          <w:p w14:paraId="42804875" w14:textId="77777777" w:rsidR="00DD6B30" w:rsidRPr="00E66CC9" w:rsidRDefault="00DD6B30" w:rsidP="008408E8">
            <w:pPr>
              <w:pStyle w:val="Heading1"/>
              <w:rPr>
                <w:color w:val="FFFFFF" w:themeColor="background1"/>
              </w:rPr>
            </w:pPr>
            <w:r w:rsidRPr="00E66CC9">
              <w:rPr>
                <w:color w:val="FFFFFF" w:themeColor="background1"/>
              </w:rPr>
              <w:t>RISK MANAGEMENT CHECKLIST</w:t>
            </w:r>
          </w:p>
        </w:tc>
      </w:tr>
      <w:tr w:rsidR="00DD6B30" w:rsidRPr="00DD6B30" w14:paraId="5101B840" w14:textId="77777777" w:rsidTr="00E66CC9">
        <w:trPr>
          <w:jc w:val="center"/>
        </w:trPr>
        <w:tc>
          <w:tcPr>
            <w:tcW w:w="8793" w:type="dxa"/>
            <w:gridSpan w:val="6"/>
          </w:tcPr>
          <w:p w14:paraId="1A00959F" w14:textId="77777777" w:rsidR="00DD6B30" w:rsidRPr="00DD6B30" w:rsidRDefault="00DD6B30" w:rsidP="008408E8">
            <w:pPr>
              <w:pStyle w:val="NoSpacing"/>
            </w:pPr>
            <w:r w:rsidRPr="00DD6B30">
              <w:t>Filming Activity:</w:t>
            </w:r>
          </w:p>
          <w:p w14:paraId="2378A52B" w14:textId="77777777" w:rsidR="00DD6B30" w:rsidRPr="00DD6B30" w:rsidRDefault="00DD6B30" w:rsidP="008408E8">
            <w:pPr>
              <w:pStyle w:val="NoSpacing"/>
            </w:pPr>
            <w:r w:rsidRPr="00DD6B30">
              <w:t>Date:</w:t>
            </w:r>
          </w:p>
          <w:p w14:paraId="66652322" w14:textId="77777777" w:rsidR="00DD6B30" w:rsidRPr="00DD6B30" w:rsidRDefault="00DD6B30" w:rsidP="008408E8">
            <w:pPr>
              <w:pStyle w:val="NoSpacing"/>
            </w:pPr>
            <w:r w:rsidRPr="00DD6B30">
              <w:t>Time:</w:t>
            </w:r>
          </w:p>
        </w:tc>
      </w:tr>
      <w:tr w:rsidR="00DD6B30" w:rsidRPr="00E66CC9" w14:paraId="6664432B" w14:textId="77777777" w:rsidTr="00E66CC9">
        <w:trPr>
          <w:jc w:val="center"/>
        </w:trPr>
        <w:tc>
          <w:tcPr>
            <w:tcW w:w="456" w:type="dxa"/>
            <w:shd w:val="clear" w:color="auto" w:fill="292929" w:themeFill="accent4" w:themeFillShade="BF"/>
          </w:tcPr>
          <w:p w14:paraId="4A06547A" w14:textId="77777777" w:rsidR="00DD6B30" w:rsidRPr="00E66CC9" w:rsidRDefault="00DD6B30" w:rsidP="008408E8">
            <w:pPr>
              <w:pStyle w:val="NoSpacing"/>
              <w:rPr>
                <w:color w:val="FFFFFF" w:themeColor="background1"/>
              </w:rPr>
            </w:pPr>
            <w:r w:rsidRPr="00E66CC9">
              <w:rPr>
                <w:color w:val="FFFFFF" w:themeColor="background1"/>
              </w:rPr>
              <w:t>#</w:t>
            </w:r>
          </w:p>
        </w:tc>
        <w:tc>
          <w:tcPr>
            <w:tcW w:w="3015" w:type="dxa"/>
            <w:shd w:val="clear" w:color="auto" w:fill="292929" w:themeFill="accent4" w:themeFillShade="BF"/>
          </w:tcPr>
          <w:p w14:paraId="6FE3B55E" w14:textId="77777777" w:rsidR="00DD6B30" w:rsidRPr="00E66CC9" w:rsidRDefault="00DD6B30" w:rsidP="008408E8">
            <w:pPr>
              <w:pStyle w:val="NoSpacing"/>
              <w:rPr>
                <w:color w:val="FFFFFF" w:themeColor="background1"/>
              </w:rPr>
            </w:pPr>
            <w:r w:rsidRPr="00E66CC9">
              <w:rPr>
                <w:color w:val="FFFFFF" w:themeColor="background1"/>
              </w:rPr>
              <w:t>Risk description</w:t>
            </w:r>
          </w:p>
        </w:tc>
        <w:tc>
          <w:tcPr>
            <w:tcW w:w="833" w:type="dxa"/>
            <w:shd w:val="clear" w:color="auto" w:fill="292929" w:themeFill="accent4" w:themeFillShade="BF"/>
          </w:tcPr>
          <w:p w14:paraId="0DB1CA51" w14:textId="77777777" w:rsidR="00DD6B30" w:rsidRPr="00E66CC9" w:rsidRDefault="00DD6B30" w:rsidP="008408E8">
            <w:pPr>
              <w:pStyle w:val="NoSpacing"/>
              <w:rPr>
                <w:color w:val="FFFFFF" w:themeColor="background1"/>
              </w:rPr>
            </w:pPr>
            <w:r w:rsidRPr="00E66CC9">
              <w:rPr>
                <w:color w:val="FFFFFF" w:themeColor="background1"/>
              </w:rPr>
              <w:t>OK</w:t>
            </w:r>
          </w:p>
        </w:tc>
        <w:tc>
          <w:tcPr>
            <w:tcW w:w="970" w:type="dxa"/>
            <w:shd w:val="clear" w:color="auto" w:fill="292929" w:themeFill="accent4" w:themeFillShade="BF"/>
          </w:tcPr>
          <w:p w14:paraId="78AB3FF1" w14:textId="77777777" w:rsidR="00DD6B30" w:rsidRPr="00E66CC9" w:rsidRDefault="00DD6B30" w:rsidP="008408E8">
            <w:pPr>
              <w:pStyle w:val="NoSpacing"/>
              <w:rPr>
                <w:color w:val="FFFFFF" w:themeColor="background1"/>
              </w:rPr>
            </w:pPr>
            <w:r w:rsidRPr="00E66CC9">
              <w:rPr>
                <w:color w:val="FFFFFF" w:themeColor="background1"/>
              </w:rPr>
              <w:t>Not OK</w:t>
            </w:r>
          </w:p>
        </w:tc>
        <w:tc>
          <w:tcPr>
            <w:tcW w:w="972" w:type="dxa"/>
            <w:shd w:val="clear" w:color="auto" w:fill="292929" w:themeFill="accent4" w:themeFillShade="BF"/>
          </w:tcPr>
          <w:p w14:paraId="5CC0FB6F" w14:textId="77777777" w:rsidR="00DD6B30" w:rsidRPr="00E66CC9" w:rsidRDefault="00DD6B30" w:rsidP="008408E8">
            <w:pPr>
              <w:pStyle w:val="NoSpacing"/>
              <w:rPr>
                <w:color w:val="FFFFFF" w:themeColor="background1"/>
              </w:rPr>
            </w:pPr>
            <w:r w:rsidRPr="00E66CC9">
              <w:rPr>
                <w:color w:val="FFFFFF" w:themeColor="background1"/>
              </w:rPr>
              <w:t>N/A</w:t>
            </w:r>
          </w:p>
        </w:tc>
        <w:tc>
          <w:tcPr>
            <w:tcW w:w="2547" w:type="dxa"/>
            <w:shd w:val="clear" w:color="auto" w:fill="292929" w:themeFill="accent4" w:themeFillShade="BF"/>
          </w:tcPr>
          <w:p w14:paraId="727AA6F7" w14:textId="77777777" w:rsidR="00DD6B30" w:rsidRPr="00E66CC9" w:rsidRDefault="00DD6B30" w:rsidP="008408E8">
            <w:pPr>
              <w:pStyle w:val="NoSpacing"/>
              <w:rPr>
                <w:color w:val="FFFFFF" w:themeColor="background1"/>
              </w:rPr>
            </w:pPr>
            <w:r w:rsidRPr="00E66CC9">
              <w:rPr>
                <w:color w:val="FFFFFF" w:themeColor="background1"/>
              </w:rPr>
              <w:t>Details</w:t>
            </w:r>
          </w:p>
        </w:tc>
      </w:tr>
      <w:tr w:rsidR="00DD6B30" w:rsidRPr="00DD6B30" w14:paraId="270D1579" w14:textId="77777777" w:rsidTr="008408E8">
        <w:trPr>
          <w:jc w:val="center"/>
        </w:trPr>
        <w:tc>
          <w:tcPr>
            <w:tcW w:w="456" w:type="dxa"/>
          </w:tcPr>
          <w:p w14:paraId="2F71C920" w14:textId="77777777" w:rsidR="00DD6B30" w:rsidRPr="00DD6B30" w:rsidRDefault="00DD6B30" w:rsidP="008408E8">
            <w:pPr>
              <w:pStyle w:val="NoSpacing"/>
            </w:pPr>
            <w:r w:rsidRPr="00DD6B30">
              <w:t>1</w:t>
            </w:r>
          </w:p>
        </w:tc>
        <w:tc>
          <w:tcPr>
            <w:tcW w:w="3015" w:type="dxa"/>
          </w:tcPr>
          <w:p w14:paraId="3B3D97CF" w14:textId="77777777" w:rsidR="00DD6B30" w:rsidRPr="00DD6B30" w:rsidRDefault="00DD6B30" w:rsidP="008408E8">
            <w:pPr>
              <w:pStyle w:val="NoSpacing"/>
            </w:pPr>
            <w:r w:rsidRPr="00DD6B30">
              <w:t>Barriers in place – safety fences</w:t>
            </w:r>
          </w:p>
        </w:tc>
        <w:tc>
          <w:tcPr>
            <w:tcW w:w="833" w:type="dxa"/>
          </w:tcPr>
          <w:p w14:paraId="44F5A91B" w14:textId="77777777" w:rsidR="00DD6B30" w:rsidRPr="00DD6B30" w:rsidRDefault="00DD6B30" w:rsidP="008408E8">
            <w:pPr>
              <w:pStyle w:val="NoSpacing"/>
            </w:pPr>
          </w:p>
        </w:tc>
        <w:tc>
          <w:tcPr>
            <w:tcW w:w="970" w:type="dxa"/>
          </w:tcPr>
          <w:p w14:paraId="1F654089" w14:textId="77777777" w:rsidR="00DD6B30" w:rsidRPr="00DD6B30" w:rsidRDefault="00DD6B30" w:rsidP="008408E8">
            <w:pPr>
              <w:pStyle w:val="NoSpacing"/>
            </w:pPr>
          </w:p>
        </w:tc>
        <w:tc>
          <w:tcPr>
            <w:tcW w:w="972" w:type="dxa"/>
          </w:tcPr>
          <w:p w14:paraId="0A698570" w14:textId="77777777" w:rsidR="00DD6B30" w:rsidRPr="00DD6B30" w:rsidRDefault="00DD6B30" w:rsidP="008408E8">
            <w:pPr>
              <w:pStyle w:val="NoSpacing"/>
            </w:pPr>
          </w:p>
        </w:tc>
        <w:tc>
          <w:tcPr>
            <w:tcW w:w="2547" w:type="dxa"/>
          </w:tcPr>
          <w:p w14:paraId="0D30DFF9" w14:textId="77777777" w:rsidR="00DD6B30" w:rsidRPr="00DD6B30" w:rsidRDefault="00DD6B30" w:rsidP="008408E8">
            <w:pPr>
              <w:pStyle w:val="NoSpacing"/>
            </w:pPr>
          </w:p>
        </w:tc>
      </w:tr>
      <w:tr w:rsidR="00DD6B30" w:rsidRPr="00DD6B30" w14:paraId="3386A219" w14:textId="77777777" w:rsidTr="008408E8">
        <w:trPr>
          <w:jc w:val="center"/>
        </w:trPr>
        <w:tc>
          <w:tcPr>
            <w:tcW w:w="456" w:type="dxa"/>
          </w:tcPr>
          <w:p w14:paraId="3BFD7768" w14:textId="77777777" w:rsidR="00DD6B30" w:rsidRPr="00DD6B30" w:rsidRDefault="00DD6B30" w:rsidP="008408E8">
            <w:pPr>
              <w:pStyle w:val="NoSpacing"/>
            </w:pPr>
            <w:r w:rsidRPr="00DD6B30">
              <w:t>2</w:t>
            </w:r>
          </w:p>
        </w:tc>
        <w:tc>
          <w:tcPr>
            <w:tcW w:w="3015" w:type="dxa"/>
          </w:tcPr>
          <w:p w14:paraId="05DAB052" w14:textId="77777777" w:rsidR="00DD6B30" w:rsidRPr="00DD6B30" w:rsidRDefault="00DD6B30" w:rsidP="008408E8">
            <w:pPr>
              <w:pStyle w:val="NoSpacing"/>
            </w:pPr>
            <w:r w:rsidRPr="00DD6B30">
              <w:t>Catering checklists</w:t>
            </w:r>
          </w:p>
        </w:tc>
        <w:tc>
          <w:tcPr>
            <w:tcW w:w="833" w:type="dxa"/>
          </w:tcPr>
          <w:p w14:paraId="31AADD9B" w14:textId="77777777" w:rsidR="00DD6B30" w:rsidRPr="00DD6B30" w:rsidRDefault="00DD6B30" w:rsidP="008408E8">
            <w:pPr>
              <w:pStyle w:val="NoSpacing"/>
            </w:pPr>
          </w:p>
        </w:tc>
        <w:tc>
          <w:tcPr>
            <w:tcW w:w="970" w:type="dxa"/>
          </w:tcPr>
          <w:p w14:paraId="03045668" w14:textId="77777777" w:rsidR="00DD6B30" w:rsidRPr="00DD6B30" w:rsidRDefault="00DD6B30" w:rsidP="008408E8">
            <w:pPr>
              <w:pStyle w:val="NoSpacing"/>
            </w:pPr>
          </w:p>
        </w:tc>
        <w:tc>
          <w:tcPr>
            <w:tcW w:w="972" w:type="dxa"/>
          </w:tcPr>
          <w:p w14:paraId="5873981D" w14:textId="77777777" w:rsidR="00DD6B30" w:rsidRPr="00DD6B30" w:rsidRDefault="00DD6B30" w:rsidP="008408E8">
            <w:pPr>
              <w:pStyle w:val="NoSpacing"/>
            </w:pPr>
          </w:p>
        </w:tc>
        <w:tc>
          <w:tcPr>
            <w:tcW w:w="2547" w:type="dxa"/>
          </w:tcPr>
          <w:p w14:paraId="659F838D" w14:textId="77777777" w:rsidR="00DD6B30" w:rsidRPr="00DD6B30" w:rsidRDefault="00DD6B30" w:rsidP="008408E8">
            <w:pPr>
              <w:pStyle w:val="NoSpacing"/>
            </w:pPr>
          </w:p>
        </w:tc>
      </w:tr>
      <w:tr w:rsidR="00DD6B30" w:rsidRPr="00DD6B30" w14:paraId="7227A642" w14:textId="77777777" w:rsidTr="008408E8">
        <w:trPr>
          <w:jc w:val="center"/>
        </w:trPr>
        <w:tc>
          <w:tcPr>
            <w:tcW w:w="456" w:type="dxa"/>
          </w:tcPr>
          <w:p w14:paraId="4F0565CF" w14:textId="77777777" w:rsidR="00DD6B30" w:rsidRPr="00DD6B30" w:rsidRDefault="00DD6B30" w:rsidP="008408E8">
            <w:pPr>
              <w:pStyle w:val="NoSpacing"/>
            </w:pPr>
            <w:r w:rsidRPr="00DD6B30">
              <w:t>3</w:t>
            </w:r>
          </w:p>
        </w:tc>
        <w:tc>
          <w:tcPr>
            <w:tcW w:w="3015" w:type="dxa"/>
          </w:tcPr>
          <w:p w14:paraId="1D1F900A" w14:textId="77777777" w:rsidR="00DD6B30" w:rsidRPr="00DD6B30" w:rsidRDefault="00DD6B30" w:rsidP="008408E8">
            <w:pPr>
              <w:pStyle w:val="NoSpacing"/>
            </w:pPr>
            <w:r w:rsidRPr="00DD6B30">
              <w:t>Confined spaces</w:t>
            </w:r>
          </w:p>
        </w:tc>
        <w:tc>
          <w:tcPr>
            <w:tcW w:w="833" w:type="dxa"/>
          </w:tcPr>
          <w:p w14:paraId="5EE5A14E" w14:textId="77777777" w:rsidR="00DD6B30" w:rsidRPr="00DD6B30" w:rsidRDefault="00DD6B30" w:rsidP="008408E8">
            <w:pPr>
              <w:pStyle w:val="NoSpacing"/>
            </w:pPr>
          </w:p>
        </w:tc>
        <w:tc>
          <w:tcPr>
            <w:tcW w:w="970" w:type="dxa"/>
          </w:tcPr>
          <w:p w14:paraId="2A6A06BA" w14:textId="77777777" w:rsidR="00DD6B30" w:rsidRPr="00DD6B30" w:rsidRDefault="00DD6B30" w:rsidP="008408E8">
            <w:pPr>
              <w:pStyle w:val="NoSpacing"/>
            </w:pPr>
          </w:p>
        </w:tc>
        <w:tc>
          <w:tcPr>
            <w:tcW w:w="972" w:type="dxa"/>
          </w:tcPr>
          <w:p w14:paraId="4090DBCC" w14:textId="77777777" w:rsidR="00DD6B30" w:rsidRPr="00DD6B30" w:rsidRDefault="00DD6B30" w:rsidP="008408E8">
            <w:pPr>
              <w:pStyle w:val="NoSpacing"/>
            </w:pPr>
          </w:p>
        </w:tc>
        <w:tc>
          <w:tcPr>
            <w:tcW w:w="2547" w:type="dxa"/>
          </w:tcPr>
          <w:p w14:paraId="104CECDD" w14:textId="77777777" w:rsidR="00DD6B30" w:rsidRPr="00DD6B30" w:rsidRDefault="00DD6B30" w:rsidP="008408E8">
            <w:pPr>
              <w:pStyle w:val="NoSpacing"/>
            </w:pPr>
          </w:p>
        </w:tc>
      </w:tr>
      <w:tr w:rsidR="00DD6B30" w:rsidRPr="00DD6B30" w14:paraId="387AF788" w14:textId="77777777" w:rsidTr="008408E8">
        <w:trPr>
          <w:jc w:val="center"/>
        </w:trPr>
        <w:tc>
          <w:tcPr>
            <w:tcW w:w="456" w:type="dxa"/>
          </w:tcPr>
          <w:p w14:paraId="76223938" w14:textId="77777777" w:rsidR="00DD6B30" w:rsidRPr="00DD6B30" w:rsidRDefault="00DD6B30" w:rsidP="008408E8">
            <w:pPr>
              <w:pStyle w:val="NoSpacing"/>
            </w:pPr>
            <w:r w:rsidRPr="00DD6B30">
              <w:t>4</w:t>
            </w:r>
          </w:p>
        </w:tc>
        <w:tc>
          <w:tcPr>
            <w:tcW w:w="3015" w:type="dxa"/>
          </w:tcPr>
          <w:p w14:paraId="19FA144E" w14:textId="77777777" w:rsidR="00DD6B30" w:rsidRPr="00DD6B30" w:rsidRDefault="00DD6B30" w:rsidP="008408E8">
            <w:pPr>
              <w:pStyle w:val="NoSpacing"/>
            </w:pPr>
            <w:r w:rsidRPr="00DD6B30">
              <w:t>Disabled access and facilities</w:t>
            </w:r>
          </w:p>
        </w:tc>
        <w:tc>
          <w:tcPr>
            <w:tcW w:w="833" w:type="dxa"/>
          </w:tcPr>
          <w:p w14:paraId="29E9AAA9" w14:textId="77777777" w:rsidR="00DD6B30" w:rsidRPr="00DD6B30" w:rsidRDefault="00DD6B30" w:rsidP="008408E8">
            <w:pPr>
              <w:pStyle w:val="NoSpacing"/>
            </w:pPr>
          </w:p>
        </w:tc>
        <w:tc>
          <w:tcPr>
            <w:tcW w:w="970" w:type="dxa"/>
          </w:tcPr>
          <w:p w14:paraId="0444E353" w14:textId="77777777" w:rsidR="00DD6B30" w:rsidRPr="00DD6B30" w:rsidRDefault="00DD6B30" w:rsidP="008408E8">
            <w:pPr>
              <w:pStyle w:val="NoSpacing"/>
            </w:pPr>
          </w:p>
        </w:tc>
        <w:tc>
          <w:tcPr>
            <w:tcW w:w="972" w:type="dxa"/>
          </w:tcPr>
          <w:p w14:paraId="61D19708" w14:textId="77777777" w:rsidR="00DD6B30" w:rsidRPr="00DD6B30" w:rsidRDefault="00DD6B30" w:rsidP="008408E8">
            <w:pPr>
              <w:pStyle w:val="NoSpacing"/>
            </w:pPr>
          </w:p>
        </w:tc>
        <w:tc>
          <w:tcPr>
            <w:tcW w:w="2547" w:type="dxa"/>
          </w:tcPr>
          <w:p w14:paraId="409BEA5E" w14:textId="77777777" w:rsidR="00DD6B30" w:rsidRPr="00DD6B30" w:rsidRDefault="00DD6B30" w:rsidP="008408E8">
            <w:pPr>
              <w:pStyle w:val="NoSpacing"/>
            </w:pPr>
          </w:p>
        </w:tc>
      </w:tr>
      <w:tr w:rsidR="00DD6B30" w:rsidRPr="00DD6B30" w14:paraId="22BB1679" w14:textId="77777777" w:rsidTr="008408E8">
        <w:trPr>
          <w:jc w:val="center"/>
        </w:trPr>
        <w:tc>
          <w:tcPr>
            <w:tcW w:w="456" w:type="dxa"/>
          </w:tcPr>
          <w:p w14:paraId="6076FF03" w14:textId="77777777" w:rsidR="00DD6B30" w:rsidRPr="00DD6B30" w:rsidRDefault="00DD6B30" w:rsidP="008408E8">
            <w:pPr>
              <w:pStyle w:val="NoSpacing"/>
            </w:pPr>
            <w:r w:rsidRPr="00DD6B30">
              <w:t>5</w:t>
            </w:r>
          </w:p>
        </w:tc>
        <w:tc>
          <w:tcPr>
            <w:tcW w:w="3015" w:type="dxa"/>
          </w:tcPr>
          <w:p w14:paraId="5021F16D" w14:textId="77777777" w:rsidR="00DD6B30" w:rsidRPr="00DD6B30" w:rsidRDefault="00DD6B30" w:rsidP="008408E8">
            <w:pPr>
              <w:pStyle w:val="NoSpacing"/>
            </w:pPr>
            <w:r w:rsidRPr="00DD6B30">
              <w:t>Drinking water</w:t>
            </w:r>
          </w:p>
        </w:tc>
        <w:tc>
          <w:tcPr>
            <w:tcW w:w="833" w:type="dxa"/>
          </w:tcPr>
          <w:p w14:paraId="4137CC8C" w14:textId="77777777" w:rsidR="00DD6B30" w:rsidRPr="00DD6B30" w:rsidRDefault="00DD6B30" w:rsidP="008408E8">
            <w:pPr>
              <w:pStyle w:val="NoSpacing"/>
            </w:pPr>
          </w:p>
        </w:tc>
        <w:tc>
          <w:tcPr>
            <w:tcW w:w="970" w:type="dxa"/>
          </w:tcPr>
          <w:p w14:paraId="14AEEA8F" w14:textId="77777777" w:rsidR="00DD6B30" w:rsidRPr="00DD6B30" w:rsidRDefault="00DD6B30" w:rsidP="008408E8">
            <w:pPr>
              <w:pStyle w:val="NoSpacing"/>
            </w:pPr>
          </w:p>
        </w:tc>
        <w:tc>
          <w:tcPr>
            <w:tcW w:w="972" w:type="dxa"/>
          </w:tcPr>
          <w:p w14:paraId="15691F4F" w14:textId="77777777" w:rsidR="00DD6B30" w:rsidRPr="00DD6B30" w:rsidRDefault="00DD6B30" w:rsidP="008408E8">
            <w:pPr>
              <w:pStyle w:val="NoSpacing"/>
            </w:pPr>
          </w:p>
        </w:tc>
        <w:tc>
          <w:tcPr>
            <w:tcW w:w="2547" w:type="dxa"/>
          </w:tcPr>
          <w:p w14:paraId="7CE2C561" w14:textId="77777777" w:rsidR="00DD6B30" w:rsidRPr="00DD6B30" w:rsidRDefault="00DD6B30" w:rsidP="008408E8">
            <w:pPr>
              <w:pStyle w:val="NoSpacing"/>
            </w:pPr>
          </w:p>
        </w:tc>
      </w:tr>
      <w:tr w:rsidR="00DD6B30" w:rsidRPr="00DD6B30" w14:paraId="17AB6D96" w14:textId="77777777" w:rsidTr="008408E8">
        <w:trPr>
          <w:jc w:val="center"/>
        </w:trPr>
        <w:tc>
          <w:tcPr>
            <w:tcW w:w="456" w:type="dxa"/>
          </w:tcPr>
          <w:p w14:paraId="7E59D9B9" w14:textId="77777777" w:rsidR="00DD6B30" w:rsidRPr="00DD6B30" w:rsidRDefault="00DD6B30" w:rsidP="008408E8">
            <w:pPr>
              <w:pStyle w:val="NoSpacing"/>
            </w:pPr>
            <w:r w:rsidRPr="00DD6B30">
              <w:t>6</w:t>
            </w:r>
          </w:p>
        </w:tc>
        <w:tc>
          <w:tcPr>
            <w:tcW w:w="3015" w:type="dxa"/>
          </w:tcPr>
          <w:p w14:paraId="58029022" w14:textId="77777777" w:rsidR="00DD6B30" w:rsidRPr="00DD6B30" w:rsidRDefault="00DD6B30" w:rsidP="008408E8">
            <w:pPr>
              <w:pStyle w:val="NoSpacing"/>
            </w:pPr>
            <w:r w:rsidRPr="00DD6B30">
              <w:t>Electrics – i.e. lighting, stands</w:t>
            </w:r>
          </w:p>
        </w:tc>
        <w:tc>
          <w:tcPr>
            <w:tcW w:w="833" w:type="dxa"/>
          </w:tcPr>
          <w:p w14:paraId="756040FD" w14:textId="77777777" w:rsidR="00DD6B30" w:rsidRPr="00DD6B30" w:rsidRDefault="00DD6B30" w:rsidP="008408E8">
            <w:pPr>
              <w:pStyle w:val="NoSpacing"/>
            </w:pPr>
          </w:p>
        </w:tc>
        <w:tc>
          <w:tcPr>
            <w:tcW w:w="970" w:type="dxa"/>
          </w:tcPr>
          <w:p w14:paraId="08AA258C" w14:textId="77777777" w:rsidR="00DD6B30" w:rsidRPr="00DD6B30" w:rsidRDefault="00DD6B30" w:rsidP="008408E8">
            <w:pPr>
              <w:pStyle w:val="NoSpacing"/>
            </w:pPr>
          </w:p>
        </w:tc>
        <w:tc>
          <w:tcPr>
            <w:tcW w:w="972" w:type="dxa"/>
          </w:tcPr>
          <w:p w14:paraId="026F1440" w14:textId="77777777" w:rsidR="00DD6B30" w:rsidRPr="00DD6B30" w:rsidRDefault="00DD6B30" w:rsidP="008408E8">
            <w:pPr>
              <w:pStyle w:val="NoSpacing"/>
            </w:pPr>
          </w:p>
        </w:tc>
        <w:tc>
          <w:tcPr>
            <w:tcW w:w="2547" w:type="dxa"/>
          </w:tcPr>
          <w:p w14:paraId="7A688B0D" w14:textId="77777777" w:rsidR="00DD6B30" w:rsidRPr="00DD6B30" w:rsidRDefault="00DD6B30" w:rsidP="008408E8">
            <w:pPr>
              <w:pStyle w:val="NoSpacing"/>
            </w:pPr>
          </w:p>
        </w:tc>
      </w:tr>
      <w:tr w:rsidR="00DD6B30" w:rsidRPr="00DD6B30" w14:paraId="36FDEABA" w14:textId="77777777" w:rsidTr="008408E8">
        <w:trPr>
          <w:jc w:val="center"/>
        </w:trPr>
        <w:tc>
          <w:tcPr>
            <w:tcW w:w="456" w:type="dxa"/>
          </w:tcPr>
          <w:p w14:paraId="2697C146" w14:textId="77777777" w:rsidR="00DD6B30" w:rsidRPr="00DD6B30" w:rsidRDefault="00DD6B30" w:rsidP="008408E8">
            <w:pPr>
              <w:pStyle w:val="NoSpacing"/>
            </w:pPr>
            <w:r w:rsidRPr="00DD6B30">
              <w:t>7</w:t>
            </w:r>
          </w:p>
        </w:tc>
        <w:tc>
          <w:tcPr>
            <w:tcW w:w="3015" w:type="dxa"/>
          </w:tcPr>
          <w:p w14:paraId="26DE7399" w14:textId="77777777" w:rsidR="00DD6B30" w:rsidRPr="00DD6B30" w:rsidRDefault="00DD6B30" w:rsidP="008408E8">
            <w:pPr>
              <w:pStyle w:val="NoSpacing"/>
            </w:pPr>
            <w:r w:rsidRPr="00DD6B30">
              <w:t>Elevated work platforms – i.e. scissor lift</w:t>
            </w:r>
          </w:p>
        </w:tc>
        <w:tc>
          <w:tcPr>
            <w:tcW w:w="833" w:type="dxa"/>
          </w:tcPr>
          <w:p w14:paraId="3F056DE7" w14:textId="77777777" w:rsidR="00DD6B30" w:rsidRPr="00DD6B30" w:rsidRDefault="00DD6B30" w:rsidP="008408E8">
            <w:pPr>
              <w:pStyle w:val="NoSpacing"/>
            </w:pPr>
          </w:p>
        </w:tc>
        <w:tc>
          <w:tcPr>
            <w:tcW w:w="970" w:type="dxa"/>
          </w:tcPr>
          <w:p w14:paraId="4E560F08" w14:textId="77777777" w:rsidR="00DD6B30" w:rsidRPr="00DD6B30" w:rsidRDefault="00DD6B30" w:rsidP="008408E8">
            <w:pPr>
              <w:pStyle w:val="NoSpacing"/>
            </w:pPr>
          </w:p>
        </w:tc>
        <w:tc>
          <w:tcPr>
            <w:tcW w:w="972" w:type="dxa"/>
          </w:tcPr>
          <w:p w14:paraId="568B971F" w14:textId="77777777" w:rsidR="00DD6B30" w:rsidRPr="00DD6B30" w:rsidRDefault="00DD6B30" w:rsidP="008408E8">
            <w:pPr>
              <w:pStyle w:val="NoSpacing"/>
            </w:pPr>
          </w:p>
        </w:tc>
        <w:tc>
          <w:tcPr>
            <w:tcW w:w="2547" w:type="dxa"/>
          </w:tcPr>
          <w:p w14:paraId="44316BB5" w14:textId="77777777" w:rsidR="00DD6B30" w:rsidRPr="00DD6B30" w:rsidRDefault="00DD6B30" w:rsidP="008408E8">
            <w:pPr>
              <w:pStyle w:val="NoSpacing"/>
            </w:pPr>
          </w:p>
        </w:tc>
      </w:tr>
      <w:tr w:rsidR="00DD6B30" w:rsidRPr="00DD6B30" w14:paraId="39B1BB28" w14:textId="77777777" w:rsidTr="008408E8">
        <w:trPr>
          <w:jc w:val="center"/>
        </w:trPr>
        <w:tc>
          <w:tcPr>
            <w:tcW w:w="456" w:type="dxa"/>
          </w:tcPr>
          <w:p w14:paraId="4622B198" w14:textId="77777777" w:rsidR="00DD6B30" w:rsidRPr="00DD6B30" w:rsidRDefault="00DD6B30" w:rsidP="008408E8">
            <w:pPr>
              <w:pStyle w:val="NoSpacing"/>
            </w:pPr>
            <w:r w:rsidRPr="00DD6B30">
              <w:t>8</w:t>
            </w:r>
          </w:p>
        </w:tc>
        <w:tc>
          <w:tcPr>
            <w:tcW w:w="3015" w:type="dxa"/>
          </w:tcPr>
          <w:p w14:paraId="3C03EDC2" w14:textId="77777777" w:rsidR="00DD6B30" w:rsidRPr="00DD6B30" w:rsidRDefault="00DD6B30" w:rsidP="008408E8">
            <w:pPr>
              <w:pStyle w:val="NoSpacing"/>
            </w:pPr>
            <w:r w:rsidRPr="00DD6B30">
              <w:t>Emergency access</w:t>
            </w:r>
          </w:p>
        </w:tc>
        <w:tc>
          <w:tcPr>
            <w:tcW w:w="833" w:type="dxa"/>
          </w:tcPr>
          <w:p w14:paraId="7DC507A3" w14:textId="77777777" w:rsidR="00DD6B30" w:rsidRPr="00DD6B30" w:rsidRDefault="00DD6B30" w:rsidP="008408E8">
            <w:pPr>
              <w:pStyle w:val="NoSpacing"/>
            </w:pPr>
          </w:p>
        </w:tc>
        <w:tc>
          <w:tcPr>
            <w:tcW w:w="970" w:type="dxa"/>
          </w:tcPr>
          <w:p w14:paraId="0AC2E218" w14:textId="77777777" w:rsidR="00DD6B30" w:rsidRPr="00DD6B30" w:rsidRDefault="00DD6B30" w:rsidP="008408E8">
            <w:pPr>
              <w:pStyle w:val="NoSpacing"/>
            </w:pPr>
          </w:p>
        </w:tc>
        <w:tc>
          <w:tcPr>
            <w:tcW w:w="972" w:type="dxa"/>
          </w:tcPr>
          <w:p w14:paraId="71685927" w14:textId="77777777" w:rsidR="00DD6B30" w:rsidRPr="00DD6B30" w:rsidRDefault="00DD6B30" w:rsidP="008408E8">
            <w:pPr>
              <w:pStyle w:val="NoSpacing"/>
            </w:pPr>
          </w:p>
        </w:tc>
        <w:tc>
          <w:tcPr>
            <w:tcW w:w="2547" w:type="dxa"/>
          </w:tcPr>
          <w:p w14:paraId="4B313457" w14:textId="77777777" w:rsidR="00DD6B30" w:rsidRPr="00DD6B30" w:rsidRDefault="00DD6B30" w:rsidP="008408E8">
            <w:pPr>
              <w:pStyle w:val="NoSpacing"/>
            </w:pPr>
          </w:p>
        </w:tc>
      </w:tr>
      <w:tr w:rsidR="00DD6B30" w:rsidRPr="00DD6B30" w14:paraId="5DA7C7BC" w14:textId="77777777" w:rsidTr="008408E8">
        <w:trPr>
          <w:jc w:val="center"/>
        </w:trPr>
        <w:tc>
          <w:tcPr>
            <w:tcW w:w="456" w:type="dxa"/>
          </w:tcPr>
          <w:p w14:paraId="7265C74B" w14:textId="77777777" w:rsidR="00DD6B30" w:rsidRPr="00DD6B30" w:rsidRDefault="00DD6B30" w:rsidP="008408E8">
            <w:pPr>
              <w:pStyle w:val="NoSpacing"/>
            </w:pPr>
            <w:r w:rsidRPr="00DD6B30">
              <w:t>9</w:t>
            </w:r>
          </w:p>
        </w:tc>
        <w:tc>
          <w:tcPr>
            <w:tcW w:w="3015" w:type="dxa"/>
          </w:tcPr>
          <w:p w14:paraId="459B7950" w14:textId="77777777" w:rsidR="00DD6B30" w:rsidRPr="00DD6B30" w:rsidRDefault="00DD6B30" w:rsidP="008408E8">
            <w:pPr>
              <w:pStyle w:val="NoSpacing"/>
            </w:pPr>
            <w:r w:rsidRPr="00DD6B30">
              <w:t>Emergency exits unlocked/ clear</w:t>
            </w:r>
            <w:r w:rsidRPr="00DD6B30">
              <w:tab/>
            </w:r>
          </w:p>
        </w:tc>
        <w:tc>
          <w:tcPr>
            <w:tcW w:w="833" w:type="dxa"/>
          </w:tcPr>
          <w:p w14:paraId="7889CFA5" w14:textId="77777777" w:rsidR="00DD6B30" w:rsidRPr="00DD6B30" w:rsidRDefault="00DD6B30" w:rsidP="008408E8">
            <w:pPr>
              <w:pStyle w:val="NoSpacing"/>
            </w:pPr>
          </w:p>
        </w:tc>
        <w:tc>
          <w:tcPr>
            <w:tcW w:w="970" w:type="dxa"/>
          </w:tcPr>
          <w:p w14:paraId="59EFE81F" w14:textId="77777777" w:rsidR="00DD6B30" w:rsidRPr="00DD6B30" w:rsidRDefault="00DD6B30" w:rsidP="008408E8">
            <w:pPr>
              <w:pStyle w:val="NoSpacing"/>
            </w:pPr>
          </w:p>
        </w:tc>
        <w:tc>
          <w:tcPr>
            <w:tcW w:w="972" w:type="dxa"/>
          </w:tcPr>
          <w:p w14:paraId="63A8DEC7" w14:textId="77777777" w:rsidR="00DD6B30" w:rsidRPr="00DD6B30" w:rsidRDefault="00DD6B30" w:rsidP="008408E8">
            <w:pPr>
              <w:pStyle w:val="NoSpacing"/>
            </w:pPr>
          </w:p>
        </w:tc>
        <w:tc>
          <w:tcPr>
            <w:tcW w:w="2547" w:type="dxa"/>
          </w:tcPr>
          <w:p w14:paraId="60775940" w14:textId="77777777" w:rsidR="00DD6B30" w:rsidRPr="00DD6B30" w:rsidRDefault="00DD6B30" w:rsidP="008408E8">
            <w:pPr>
              <w:pStyle w:val="NoSpacing"/>
            </w:pPr>
          </w:p>
        </w:tc>
      </w:tr>
      <w:tr w:rsidR="00DD6B30" w:rsidRPr="00DD6B30" w14:paraId="03460316" w14:textId="77777777" w:rsidTr="008408E8">
        <w:trPr>
          <w:jc w:val="center"/>
        </w:trPr>
        <w:tc>
          <w:tcPr>
            <w:tcW w:w="456" w:type="dxa"/>
          </w:tcPr>
          <w:p w14:paraId="08A66F30" w14:textId="77777777" w:rsidR="00DD6B30" w:rsidRPr="00DD6B30" w:rsidRDefault="00DD6B30" w:rsidP="008408E8">
            <w:pPr>
              <w:pStyle w:val="NoSpacing"/>
            </w:pPr>
            <w:r w:rsidRPr="00DD6B30">
              <w:t>10</w:t>
            </w:r>
          </w:p>
        </w:tc>
        <w:tc>
          <w:tcPr>
            <w:tcW w:w="3015" w:type="dxa"/>
          </w:tcPr>
          <w:p w14:paraId="74042986" w14:textId="77777777" w:rsidR="00DD6B30" w:rsidRPr="00DD6B30" w:rsidRDefault="00DD6B30" w:rsidP="008408E8">
            <w:pPr>
              <w:pStyle w:val="NoSpacing"/>
            </w:pPr>
            <w:r w:rsidRPr="00DD6B30">
              <w:t>Emergency services briefed</w:t>
            </w:r>
          </w:p>
        </w:tc>
        <w:tc>
          <w:tcPr>
            <w:tcW w:w="833" w:type="dxa"/>
          </w:tcPr>
          <w:p w14:paraId="5EB9F682" w14:textId="77777777" w:rsidR="00DD6B30" w:rsidRPr="00DD6B30" w:rsidRDefault="00DD6B30" w:rsidP="008408E8">
            <w:pPr>
              <w:pStyle w:val="NoSpacing"/>
            </w:pPr>
          </w:p>
        </w:tc>
        <w:tc>
          <w:tcPr>
            <w:tcW w:w="970" w:type="dxa"/>
          </w:tcPr>
          <w:p w14:paraId="1F32CABF" w14:textId="77777777" w:rsidR="00DD6B30" w:rsidRPr="00DD6B30" w:rsidRDefault="00DD6B30" w:rsidP="008408E8">
            <w:pPr>
              <w:pStyle w:val="NoSpacing"/>
            </w:pPr>
          </w:p>
        </w:tc>
        <w:tc>
          <w:tcPr>
            <w:tcW w:w="972" w:type="dxa"/>
          </w:tcPr>
          <w:p w14:paraId="7A98BBFA" w14:textId="77777777" w:rsidR="00DD6B30" w:rsidRPr="00DD6B30" w:rsidRDefault="00DD6B30" w:rsidP="008408E8">
            <w:pPr>
              <w:pStyle w:val="NoSpacing"/>
            </w:pPr>
          </w:p>
        </w:tc>
        <w:tc>
          <w:tcPr>
            <w:tcW w:w="2547" w:type="dxa"/>
          </w:tcPr>
          <w:p w14:paraId="507067AC" w14:textId="77777777" w:rsidR="00DD6B30" w:rsidRPr="00DD6B30" w:rsidRDefault="00DD6B30" w:rsidP="008408E8">
            <w:pPr>
              <w:pStyle w:val="NoSpacing"/>
            </w:pPr>
          </w:p>
        </w:tc>
      </w:tr>
      <w:tr w:rsidR="00DD6B30" w:rsidRPr="00DD6B30" w14:paraId="62D3BC6B" w14:textId="77777777" w:rsidTr="008408E8">
        <w:trPr>
          <w:jc w:val="center"/>
        </w:trPr>
        <w:tc>
          <w:tcPr>
            <w:tcW w:w="456" w:type="dxa"/>
          </w:tcPr>
          <w:p w14:paraId="2FF10F0D" w14:textId="77777777" w:rsidR="00DD6B30" w:rsidRPr="00DD6B30" w:rsidRDefault="00DD6B30" w:rsidP="008408E8">
            <w:pPr>
              <w:pStyle w:val="NoSpacing"/>
            </w:pPr>
            <w:r w:rsidRPr="00DD6B30">
              <w:t>11</w:t>
            </w:r>
          </w:p>
        </w:tc>
        <w:tc>
          <w:tcPr>
            <w:tcW w:w="3015" w:type="dxa"/>
          </w:tcPr>
          <w:p w14:paraId="4DDB3812" w14:textId="77777777" w:rsidR="00DD6B30" w:rsidRPr="00DD6B30" w:rsidRDefault="00DD6B30" w:rsidP="008408E8">
            <w:pPr>
              <w:pStyle w:val="NoSpacing"/>
            </w:pPr>
            <w:r w:rsidRPr="00DD6B30">
              <w:t>Exit signage</w:t>
            </w:r>
          </w:p>
        </w:tc>
        <w:tc>
          <w:tcPr>
            <w:tcW w:w="833" w:type="dxa"/>
          </w:tcPr>
          <w:p w14:paraId="6E02ECEB" w14:textId="77777777" w:rsidR="00DD6B30" w:rsidRPr="00DD6B30" w:rsidRDefault="00DD6B30" w:rsidP="008408E8">
            <w:pPr>
              <w:pStyle w:val="NoSpacing"/>
            </w:pPr>
          </w:p>
        </w:tc>
        <w:tc>
          <w:tcPr>
            <w:tcW w:w="970" w:type="dxa"/>
          </w:tcPr>
          <w:p w14:paraId="0147E02C" w14:textId="77777777" w:rsidR="00DD6B30" w:rsidRPr="00DD6B30" w:rsidRDefault="00DD6B30" w:rsidP="008408E8">
            <w:pPr>
              <w:pStyle w:val="NoSpacing"/>
            </w:pPr>
          </w:p>
        </w:tc>
        <w:tc>
          <w:tcPr>
            <w:tcW w:w="972" w:type="dxa"/>
          </w:tcPr>
          <w:p w14:paraId="3D6FA192" w14:textId="77777777" w:rsidR="00DD6B30" w:rsidRPr="00DD6B30" w:rsidRDefault="00DD6B30" w:rsidP="008408E8">
            <w:pPr>
              <w:pStyle w:val="NoSpacing"/>
            </w:pPr>
          </w:p>
        </w:tc>
        <w:tc>
          <w:tcPr>
            <w:tcW w:w="2547" w:type="dxa"/>
          </w:tcPr>
          <w:p w14:paraId="7E96309C" w14:textId="77777777" w:rsidR="00DD6B30" w:rsidRPr="00DD6B30" w:rsidRDefault="00DD6B30" w:rsidP="008408E8">
            <w:pPr>
              <w:pStyle w:val="NoSpacing"/>
            </w:pPr>
          </w:p>
        </w:tc>
      </w:tr>
      <w:tr w:rsidR="00DD6B30" w:rsidRPr="00DD6B30" w14:paraId="1DC5871A" w14:textId="77777777" w:rsidTr="008408E8">
        <w:trPr>
          <w:jc w:val="center"/>
        </w:trPr>
        <w:tc>
          <w:tcPr>
            <w:tcW w:w="456" w:type="dxa"/>
          </w:tcPr>
          <w:p w14:paraId="6FF03680" w14:textId="77777777" w:rsidR="00DD6B30" w:rsidRPr="00DD6B30" w:rsidRDefault="00DD6B30" w:rsidP="008408E8">
            <w:pPr>
              <w:pStyle w:val="NoSpacing"/>
            </w:pPr>
            <w:r w:rsidRPr="00DD6B30">
              <w:t>12</w:t>
            </w:r>
          </w:p>
        </w:tc>
        <w:tc>
          <w:tcPr>
            <w:tcW w:w="3015" w:type="dxa"/>
          </w:tcPr>
          <w:p w14:paraId="6D67C056" w14:textId="77777777" w:rsidR="00DD6B30" w:rsidRPr="00DD6B30" w:rsidRDefault="00DD6B30" w:rsidP="008408E8">
            <w:pPr>
              <w:pStyle w:val="NoSpacing"/>
            </w:pPr>
            <w:r w:rsidRPr="00DD6B30">
              <w:t>Extension leads, cables, plugs</w:t>
            </w:r>
          </w:p>
        </w:tc>
        <w:tc>
          <w:tcPr>
            <w:tcW w:w="833" w:type="dxa"/>
          </w:tcPr>
          <w:p w14:paraId="404A9C8D" w14:textId="77777777" w:rsidR="00DD6B30" w:rsidRPr="00DD6B30" w:rsidRDefault="00DD6B30" w:rsidP="008408E8">
            <w:pPr>
              <w:pStyle w:val="NoSpacing"/>
            </w:pPr>
          </w:p>
        </w:tc>
        <w:tc>
          <w:tcPr>
            <w:tcW w:w="970" w:type="dxa"/>
          </w:tcPr>
          <w:p w14:paraId="0964AA10" w14:textId="77777777" w:rsidR="00DD6B30" w:rsidRPr="00DD6B30" w:rsidRDefault="00DD6B30" w:rsidP="008408E8">
            <w:pPr>
              <w:pStyle w:val="NoSpacing"/>
            </w:pPr>
          </w:p>
        </w:tc>
        <w:tc>
          <w:tcPr>
            <w:tcW w:w="972" w:type="dxa"/>
          </w:tcPr>
          <w:p w14:paraId="75DCDD4F" w14:textId="77777777" w:rsidR="00DD6B30" w:rsidRPr="00DD6B30" w:rsidRDefault="00DD6B30" w:rsidP="008408E8">
            <w:pPr>
              <w:pStyle w:val="NoSpacing"/>
            </w:pPr>
          </w:p>
        </w:tc>
        <w:tc>
          <w:tcPr>
            <w:tcW w:w="2547" w:type="dxa"/>
          </w:tcPr>
          <w:p w14:paraId="35231410" w14:textId="77777777" w:rsidR="00DD6B30" w:rsidRPr="00DD6B30" w:rsidRDefault="00DD6B30" w:rsidP="008408E8">
            <w:pPr>
              <w:pStyle w:val="NoSpacing"/>
            </w:pPr>
          </w:p>
        </w:tc>
      </w:tr>
      <w:tr w:rsidR="00DD6B30" w:rsidRPr="00DD6B30" w14:paraId="4E159591" w14:textId="77777777" w:rsidTr="008408E8">
        <w:trPr>
          <w:jc w:val="center"/>
        </w:trPr>
        <w:tc>
          <w:tcPr>
            <w:tcW w:w="456" w:type="dxa"/>
          </w:tcPr>
          <w:p w14:paraId="3DDCA964" w14:textId="77777777" w:rsidR="00DD6B30" w:rsidRPr="00DD6B30" w:rsidRDefault="00DD6B30" w:rsidP="008408E8">
            <w:pPr>
              <w:pStyle w:val="NoSpacing"/>
            </w:pPr>
            <w:r w:rsidRPr="00DD6B30">
              <w:t>13</w:t>
            </w:r>
          </w:p>
        </w:tc>
        <w:tc>
          <w:tcPr>
            <w:tcW w:w="3015" w:type="dxa"/>
          </w:tcPr>
          <w:p w14:paraId="555B3CF7" w14:textId="77777777" w:rsidR="00DD6B30" w:rsidRPr="00DD6B30" w:rsidRDefault="00DD6B30" w:rsidP="008408E8">
            <w:pPr>
              <w:pStyle w:val="NoSpacing"/>
            </w:pPr>
            <w:r w:rsidRPr="00DD6B30">
              <w:t>Flammable storage</w:t>
            </w:r>
          </w:p>
        </w:tc>
        <w:tc>
          <w:tcPr>
            <w:tcW w:w="833" w:type="dxa"/>
          </w:tcPr>
          <w:p w14:paraId="283EAF31" w14:textId="77777777" w:rsidR="00DD6B30" w:rsidRPr="00DD6B30" w:rsidRDefault="00DD6B30" w:rsidP="008408E8">
            <w:pPr>
              <w:pStyle w:val="NoSpacing"/>
            </w:pPr>
          </w:p>
        </w:tc>
        <w:tc>
          <w:tcPr>
            <w:tcW w:w="970" w:type="dxa"/>
          </w:tcPr>
          <w:p w14:paraId="07D3AE04" w14:textId="77777777" w:rsidR="00DD6B30" w:rsidRPr="00DD6B30" w:rsidRDefault="00DD6B30" w:rsidP="008408E8">
            <w:pPr>
              <w:pStyle w:val="NoSpacing"/>
            </w:pPr>
          </w:p>
        </w:tc>
        <w:tc>
          <w:tcPr>
            <w:tcW w:w="972" w:type="dxa"/>
          </w:tcPr>
          <w:p w14:paraId="5EC7804E" w14:textId="77777777" w:rsidR="00DD6B30" w:rsidRPr="00DD6B30" w:rsidRDefault="00DD6B30" w:rsidP="008408E8">
            <w:pPr>
              <w:pStyle w:val="NoSpacing"/>
            </w:pPr>
          </w:p>
        </w:tc>
        <w:tc>
          <w:tcPr>
            <w:tcW w:w="2547" w:type="dxa"/>
          </w:tcPr>
          <w:p w14:paraId="26921AA9" w14:textId="77777777" w:rsidR="00DD6B30" w:rsidRPr="00DD6B30" w:rsidRDefault="00DD6B30" w:rsidP="008408E8">
            <w:pPr>
              <w:pStyle w:val="NoSpacing"/>
            </w:pPr>
          </w:p>
        </w:tc>
      </w:tr>
      <w:tr w:rsidR="00DD6B30" w:rsidRPr="00DD6B30" w14:paraId="54F39E3F" w14:textId="77777777" w:rsidTr="008408E8">
        <w:trPr>
          <w:jc w:val="center"/>
        </w:trPr>
        <w:tc>
          <w:tcPr>
            <w:tcW w:w="456" w:type="dxa"/>
          </w:tcPr>
          <w:p w14:paraId="2D17C327" w14:textId="77777777" w:rsidR="00DD6B30" w:rsidRPr="00DD6B30" w:rsidRDefault="00DD6B30" w:rsidP="008408E8">
            <w:pPr>
              <w:pStyle w:val="NoSpacing"/>
            </w:pPr>
            <w:r w:rsidRPr="00DD6B30">
              <w:t>14</w:t>
            </w:r>
          </w:p>
        </w:tc>
        <w:tc>
          <w:tcPr>
            <w:tcW w:w="3015" w:type="dxa"/>
          </w:tcPr>
          <w:p w14:paraId="03A68317" w14:textId="77777777" w:rsidR="00DD6B30" w:rsidRPr="00DD6B30" w:rsidRDefault="00DD6B30" w:rsidP="008408E8">
            <w:pPr>
              <w:pStyle w:val="NoSpacing"/>
            </w:pPr>
            <w:r w:rsidRPr="00DD6B30">
              <w:t>Fire Brigade briefed</w:t>
            </w:r>
          </w:p>
        </w:tc>
        <w:tc>
          <w:tcPr>
            <w:tcW w:w="833" w:type="dxa"/>
          </w:tcPr>
          <w:p w14:paraId="25FFCD9E" w14:textId="77777777" w:rsidR="00DD6B30" w:rsidRPr="00DD6B30" w:rsidRDefault="00DD6B30" w:rsidP="008408E8">
            <w:pPr>
              <w:pStyle w:val="NoSpacing"/>
            </w:pPr>
          </w:p>
        </w:tc>
        <w:tc>
          <w:tcPr>
            <w:tcW w:w="970" w:type="dxa"/>
          </w:tcPr>
          <w:p w14:paraId="617FEC14" w14:textId="77777777" w:rsidR="00DD6B30" w:rsidRPr="00DD6B30" w:rsidRDefault="00DD6B30" w:rsidP="008408E8">
            <w:pPr>
              <w:pStyle w:val="NoSpacing"/>
            </w:pPr>
          </w:p>
        </w:tc>
        <w:tc>
          <w:tcPr>
            <w:tcW w:w="972" w:type="dxa"/>
          </w:tcPr>
          <w:p w14:paraId="0390B8A0" w14:textId="77777777" w:rsidR="00DD6B30" w:rsidRPr="00DD6B30" w:rsidRDefault="00DD6B30" w:rsidP="008408E8">
            <w:pPr>
              <w:pStyle w:val="NoSpacing"/>
            </w:pPr>
          </w:p>
        </w:tc>
        <w:tc>
          <w:tcPr>
            <w:tcW w:w="2547" w:type="dxa"/>
          </w:tcPr>
          <w:p w14:paraId="6207812E" w14:textId="77777777" w:rsidR="00DD6B30" w:rsidRPr="00DD6B30" w:rsidRDefault="00DD6B30" w:rsidP="008408E8">
            <w:pPr>
              <w:pStyle w:val="NoSpacing"/>
            </w:pPr>
          </w:p>
        </w:tc>
      </w:tr>
      <w:tr w:rsidR="00DD6B30" w:rsidRPr="00DD6B30" w14:paraId="68A0C434" w14:textId="77777777" w:rsidTr="008408E8">
        <w:trPr>
          <w:jc w:val="center"/>
        </w:trPr>
        <w:tc>
          <w:tcPr>
            <w:tcW w:w="456" w:type="dxa"/>
          </w:tcPr>
          <w:p w14:paraId="210ABD3E" w14:textId="77777777" w:rsidR="00DD6B30" w:rsidRPr="00DD6B30" w:rsidRDefault="00DD6B30" w:rsidP="008408E8">
            <w:pPr>
              <w:pStyle w:val="NoSpacing"/>
            </w:pPr>
            <w:r w:rsidRPr="00DD6B30">
              <w:t>15</w:t>
            </w:r>
          </w:p>
        </w:tc>
        <w:tc>
          <w:tcPr>
            <w:tcW w:w="3015" w:type="dxa"/>
          </w:tcPr>
          <w:p w14:paraId="340AABA5" w14:textId="77777777" w:rsidR="00DD6B30" w:rsidRPr="00DD6B30" w:rsidRDefault="00DD6B30" w:rsidP="008408E8">
            <w:pPr>
              <w:pStyle w:val="NoSpacing"/>
            </w:pPr>
            <w:r w:rsidRPr="00DD6B30">
              <w:t>Firearms, replicas and weapons</w:t>
            </w:r>
          </w:p>
        </w:tc>
        <w:tc>
          <w:tcPr>
            <w:tcW w:w="833" w:type="dxa"/>
          </w:tcPr>
          <w:p w14:paraId="1867B4A8" w14:textId="77777777" w:rsidR="00DD6B30" w:rsidRPr="00DD6B30" w:rsidRDefault="00DD6B30" w:rsidP="008408E8">
            <w:pPr>
              <w:pStyle w:val="NoSpacing"/>
            </w:pPr>
          </w:p>
        </w:tc>
        <w:tc>
          <w:tcPr>
            <w:tcW w:w="970" w:type="dxa"/>
          </w:tcPr>
          <w:p w14:paraId="5D8A5118" w14:textId="77777777" w:rsidR="00DD6B30" w:rsidRPr="00DD6B30" w:rsidRDefault="00DD6B30" w:rsidP="008408E8">
            <w:pPr>
              <w:pStyle w:val="NoSpacing"/>
            </w:pPr>
          </w:p>
        </w:tc>
        <w:tc>
          <w:tcPr>
            <w:tcW w:w="972" w:type="dxa"/>
          </w:tcPr>
          <w:p w14:paraId="1E55EB2D" w14:textId="77777777" w:rsidR="00DD6B30" w:rsidRPr="00DD6B30" w:rsidRDefault="00DD6B30" w:rsidP="008408E8">
            <w:pPr>
              <w:pStyle w:val="NoSpacing"/>
            </w:pPr>
          </w:p>
        </w:tc>
        <w:tc>
          <w:tcPr>
            <w:tcW w:w="2547" w:type="dxa"/>
          </w:tcPr>
          <w:p w14:paraId="612BCE93" w14:textId="77777777" w:rsidR="00DD6B30" w:rsidRPr="00DD6B30" w:rsidRDefault="00DD6B30" w:rsidP="008408E8">
            <w:pPr>
              <w:pStyle w:val="NoSpacing"/>
            </w:pPr>
          </w:p>
        </w:tc>
      </w:tr>
      <w:tr w:rsidR="00DD6B30" w:rsidRPr="00DD6B30" w14:paraId="5B84E1ED" w14:textId="77777777" w:rsidTr="008408E8">
        <w:trPr>
          <w:jc w:val="center"/>
        </w:trPr>
        <w:tc>
          <w:tcPr>
            <w:tcW w:w="456" w:type="dxa"/>
          </w:tcPr>
          <w:p w14:paraId="7A93E0D2" w14:textId="77777777" w:rsidR="00DD6B30" w:rsidRPr="00DD6B30" w:rsidRDefault="00DD6B30" w:rsidP="008408E8">
            <w:pPr>
              <w:pStyle w:val="NoSpacing"/>
            </w:pPr>
            <w:r w:rsidRPr="00DD6B30">
              <w:t>16</w:t>
            </w:r>
          </w:p>
        </w:tc>
        <w:tc>
          <w:tcPr>
            <w:tcW w:w="3015" w:type="dxa"/>
          </w:tcPr>
          <w:p w14:paraId="1624C1A4" w14:textId="77777777" w:rsidR="00DD6B30" w:rsidRPr="00DD6B30" w:rsidRDefault="00DD6B30" w:rsidP="008408E8">
            <w:pPr>
              <w:pStyle w:val="NoSpacing"/>
            </w:pPr>
            <w:r w:rsidRPr="00DD6B30">
              <w:t>Fire extinguishers in position</w:t>
            </w:r>
          </w:p>
        </w:tc>
        <w:tc>
          <w:tcPr>
            <w:tcW w:w="833" w:type="dxa"/>
          </w:tcPr>
          <w:p w14:paraId="1B25730B" w14:textId="77777777" w:rsidR="00DD6B30" w:rsidRPr="00DD6B30" w:rsidRDefault="00DD6B30" w:rsidP="008408E8">
            <w:pPr>
              <w:pStyle w:val="NoSpacing"/>
            </w:pPr>
          </w:p>
        </w:tc>
        <w:tc>
          <w:tcPr>
            <w:tcW w:w="970" w:type="dxa"/>
          </w:tcPr>
          <w:p w14:paraId="06BB24E5" w14:textId="77777777" w:rsidR="00DD6B30" w:rsidRPr="00DD6B30" w:rsidRDefault="00DD6B30" w:rsidP="008408E8">
            <w:pPr>
              <w:pStyle w:val="NoSpacing"/>
            </w:pPr>
          </w:p>
        </w:tc>
        <w:tc>
          <w:tcPr>
            <w:tcW w:w="972" w:type="dxa"/>
          </w:tcPr>
          <w:p w14:paraId="54832BFF" w14:textId="77777777" w:rsidR="00DD6B30" w:rsidRPr="00DD6B30" w:rsidRDefault="00DD6B30" w:rsidP="008408E8">
            <w:pPr>
              <w:pStyle w:val="NoSpacing"/>
            </w:pPr>
          </w:p>
        </w:tc>
        <w:tc>
          <w:tcPr>
            <w:tcW w:w="2547" w:type="dxa"/>
          </w:tcPr>
          <w:p w14:paraId="473BC86D" w14:textId="77777777" w:rsidR="00DD6B30" w:rsidRPr="00DD6B30" w:rsidRDefault="00DD6B30" w:rsidP="008408E8">
            <w:pPr>
              <w:pStyle w:val="NoSpacing"/>
            </w:pPr>
          </w:p>
        </w:tc>
      </w:tr>
      <w:tr w:rsidR="00DD6B30" w:rsidRPr="00DD6B30" w14:paraId="0EE3FAD5" w14:textId="77777777" w:rsidTr="008408E8">
        <w:trPr>
          <w:jc w:val="center"/>
        </w:trPr>
        <w:tc>
          <w:tcPr>
            <w:tcW w:w="456" w:type="dxa"/>
          </w:tcPr>
          <w:p w14:paraId="13DC2342" w14:textId="77777777" w:rsidR="00DD6B30" w:rsidRPr="00DD6B30" w:rsidRDefault="00DD6B30" w:rsidP="008408E8">
            <w:pPr>
              <w:pStyle w:val="NoSpacing"/>
            </w:pPr>
            <w:r w:rsidRPr="00DD6B30">
              <w:t>17</w:t>
            </w:r>
          </w:p>
        </w:tc>
        <w:tc>
          <w:tcPr>
            <w:tcW w:w="3015" w:type="dxa"/>
          </w:tcPr>
          <w:p w14:paraId="7F414C80" w14:textId="77777777" w:rsidR="00DD6B30" w:rsidRPr="00DD6B30" w:rsidRDefault="00DD6B30" w:rsidP="008408E8">
            <w:pPr>
              <w:pStyle w:val="NoSpacing"/>
            </w:pPr>
            <w:r w:rsidRPr="00DD6B30">
              <w:t>Gas bottles secured</w:t>
            </w:r>
          </w:p>
        </w:tc>
        <w:tc>
          <w:tcPr>
            <w:tcW w:w="833" w:type="dxa"/>
          </w:tcPr>
          <w:p w14:paraId="0720CD2E" w14:textId="77777777" w:rsidR="00DD6B30" w:rsidRPr="00DD6B30" w:rsidRDefault="00DD6B30" w:rsidP="008408E8">
            <w:pPr>
              <w:pStyle w:val="NoSpacing"/>
            </w:pPr>
          </w:p>
        </w:tc>
        <w:tc>
          <w:tcPr>
            <w:tcW w:w="970" w:type="dxa"/>
          </w:tcPr>
          <w:p w14:paraId="106C08CC" w14:textId="77777777" w:rsidR="00DD6B30" w:rsidRPr="00DD6B30" w:rsidRDefault="00DD6B30" w:rsidP="008408E8">
            <w:pPr>
              <w:pStyle w:val="NoSpacing"/>
            </w:pPr>
          </w:p>
        </w:tc>
        <w:tc>
          <w:tcPr>
            <w:tcW w:w="972" w:type="dxa"/>
          </w:tcPr>
          <w:p w14:paraId="1B9A3E99" w14:textId="77777777" w:rsidR="00DD6B30" w:rsidRPr="00DD6B30" w:rsidRDefault="00DD6B30" w:rsidP="008408E8">
            <w:pPr>
              <w:pStyle w:val="NoSpacing"/>
            </w:pPr>
          </w:p>
        </w:tc>
        <w:tc>
          <w:tcPr>
            <w:tcW w:w="2547" w:type="dxa"/>
          </w:tcPr>
          <w:p w14:paraId="076027D0" w14:textId="77777777" w:rsidR="00DD6B30" w:rsidRPr="00DD6B30" w:rsidRDefault="00DD6B30" w:rsidP="008408E8">
            <w:pPr>
              <w:pStyle w:val="NoSpacing"/>
            </w:pPr>
          </w:p>
        </w:tc>
      </w:tr>
      <w:tr w:rsidR="00DD6B30" w:rsidRPr="00DD6B30" w14:paraId="0B52D6B6" w14:textId="77777777" w:rsidTr="008408E8">
        <w:trPr>
          <w:jc w:val="center"/>
        </w:trPr>
        <w:tc>
          <w:tcPr>
            <w:tcW w:w="456" w:type="dxa"/>
          </w:tcPr>
          <w:p w14:paraId="5B1A6D8E" w14:textId="77777777" w:rsidR="00DD6B30" w:rsidRPr="00DD6B30" w:rsidRDefault="00DD6B30" w:rsidP="008408E8">
            <w:pPr>
              <w:pStyle w:val="NoSpacing"/>
            </w:pPr>
            <w:r w:rsidRPr="00DD6B30">
              <w:t>18</w:t>
            </w:r>
          </w:p>
        </w:tc>
        <w:tc>
          <w:tcPr>
            <w:tcW w:w="3015" w:type="dxa"/>
          </w:tcPr>
          <w:p w14:paraId="1FE9D8EC" w14:textId="77777777" w:rsidR="00DD6B30" w:rsidRPr="00DD6B30" w:rsidRDefault="00DD6B30" w:rsidP="008408E8">
            <w:pPr>
              <w:pStyle w:val="NoSpacing"/>
            </w:pPr>
            <w:r w:rsidRPr="00DD6B30">
              <w:t>Hot surfaces out of public reach</w:t>
            </w:r>
          </w:p>
        </w:tc>
        <w:tc>
          <w:tcPr>
            <w:tcW w:w="833" w:type="dxa"/>
          </w:tcPr>
          <w:p w14:paraId="6933A4A2" w14:textId="77777777" w:rsidR="00DD6B30" w:rsidRPr="00DD6B30" w:rsidRDefault="00DD6B30" w:rsidP="008408E8">
            <w:pPr>
              <w:pStyle w:val="NoSpacing"/>
            </w:pPr>
          </w:p>
        </w:tc>
        <w:tc>
          <w:tcPr>
            <w:tcW w:w="970" w:type="dxa"/>
          </w:tcPr>
          <w:p w14:paraId="7D3FBEF4" w14:textId="77777777" w:rsidR="00DD6B30" w:rsidRPr="00DD6B30" w:rsidRDefault="00DD6B30" w:rsidP="008408E8">
            <w:pPr>
              <w:pStyle w:val="NoSpacing"/>
            </w:pPr>
          </w:p>
        </w:tc>
        <w:tc>
          <w:tcPr>
            <w:tcW w:w="972" w:type="dxa"/>
          </w:tcPr>
          <w:p w14:paraId="118D8A42" w14:textId="77777777" w:rsidR="00DD6B30" w:rsidRPr="00DD6B30" w:rsidRDefault="00DD6B30" w:rsidP="008408E8">
            <w:pPr>
              <w:pStyle w:val="NoSpacing"/>
            </w:pPr>
          </w:p>
        </w:tc>
        <w:tc>
          <w:tcPr>
            <w:tcW w:w="2547" w:type="dxa"/>
          </w:tcPr>
          <w:p w14:paraId="7DFDC3F0" w14:textId="77777777" w:rsidR="00DD6B30" w:rsidRPr="00DD6B30" w:rsidRDefault="00DD6B30" w:rsidP="008408E8">
            <w:pPr>
              <w:pStyle w:val="NoSpacing"/>
            </w:pPr>
          </w:p>
        </w:tc>
      </w:tr>
      <w:tr w:rsidR="00DD6B30" w:rsidRPr="00DD6B30" w14:paraId="0D645242" w14:textId="77777777" w:rsidTr="008408E8">
        <w:trPr>
          <w:jc w:val="center"/>
        </w:trPr>
        <w:tc>
          <w:tcPr>
            <w:tcW w:w="456" w:type="dxa"/>
          </w:tcPr>
          <w:p w14:paraId="0403B5CC" w14:textId="77777777" w:rsidR="00DD6B30" w:rsidRPr="00DD6B30" w:rsidRDefault="00DD6B30" w:rsidP="008408E8">
            <w:pPr>
              <w:pStyle w:val="NoSpacing"/>
            </w:pPr>
            <w:r w:rsidRPr="00DD6B30">
              <w:t>19</w:t>
            </w:r>
          </w:p>
        </w:tc>
        <w:tc>
          <w:tcPr>
            <w:tcW w:w="3015" w:type="dxa"/>
          </w:tcPr>
          <w:p w14:paraId="1D6216FF" w14:textId="77777777" w:rsidR="00DD6B30" w:rsidRPr="00DD6B30" w:rsidRDefault="00DD6B30" w:rsidP="008408E8">
            <w:pPr>
              <w:pStyle w:val="NoSpacing"/>
            </w:pPr>
            <w:r w:rsidRPr="00DD6B30">
              <w:t>Housekeeping</w:t>
            </w:r>
          </w:p>
        </w:tc>
        <w:tc>
          <w:tcPr>
            <w:tcW w:w="833" w:type="dxa"/>
          </w:tcPr>
          <w:p w14:paraId="5718FDD7" w14:textId="77777777" w:rsidR="00DD6B30" w:rsidRPr="00DD6B30" w:rsidRDefault="00DD6B30" w:rsidP="008408E8">
            <w:pPr>
              <w:pStyle w:val="NoSpacing"/>
            </w:pPr>
          </w:p>
        </w:tc>
        <w:tc>
          <w:tcPr>
            <w:tcW w:w="970" w:type="dxa"/>
          </w:tcPr>
          <w:p w14:paraId="74CF0CB3" w14:textId="77777777" w:rsidR="00DD6B30" w:rsidRPr="00DD6B30" w:rsidRDefault="00DD6B30" w:rsidP="008408E8">
            <w:pPr>
              <w:pStyle w:val="NoSpacing"/>
            </w:pPr>
          </w:p>
        </w:tc>
        <w:tc>
          <w:tcPr>
            <w:tcW w:w="972" w:type="dxa"/>
          </w:tcPr>
          <w:p w14:paraId="462728F0" w14:textId="77777777" w:rsidR="00DD6B30" w:rsidRPr="00DD6B30" w:rsidRDefault="00DD6B30" w:rsidP="008408E8">
            <w:pPr>
              <w:pStyle w:val="NoSpacing"/>
            </w:pPr>
          </w:p>
        </w:tc>
        <w:tc>
          <w:tcPr>
            <w:tcW w:w="2547" w:type="dxa"/>
          </w:tcPr>
          <w:p w14:paraId="675A470B" w14:textId="77777777" w:rsidR="00DD6B30" w:rsidRPr="00DD6B30" w:rsidRDefault="00DD6B30" w:rsidP="008408E8">
            <w:pPr>
              <w:pStyle w:val="NoSpacing"/>
            </w:pPr>
          </w:p>
        </w:tc>
      </w:tr>
      <w:tr w:rsidR="00DD6B30" w:rsidRPr="00DD6B30" w14:paraId="7ADF0E20" w14:textId="77777777" w:rsidTr="008408E8">
        <w:trPr>
          <w:jc w:val="center"/>
        </w:trPr>
        <w:tc>
          <w:tcPr>
            <w:tcW w:w="456" w:type="dxa"/>
          </w:tcPr>
          <w:p w14:paraId="5CB4589C" w14:textId="77777777" w:rsidR="00DD6B30" w:rsidRPr="00DD6B30" w:rsidRDefault="00DD6B30" w:rsidP="008408E8">
            <w:pPr>
              <w:pStyle w:val="NoSpacing"/>
            </w:pPr>
            <w:r w:rsidRPr="00DD6B30">
              <w:t>20</w:t>
            </w:r>
          </w:p>
        </w:tc>
        <w:tc>
          <w:tcPr>
            <w:tcW w:w="3015" w:type="dxa"/>
          </w:tcPr>
          <w:p w14:paraId="0DB84014" w14:textId="77777777" w:rsidR="00DD6B30" w:rsidRPr="00DD6B30" w:rsidRDefault="00DD6B30" w:rsidP="008408E8">
            <w:pPr>
              <w:pStyle w:val="NoSpacing"/>
            </w:pPr>
            <w:r w:rsidRPr="00DD6B30">
              <w:t>Ladders</w:t>
            </w:r>
          </w:p>
        </w:tc>
        <w:tc>
          <w:tcPr>
            <w:tcW w:w="833" w:type="dxa"/>
          </w:tcPr>
          <w:p w14:paraId="707EE5DA" w14:textId="77777777" w:rsidR="00DD6B30" w:rsidRPr="00DD6B30" w:rsidRDefault="00DD6B30" w:rsidP="008408E8">
            <w:pPr>
              <w:pStyle w:val="NoSpacing"/>
            </w:pPr>
          </w:p>
        </w:tc>
        <w:tc>
          <w:tcPr>
            <w:tcW w:w="970" w:type="dxa"/>
          </w:tcPr>
          <w:p w14:paraId="4F44CAF0" w14:textId="77777777" w:rsidR="00DD6B30" w:rsidRPr="00DD6B30" w:rsidRDefault="00DD6B30" w:rsidP="008408E8">
            <w:pPr>
              <w:pStyle w:val="NoSpacing"/>
            </w:pPr>
          </w:p>
        </w:tc>
        <w:tc>
          <w:tcPr>
            <w:tcW w:w="972" w:type="dxa"/>
          </w:tcPr>
          <w:p w14:paraId="1D2A4503" w14:textId="77777777" w:rsidR="00DD6B30" w:rsidRPr="00DD6B30" w:rsidRDefault="00DD6B30" w:rsidP="008408E8">
            <w:pPr>
              <w:pStyle w:val="NoSpacing"/>
            </w:pPr>
          </w:p>
        </w:tc>
        <w:tc>
          <w:tcPr>
            <w:tcW w:w="2547" w:type="dxa"/>
          </w:tcPr>
          <w:p w14:paraId="79A6462C" w14:textId="77777777" w:rsidR="00DD6B30" w:rsidRPr="00DD6B30" w:rsidRDefault="00DD6B30" w:rsidP="008408E8">
            <w:pPr>
              <w:pStyle w:val="NoSpacing"/>
            </w:pPr>
          </w:p>
        </w:tc>
      </w:tr>
      <w:tr w:rsidR="00DD6B30" w:rsidRPr="00DD6B30" w14:paraId="611D1C40" w14:textId="77777777" w:rsidTr="008408E8">
        <w:trPr>
          <w:jc w:val="center"/>
        </w:trPr>
        <w:tc>
          <w:tcPr>
            <w:tcW w:w="456" w:type="dxa"/>
          </w:tcPr>
          <w:p w14:paraId="5A2DE379" w14:textId="77777777" w:rsidR="00DD6B30" w:rsidRPr="00DD6B30" w:rsidRDefault="00DD6B30" w:rsidP="008408E8">
            <w:pPr>
              <w:pStyle w:val="NoSpacing"/>
            </w:pPr>
            <w:r w:rsidRPr="00DD6B30">
              <w:t>21</w:t>
            </w:r>
          </w:p>
        </w:tc>
        <w:tc>
          <w:tcPr>
            <w:tcW w:w="3015" w:type="dxa"/>
          </w:tcPr>
          <w:p w14:paraId="2D7C90EB" w14:textId="77777777" w:rsidR="00DD6B30" w:rsidRPr="00DD6B30" w:rsidRDefault="00DD6B30" w:rsidP="008408E8">
            <w:pPr>
              <w:pStyle w:val="NoSpacing"/>
            </w:pPr>
            <w:r w:rsidRPr="00DD6B30">
              <w:t>Manual handling</w:t>
            </w:r>
          </w:p>
        </w:tc>
        <w:tc>
          <w:tcPr>
            <w:tcW w:w="833" w:type="dxa"/>
          </w:tcPr>
          <w:p w14:paraId="1ED059CB" w14:textId="77777777" w:rsidR="00DD6B30" w:rsidRPr="00DD6B30" w:rsidRDefault="00DD6B30" w:rsidP="008408E8">
            <w:pPr>
              <w:pStyle w:val="NoSpacing"/>
            </w:pPr>
          </w:p>
        </w:tc>
        <w:tc>
          <w:tcPr>
            <w:tcW w:w="970" w:type="dxa"/>
          </w:tcPr>
          <w:p w14:paraId="3A119318" w14:textId="77777777" w:rsidR="00DD6B30" w:rsidRPr="00DD6B30" w:rsidRDefault="00DD6B30" w:rsidP="008408E8">
            <w:pPr>
              <w:pStyle w:val="NoSpacing"/>
            </w:pPr>
          </w:p>
        </w:tc>
        <w:tc>
          <w:tcPr>
            <w:tcW w:w="972" w:type="dxa"/>
          </w:tcPr>
          <w:p w14:paraId="4F44CB19" w14:textId="77777777" w:rsidR="00DD6B30" w:rsidRPr="00DD6B30" w:rsidRDefault="00DD6B30" w:rsidP="008408E8">
            <w:pPr>
              <w:pStyle w:val="NoSpacing"/>
            </w:pPr>
          </w:p>
        </w:tc>
        <w:tc>
          <w:tcPr>
            <w:tcW w:w="2547" w:type="dxa"/>
          </w:tcPr>
          <w:p w14:paraId="1D304D95" w14:textId="77777777" w:rsidR="00DD6B30" w:rsidRPr="00DD6B30" w:rsidRDefault="00DD6B30" w:rsidP="008408E8">
            <w:pPr>
              <w:pStyle w:val="NoSpacing"/>
            </w:pPr>
          </w:p>
        </w:tc>
      </w:tr>
      <w:tr w:rsidR="00DD6B30" w:rsidRPr="00DD6B30" w14:paraId="19E59FF4" w14:textId="77777777" w:rsidTr="008408E8">
        <w:trPr>
          <w:jc w:val="center"/>
        </w:trPr>
        <w:tc>
          <w:tcPr>
            <w:tcW w:w="456" w:type="dxa"/>
          </w:tcPr>
          <w:p w14:paraId="34D1BC43" w14:textId="77777777" w:rsidR="00DD6B30" w:rsidRPr="00DD6B30" w:rsidRDefault="00DD6B30" w:rsidP="008408E8">
            <w:pPr>
              <w:pStyle w:val="NoSpacing"/>
            </w:pPr>
            <w:r w:rsidRPr="00DD6B30">
              <w:lastRenderedPageBreak/>
              <w:t>22</w:t>
            </w:r>
          </w:p>
        </w:tc>
        <w:tc>
          <w:tcPr>
            <w:tcW w:w="3015" w:type="dxa"/>
          </w:tcPr>
          <w:p w14:paraId="6D30173A" w14:textId="77777777" w:rsidR="00DD6B30" w:rsidRPr="00DD6B30" w:rsidRDefault="00DD6B30" w:rsidP="008408E8">
            <w:pPr>
              <w:pStyle w:val="NoSpacing"/>
            </w:pPr>
            <w:r w:rsidRPr="00DD6B30">
              <w:t>Participants/ marshals briefed</w:t>
            </w:r>
          </w:p>
        </w:tc>
        <w:tc>
          <w:tcPr>
            <w:tcW w:w="833" w:type="dxa"/>
          </w:tcPr>
          <w:p w14:paraId="68F7F172" w14:textId="77777777" w:rsidR="00DD6B30" w:rsidRPr="00DD6B30" w:rsidRDefault="00DD6B30" w:rsidP="008408E8">
            <w:pPr>
              <w:pStyle w:val="NoSpacing"/>
            </w:pPr>
          </w:p>
        </w:tc>
        <w:tc>
          <w:tcPr>
            <w:tcW w:w="970" w:type="dxa"/>
          </w:tcPr>
          <w:p w14:paraId="0AF6997B" w14:textId="77777777" w:rsidR="00DD6B30" w:rsidRPr="00DD6B30" w:rsidRDefault="00DD6B30" w:rsidP="008408E8">
            <w:pPr>
              <w:pStyle w:val="NoSpacing"/>
            </w:pPr>
          </w:p>
        </w:tc>
        <w:tc>
          <w:tcPr>
            <w:tcW w:w="972" w:type="dxa"/>
          </w:tcPr>
          <w:p w14:paraId="316AA8D9" w14:textId="77777777" w:rsidR="00DD6B30" w:rsidRPr="00DD6B30" w:rsidRDefault="00DD6B30" w:rsidP="008408E8">
            <w:pPr>
              <w:pStyle w:val="NoSpacing"/>
            </w:pPr>
          </w:p>
        </w:tc>
        <w:tc>
          <w:tcPr>
            <w:tcW w:w="2547" w:type="dxa"/>
          </w:tcPr>
          <w:p w14:paraId="63DC6A44" w14:textId="77777777" w:rsidR="00DD6B30" w:rsidRPr="00DD6B30" w:rsidRDefault="00DD6B30" w:rsidP="008408E8">
            <w:pPr>
              <w:pStyle w:val="NoSpacing"/>
            </w:pPr>
          </w:p>
        </w:tc>
      </w:tr>
      <w:tr w:rsidR="00DD6B30" w:rsidRPr="00DD6B30" w14:paraId="497F8CE4" w14:textId="77777777" w:rsidTr="008408E8">
        <w:trPr>
          <w:jc w:val="center"/>
        </w:trPr>
        <w:tc>
          <w:tcPr>
            <w:tcW w:w="456" w:type="dxa"/>
          </w:tcPr>
          <w:p w14:paraId="193600AD" w14:textId="77777777" w:rsidR="00DD6B30" w:rsidRPr="00DD6B30" w:rsidRDefault="00DD6B30" w:rsidP="008408E8">
            <w:pPr>
              <w:pStyle w:val="NoSpacing"/>
            </w:pPr>
            <w:r w:rsidRPr="00DD6B30">
              <w:t>23</w:t>
            </w:r>
          </w:p>
        </w:tc>
        <w:tc>
          <w:tcPr>
            <w:tcW w:w="3015" w:type="dxa"/>
          </w:tcPr>
          <w:p w14:paraId="47C4A6B1" w14:textId="77777777" w:rsidR="00DD6B30" w:rsidRPr="00DD6B30" w:rsidRDefault="00DD6B30" w:rsidP="008408E8">
            <w:pPr>
              <w:pStyle w:val="NoSpacing"/>
            </w:pPr>
            <w:r w:rsidRPr="00DD6B30">
              <w:t>Noise</w:t>
            </w:r>
          </w:p>
        </w:tc>
        <w:tc>
          <w:tcPr>
            <w:tcW w:w="833" w:type="dxa"/>
          </w:tcPr>
          <w:p w14:paraId="5E3BB6D4" w14:textId="77777777" w:rsidR="00DD6B30" w:rsidRPr="00DD6B30" w:rsidRDefault="00DD6B30" w:rsidP="008408E8">
            <w:pPr>
              <w:pStyle w:val="NoSpacing"/>
            </w:pPr>
          </w:p>
        </w:tc>
        <w:tc>
          <w:tcPr>
            <w:tcW w:w="970" w:type="dxa"/>
          </w:tcPr>
          <w:p w14:paraId="33E1DDC0" w14:textId="77777777" w:rsidR="00DD6B30" w:rsidRPr="00DD6B30" w:rsidRDefault="00DD6B30" w:rsidP="008408E8">
            <w:pPr>
              <w:pStyle w:val="NoSpacing"/>
            </w:pPr>
          </w:p>
        </w:tc>
        <w:tc>
          <w:tcPr>
            <w:tcW w:w="972" w:type="dxa"/>
          </w:tcPr>
          <w:p w14:paraId="7B04D674" w14:textId="77777777" w:rsidR="00DD6B30" w:rsidRPr="00DD6B30" w:rsidRDefault="00DD6B30" w:rsidP="008408E8">
            <w:pPr>
              <w:pStyle w:val="NoSpacing"/>
            </w:pPr>
          </w:p>
        </w:tc>
        <w:tc>
          <w:tcPr>
            <w:tcW w:w="2547" w:type="dxa"/>
          </w:tcPr>
          <w:p w14:paraId="03A419D4" w14:textId="77777777" w:rsidR="00DD6B30" w:rsidRPr="00DD6B30" w:rsidRDefault="00DD6B30" w:rsidP="008408E8">
            <w:pPr>
              <w:pStyle w:val="NoSpacing"/>
            </w:pPr>
          </w:p>
        </w:tc>
      </w:tr>
      <w:tr w:rsidR="00DD6B30" w:rsidRPr="00DD6B30" w14:paraId="5299032C" w14:textId="77777777" w:rsidTr="008408E8">
        <w:trPr>
          <w:jc w:val="center"/>
        </w:trPr>
        <w:tc>
          <w:tcPr>
            <w:tcW w:w="456" w:type="dxa"/>
          </w:tcPr>
          <w:p w14:paraId="3D4CED7B" w14:textId="77777777" w:rsidR="00DD6B30" w:rsidRPr="00DD6B30" w:rsidRDefault="00DD6B30" w:rsidP="008408E8">
            <w:pPr>
              <w:pStyle w:val="NoSpacing"/>
            </w:pPr>
            <w:r w:rsidRPr="00DD6B30">
              <w:t>24</w:t>
            </w:r>
          </w:p>
        </w:tc>
        <w:tc>
          <w:tcPr>
            <w:tcW w:w="3015" w:type="dxa"/>
          </w:tcPr>
          <w:p w14:paraId="4B3F5BAE" w14:textId="77777777" w:rsidR="00DD6B30" w:rsidRPr="00DD6B30" w:rsidRDefault="00DD6B30" w:rsidP="008408E8">
            <w:pPr>
              <w:pStyle w:val="NoSpacing"/>
            </w:pPr>
            <w:r w:rsidRPr="00DD6B30">
              <w:t>Pedestrian access</w:t>
            </w:r>
          </w:p>
        </w:tc>
        <w:tc>
          <w:tcPr>
            <w:tcW w:w="833" w:type="dxa"/>
          </w:tcPr>
          <w:p w14:paraId="58ACED70" w14:textId="77777777" w:rsidR="00DD6B30" w:rsidRPr="00DD6B30" w:rsidRDefault="00DD6B30" w:rsidP="008408E8">
            <w:pPr>
              <w:pStyle w:val="NoSpacing"/>
            </w:pPr>
          </w:p>
        </w:tc>
        <w:tc>
          <w:tcPr>
            <w:tcW w:w="970" w:type="dxa"/>
          </w:tcPr>
          <w:p w14:paraId="7D1DC99C" w14:textId="77777777" w:rsidR="00DD6B30" w:rsidRPr="00DD6B30" w:rsidRDefault="00DD6B30" w:rsidP="008408E8">
            <w:pPr>
              <w:pStyle w:val="NoSpacing"/>
            </w:pPr>
          </w:p>
        </w:tc>
        <w:tc>
          <w:tcPr>
            <w:tcW w:w="972" w:type="dxa"/>
          </w:tcPr>
          <w:p w14:paraId="7ACC6366" w14:textId="77777777" w:rsidR="00DD6B30" w:rsidRPr="00DD6B30" w:rsidRDefault="00DD6B30" w:rsidP="008408E8">
            <w:pPr>
              <w:pStyle w:val="NoSpacing"/>
            </w:pPr>
          </w:p>
        </w:tc>
        <w:tc>
          <w:tcPr>
            <w:tcW w:w="2547" w:type="dxa"/>
          </w:tcPr>
          <w:p w14:paraId="0E0E3878" w14:textId="77777777" w:rsidR="00DD6B30" w:rsidRPr="00DD6B30" w:rsidRDefault="00DD6B30" w:rsidP="008408E8">
            <w:pPr>
              <w:pStyle w:val="NoSpacing"/>
            </w:pPr>
          </w:p>
        </w:tc>
      </w:tr>
      <w:tr w:rsidR="00DD6B30" w:rsidRPr="00DD6B30" w14:paraId="0734FC19" w14:textId="77777777" w:rsidTr="008408E8">
        <w:trPr>
          <w:jc w:val="center"/>
        </w:trPr>
        <w:tc>
          <w:tcPr>
            <w:tcW w:w="456" w:type="dxa"/>
          </w:tcPr>
          <w:p w14:paraId="531B95EF" w14:textId="77777777" w:rsidR="00DD6B30" w:rsidRPr="00DD6B30" w:rsidRDefault="00DD6B30" w:rsidP="008408E8">
            <w:pPr>
              <w:pStyle w:val="NoSpacing"/>
            </w:pPr>
            <w:r w:rsidRPr="00DD6B30">
              <w:t>25</w:t>
            </w:r>
          </w:p>
        </w:tc>
        <w:tc>
          <w:tcPr>
            <w:tcW w:w="3015" w:type="dxa"/>
          </w:tcPr>
          <w:p w14:paraId="6453E1B1" w14:textId="77777777" w:rsidR="00DD6B30" w:rsidRPr="00DD6B30" w:rsidRDefault="00DD6B30" w:rsidP="008408E8">
            <w:pPr>
              <w:pStyle w:val="NoSpacing"/>
            </w:pPr>
            <w:r w:rsidRPr="00DD6B30">
              <w:t>Performers trained</w:t>
            </w:r>
          </w:p>
        </w:tc>
        <w:tc>
          <w:tcPr>
            <w:tcW w:w="833" w:type="dxa"/>
          </w:tcPr>
          <w:p w14:paraId="01062469" w14:textId="77777777" w:rsidR="00DD6B30" w:rsidRPr="00DD6B30" w:rsidRDefault="00DD6B30" w:rsidP="008408E8">
            <w:pPr>
              <w:pStyle w:val="NoSpacing"/>
            </w:pPr>
          </w:p>
        </w:tc>
        <w:tc>
          <w:tcPr>
            <w:tcW w:w="970" w:type="dxa"/>
          </w:tcPr>
          <w:p w14:paraId="63AF9334" w14:textId="77777777" w:rsidR="00DD6B30" w:rsidRPr="00DD6B30" w:rsidRDefault="00DD6B30" w:rsidP="008408E8">
            <w:pPr>
              <w:pStyle w:val="NoSpacing"/>
            </w:pPr>
          </w:p>
        </w:tc>
        <w:tc>
          <w:tcPr>
            <w:tcW w:w="972" w:type="dxa"/>
          </w:tcPr>
          <w:p w14:paraId="61AF2189" w14:textId="77777777" w:rsidR="00DD6B30" w:rsidRPr="00DD6B30" w:rsidRDefault="00DD6B30" w:rsidP="008408E8">
            <w:pPr>
              <w:pStyle w:val="NoSpacing"/>
            </w:pPr>
          </w:p>
        </w:tc>
        <w:tc>
          <w:tcPr>
            <w:tcW w:w="2547" w:type="dxa"/>
          </w:tcPr>
          <w:p w14:paraId="16A65C70" w14:textId="77777777" w:rsidR="00DD6B30" w:rsidRPr="00DD6B30" w:rsidRDefault="00DD6B30" w:rsidP="008408E8">
            <w:pPr>
              <w:pStyle w:val="NoSpacing"/>
            </w:pPr>
          </w:p>
        </w:tc>
      </w:tr>
      <w:tr w:rsidR="00DD6B30" w:rsidRPr="00DD6B30" w14:paraId="1235DC66" w14:textId="77777777" w:rsidTr="008408E8">
        <w:trPr>
          <w:jc w:val="center"/>
        </w:trPr>
        <w:tc>
          <w:tcPr>
            <w:tcW w:w="456" w:type="dxa"/>
          </w:tcPr>
          <w:p w14:paraId="16B80288" w14:textId="77777777" w:rsidR="00DD6B30" w:rsidRPr="00DD6B30" w:rsidRDefault="00DD6B30" w:rsidP="008408E8">
            <w:pPr>
              <w:pStyle w:val="NoSpacing"/>
            </w:pPr>
            <w:r w:rsidRPr="00DD6B30">
              <w:t>26</w:t>
            </w:r>
          </w:p>
        </w:tc>
        <w:tc>
          <w:tcPr>
            <w:tcW w:w="3015" w:type="dxa"/>
          </w:tcPr>
          <w:p w14:paraId="2C45DEC5" w14:textId="77777777" w:rsidR="00DD6B30" w:rsidRPr="00DD6B30" w:rsidRDefault="00DD6B30" w:rsidP="008408E8">
            <w:pPr>
              <w:pStyle w:val="NoSpacing"/>
            </w:pPr>
            <w:r w:rsidRPr="00DD6B30">
              <w:t>Powered and non-powered lifting devices – i.e. crane</w:t>
            </w:r>
          </w:p>
        </w:tc>
        <w:tc>
          <w:tcPr>
            <w:tcW w:w="833" w:type="dxa"/>
          </w:tcPr>
          <w:p w14:paraId="0F7FEA5C" w14:textId="77777777" w:rsidR="00DD6B30" w:rsidRPr="00DD6B30" w:rsidRDefault="00DD6B30" w:rsidP="008408E8">
            <w:pPr>
              <w:pStyle w:val="NoSpacing"/>
            </w:pPr>
          </w:p>
        </w:tc>
        <w:tc>
          <w:tcPr>
            <w:tcW w:w="970" w:type="dxa"/>
          </w:tcPr>
          <w:p w14:paraId="394E8724" w14:textId="77777777" w:rsidR="00DD6B30" w:rsidRPr="00DD6B30" w:rsidRDefault="00DD6B30" w:rsidP="008408E8">
            <w:pPr>
              <w:pStyle w:val="NoSpacing"/>
            </w:pPr>
          </w:p>
        </w:tc>
        <w:tc>
          <w:tcPr>
            <w:tcW w:w="972" w:type="dxa"/>
          </w:tcPr>
          <w:p w14:paraId="14A34101" w14:textId="77777777" w:rsidR="00DD6B30" w:rsidRPr="00DD6B30" w:rsidRDefault="00DD6B30" w:rsidP="008408E8">
            <w:pPr>
              <w:pStyle w:val="NoSpacing"/>
            </w:pPr>
          </w:p>
        </w:tc>
        <w:tc>
          <w:tcPr>
            <w:tcW w:w="2547" w:type="dxa"/>
          </w:tcPr>
          <w:p w14:paraId="56017D6F" w14:textId="77777777" w:rsidR="00DD6B30" w:rsidRPr="00DD6B30" w:rsidRDefault="00DD6B30" w:rsidP="008408E8">
            <w:pPr>
              <w:pStyle w:val="NoSpacing"/>
            </w:pPr>
          </w:p>
        </w:tc>
      </w:tr>
      <w:tr w:rsidR="00DD6B30" w:rsidRPr="00DD6B30" w14:paraId="7AE9E7D8" w14:textId="77777777" w:rsidTr="008408E8">
        <w:trPr>
          <w:jc w:val="center"/>
        </w:trPr>
        <w:tc>
          <w:tcPr>
            <w:tcW w:w="456" w:type="dxa"/>
          </w:tcPr>
          <w:p w14:paraId="3754FD10" w14:textId="77777777" w:rsidR="00DD6B30" w:rsidRPr="00DD6B30" w:rsidRDefault="00DD6B30" w:rsidP="008408E8">
            <w:pPr>
              <w:pStyle w:val="NoSpacing"/>
            </w:pPr>
            <w:r w:rsidRPr="00DD6B30">
              <w:t>27</w:t>
            </w:r>
          </w:p>
        </w:tc>
        <w:tc>
          <w:tcPr>
            <w:tcW w:w="3015" w:type="dxa"/>
          </w:tcPr>
          <w:p w14:paraId="527D17A4" w14:textId="77777777" w:rsidR="00DD6B30" w:rsidRPr="00DD6B30" w:rsidRDefault="00DD6B30" w:rsidP="008408E8">
            <w:pPr>
              <w:pStyle w:val="NoSpacing"/>
            </w:pPr>
            <w:r w:rsidRPr="00DD6B30">
              <w:t>Police briefed</w:t>
            </w:r>
          </w:p>
        </w:tc>
        <w:tc>
          <w:tcPr>
            <w:tcW w:w="833" w:type="dxa"/>
          </w:tcPr>
          <w:p w14:paraId="2400DDB3" w14:textId="77777777" w:rsidR="00DD6B30" w:rsidRPr="00DD6B30" w:rsidRDefault="00DD6B30" w:rsidP="008408E8">
            <w:pPr>
              <w:pStyle w:val="NoSpacing"/>
            </w:pPr>
          </w:p>
        </w:tc>
        <w:tc>
          <w:tcPr>
            <w:tcW w:w="970" w:type="dxa"/>
          </w:tcPr>
          <w:p w14:paraId="5045DDD0" w14:textId="77777777" w:rsidR="00DD6B30" w:rsidRPr="00DD6B30" w:rsidRDefault="00DD6B30" w:rsidP="008408E8">
            <w:pPr>
              <w:pStyle w:val="NoSpacing"/>
            </w:pPr>
          </w:p>
        </w:tc>
        <w:tc>
          <w:tcPr>
            <w:tcW w:w="972" w:type="dxa"/>
          </w:tcPr>
          <w:p w14:paraId="235B60D6" w14:textId="77777777" w:rsidR="00DD6B30" w:rsidRPr="00DD6B30" w:rsidRDefault="00DD6B30" w:rsidP="008408E8">
            <w:pPr>
              <w:pStyle w:val="NoSpacing"/>
            </w:pPr>
          </w:p>
        </w:tc>
        <w:tc>
          <w:tcPr>
            <w:tcW w:w="2547" w:type="dxa"/>
          </w:tcPr>
          <w:p w14:paraId="039EB748" w14:textId="77777777" w:rsidR="00DD6B30" w:rsidRPr="00DD6B30" w:rsidRDefault="00DD6B30" w:rsidP="008408E8">
            <w:pPr>
              <w:pStyle w:val="NoSpacing"/>
            </w:pPr>
          </w:p>
        </w:tc>
      </w:tr>
      <w:tr w:rsidR="00DD6B30" w:rsidRPr="00DD6B30" w14:paraId="4F919F1A" w14:textId="77777777" w:rsidTr="008408E8">
        <w:trPr>
          <w:jc w:val="center"/>
        </w:trPr>
        <w:tc>
          <w:tcPr>
            <w:tcW w:w="456" w:type="dxa"/>
          </w:tcPr>
          <w:p w14:paraId="7A704D7D" w14:textId="77777777" w:rsidR="00DD6B30" w:rsidRPr="00DD6B30" w:rsidRDefault="00DD6B30" w:rsidP="008408E8">
            <w:pPr>
              <w:pStyle w:val="NoSpacing"/>
            </w:pPr>
            <w:r w:rsidRPr="00DD6B30">
              <w:t>28</w:t>
            </w:r>
          </w:p>
        </w:tc>
        <w:tc>
          <w:tcPr>
            <w:tcW w:w="3015" w:type="dxa"/>
          </w:tcPr>
          <w:p w14:paraId="4159B6B6" w14:textId="77777777" w:rsidR="00DD6B30" w:rsidRPr="00DD6B30" w:rsidRDefault="00DD6B30" w:rsidP="008408E8">
            <w:pPr>
              <w:pStyle w:val="NoSpacing"/>
            </w:pPr>
            <w:r w:rsidRPr="00DD6B30">
              <w:t>Radio (2 way) function</w:t>
            </w:r>
          </w:p>
        </w:tc>
        <w:tc>
          <w:tcPr>
            <w:tcW w:w="833" w:type="dxa"/>
          </w:tcPr>
          <w:p w14:paraId="29C3392A" w14:textId="77777777" w:rsidR="00DD6B30" w:rsidRPr="00DD6B30" w:rsidRDefault="00DD6B30" w:rsidP="008408E8">
            <w:pPr>
              <w:pStyle w:val="NoSpacing"/>
            </w:pPr>
          </w:p>
        </w:tc>
        <w:tc>
          <w:tcPr>
            <w:tcW w:w="970" w:type="dxa"/>
          </w:tcPr>
          <w:p w14:paraId="4174B9F4" w14:textId="77777777" w:rsidR="00DD6B30" w:rsidRPr="00DD6B30" w:rsidRDefault="00DD6B30" w:rsidP="008408E8">
            <w:pPr>
              <w:pStyle w:val="NoSpacing"/>
            </w:pPr>
          </w:p>
        </w:tc>
        <w:tc>
          <w:tcPr>
            <w:tcW w:w="972" w:type="dxa"/>
          </w:tcPr>
          <w:p w14:paraId="360E9A3C" w14:textId="77777777" w:rsidR="00DD6B30" w:rsidRPr="00DD6B30" w:rsidRDefault="00DD6B30" w:rsidP="008408E8">
            <w:pPr>
              <w:pStyle w:val="NoSpacing"/>
            </w:pPr>
          </w:p>
        </w:tc>
        <w:tc>
          <w:tcPr>
            <w:tcW w:w="2547" w:type="dxa"/>
          </w:tcPr>
          <w:p w14:paraId="693FCC68" w14:textId="77777777" w:rsidR="00DD6B30" w:rsidRPr="00DD6B30" w:rsidRDefault="00DD6B30" w:rsidP="008408E8">
            <w:pPr>
              <w:pStyle w:val="NoSpacing"/>
            </w:pPr>
          </w:p>
        </w:tc>
      </w:tr>
      <w:tr w:rsidR="00DD6B30" w:rsidRPr="00DD6B30" w14:paraId="3BA8BC59" w14:textId="77777777" w:rsidTr="008408E8">
        <w:trPr>
          <w:jc w:val="center"/>
        </w:trPr>
        <w:tc>
          <w:tcPr>
            <w:tcW w:w="456" w:type="dxa"/>
          </w:tcPr>
          <w:p w14:paraId="209182D0" w14:textId="77777777" w:rsidR="00DD6B30" w:rsidRPr="00DD6B30" w:rsidRDefault="00DD6B30" w:rsidP="008408E8">
            <w:pPr>
              <w:pStyle w:val="NoSpacing"/>
            </w:pPr>
            <w:r w:rsidRPr="00DD6B30">
              <w:t>29</w:t>
            </w:r>
          </w:p>
        </w:tc>
        <w:tc>
          <w:tcPr>
            <w:tcW w:w="3015" w:type="dxa"/>
          </w:tcPr>
          <w:p w14:paraId="09541B4A" w14:textId="77777777" w:rsidR="00DD6B30" w:rsidRPr="00DD6B30" w:rsidRDefault="00DD6B30" w:rsidP="008408E8">
            <w:pPr>
              <w:pStyle w:val="NoSpacing"/>
            </w:pPr>
            <w:r w:rsidRPr="00DD6B30">
              <w:t>Roads and walkway condition</w:t>
            </w:r>
          </w:p>
        </w:tc>
        <w:tc>
          <w:tcPr>
            <w:tcW w:w="833" w:type="dxa"/>
          </w:tcPr>
          <w:p w14:paraId="7AA7A26C" w14:textId="77777777" w:rsidR="00DD6B30" w:rsidRPr="00DD6B30" w:rsidRDefault="00DD6B30" w:rsidP="008408E8">
            <w:pPr>
              <w:pStyle w:val="NoSpacing"/>
            </w:pPr>
          </w:p>
        </w:tc>
        <w:tc>
          <w:tcPr>
            <w:tcW w:w="970" w:type="dxa"/>
          </w:tcPr>
          <w:p w14:paraId="0C0F0073" w14:textId="77777777" w:rsidR="00DD6B30" w:rsidRPr="00DD6B30" w:rsidRDefault="00DD6B30" w:rsidP="008408E8">
            <w:pPr>
              <w:pStyle w:val="NoSpacing"/>
            </w:pPr>
          </w:p>
        </w:tc>
        <w:tc>
          <w:tcPr>
            <w:tcW w:w="972" w:type="dxa"/>
          </w:tcPr>
          <w:p w14:paraId="3690EEF4" w14:textId="77777777" w:rsidR="00DD6B30" w:rsidRPr="00DD6B30" w:rsidRDefault="00DD6B30" w:rsidP="008408E8">
            <w:pPr>
              <w:pStyle w:val="NoSpacing"/>
            </w:pPr>
          </w:p>
        </w:tc>
        <w:tc>
          <w:tcPr>
            <w:tcW w:w="2547" w:type="dxa"/>
          </w:tcPr>
          <w:p w14:paraId="712BE2CD" w14:textId="77777777" w:rsidR="00DD6B30" w:rsidRPr="00DD6B30" w:rsidRDefault="00DD6B30" w:rsidP="008408E8">
            <w:pPr>
              <w:pStyle w:val="NoSpacing"/>
            </w:pPr>
          </w:p>
        </w:tc>
      </w:tr>
      <w:tr w:rsidR="00DD6B30" w:rsidRPr="00DD6B30" w14:paraId="3C934A2D" w14:textId="77777777" w:rsidTr="008408E8">
        <w:trPr>
          <w:jc w:val="center"/>
        </w:trPr>
        <w:tc>
          <w:tcPr>
            <w:tcW w:w="456" w:type="dxa"/>
          </w:tcPr>
          <w:p w14:paraId="534E6F22" w14:textId="77777777" w:rsidR="00DD6B30" w:rsidRPr="00DD6B30" w:rsidRDefault="00DD6B30" w:rsidP="008408E8">
            <w:pPr>
              <w:pStyle w:val="NoSpacing"/>
            </w:pPr>
            <w:r w:rsidRPr="00DD6B30">
              <w:t>3</w:t>
            </w:r>
          </w:p>
        </w:tc>
        <w:tc>
          <w:tcPr>
            <w:tcW w:w="3015" w:type="dxa"/>
          </w:tcPr>
          <w:p w14:paraId="030A4C2A" w14:textId="77777777" w:rsidR="00DD6B30" w:rsidRPr="00DD6B30" w:rsidRDefault="00DD6B30" w:rsidP="008408E8">
            <w:pPr>
              <w:pStyle w:val="NoSpacing"/>
            </w:pPr>
            <w:r w:rsidRPr="00DD6B30">
              <w:t>Safety officers</w:t>
            </w:r>
          </w:p>
        </w:tc>
        <w:tc>
          <w:tcPr>
            <w:tcW w:w="833" w:type="dxa"/>
          </w:tcPr>
          <w:p w14:paraId="3D188E72" w14:textId="77777777" w:rsidR="00DD6B30" w:rsidRPr="00DD6B30" w:rsidRDefault="00DD6B30" w:rsidP="008408E8">
            <w:pPr>
              <w:pStyle w:val="NoSpacing"/>
            </w:pPr>
          </w:p>
        </w:tc>
        <w:tc>
          <w:tcPr>
            <w:tcW w:w="970" w:type="dxa"/>
          </w:tcPr>
          <w:p w14:paraId="721D852E" w14:textId="77777777" w:rsidR="00DD6B30" w:rsidRPr="00DD6B30" w:rsidRDefault="00DD6B30" w:rsidP="008408E8">
            <w:pPr>
              <w:pStyle w:val="NoSpacing"/>
            </w:pPr>
          </w:p>
        </w:tc>
        <w:tc>
          <w:tcPr>
            <w:tcW w:w="972" w:type="dxa"/>
          </w:tcPr>
          <w:p w14:paraId="718B176A" w14:textId="77777777" w:rsidR="00DD6B30" w:rsidRPr="00DD6B30" w:rsidRDefault="00DD6B30" w:rsidP="008408E8">
            <w:pPr>
              <w:pStyle w:val="NoSpacing"/>
            </w:pPr>
          </w:p>
        </w:tc>
        <w:tc>
          <w:tcPr>
            <w:tcW w:w="2547" w:type="dxa"/>
          </w:tcPr>
          <w:p w14:paraId="000E3852" w14:textId="77777777" w:rsidR="00DD6B30" w:rsidRPr="00DD6B30" w:rsidRDefault="00DD6B30" w:rsidP="008408E8">
            <w:pPr>
              <w:pStyle w:val="NoSpacing"/>
            </w:pPr>
          </w:p>
        </w:tc>
      </w:tr>
      <w:tr w:rsidR="00DD6B30" w:rsidRPr="00DD6B30" w14:paraId="699A97B4" w14:textId="77777777" w:rsidTr="008408E8">
        <w:trPr>
          <w:jc w:val="center"/>
        </w:trPr>
        <w:tc>
          <w:tcPr>
            <w:tcW w:w="456" w:type="dxa"/>
          </w:tcPr>
          <w:p w14:paraId="79917683" w14:textId="77777777" w:rsidR="00DD6B30" w:rsidRPr="00DD6B30" w:rsidRDefault="00DD6B30" w:rsidP="008408E8">
            <w:pPr>
              <w:pStyle w:val="NoSpacing"/>
            </w:pPr>
            <w:r w:rsidRPr="00DD6B30">
              <w:t>31</w:t>
            </w:r>
          </w:p>
        </w:tc>
        <w:tc>
          <w:tcPr>
            <w:tcW w:w="3015" w:type="dxa"/>
          </w:tcPr>
          <w:p w14:paraId="5C7C8915" w14:textId="77777777" w:rsidR="00DD6B30" w:rsidRPr="00DD6B30" w:rsidRDefault="00DD6B30" w:rsidP="008408E8">
            <w:pPr>
              <w:pStyle w:val="NoSpacing"/>
            </w:pPr>
            <w:r w:rsidRPr="00DD6B30">
              <w:t>Scaffolding – i.e. sets</w:t>
            </w:r>
          </w:p>
        </w:tc>
        <w:tc>
          <w:tcPr>
            <w:tcW w:w="833" w:type="dxa"/>
          </w:tcPr>
          <w:p w14:paraId="30A3D075" w14:textId="77777777" w:rsidR="00DD6B30" w:rsidRPr="00DD6B30" w:rsidRDefault="00DD6B30" w:rsidP="008408E8">
            <w:pPr>
              <w:pStyle w:val="NoSpacing"/>
            </w:pPr>
          </w:p>
        </w:tc>
        <w:tc>
          <w:tcPr>
            <w:tcW w:w="970" w:type="dxa"/>
          </w:tcPr>
          <w:p w14:paraId="1780EC94" w14:textId="77777777" w:rsidR="00DD6B30" w:rsidRPr="00DD6B30" w:rsidRDefault="00DD6B30" w:rsidP="008408E8">
            <w:pPr>
              <w:pStyle w:val="NoSpacing"/>
            </w:pPr>
          </w:p>
        </w:tc>
        <w:tc>
          <w:tcPr>
            <w:tcW w:w="972" w:type="dxa"/>
          </w:tcPr>
          <w:p w14:paraId="48009599" w14:textId="77777777" w:rsidR="00DD6B30" w:rsidRPr="00DD6B30" w:rsidRDefault="00DD6B30" w:rsidP="008408E8">
            <w:pPr>
              <w:pStyle w:val="NoSpacing"/>
            </w:pPr>
          </w:p>
        </w:tc>
        <w:tc>
          <w:tcPr>
            <w:tcW w:w="2547" w:type="dxa"/>
          </w:tcPr>
          <w:p w14:paraId="5977F263" w14:textId="77777777" w:rsidR="00DD6B30" w:rsidRPr="00DD6B30" w:rsidRDefault="00DD6B30" w:rsidP="008408E8">
            <w:pPr>
              <w:pStyle w:val="NoSpacing"/>
            </w:pPr>
          </w:p>
        </w:tc>
      </w:tr>
      <w:tr w:rsidR="00DD6B30" w:rsidRPr="00DD6B30" w14:paraId="685E7375" w14:textId="77777777" w:rsidTr="008408E8">
        <w:trPr>
          <w:jc w:val="center"/>
        </w:trPr>
        <w:tc>
          <w:tcPr>
            <w:tcW w:w="456" w:type="dxa"/>
          </w:tcPr>
          <w:p w14:paraId="6ABAC920" w14:textId="77777777" w:rsidR="00DD6B30" w:rsidRPr="00DD6B30" w:rsidRDefault="00DD6B30" w:rsidP="008408E8">
            <w:pPr>
              <w:pStyle w:val="NoSpacing"/>
            </w:pPr>
            <w:r w:rsidRPr="00DD6B30">
              <w:t>32</w:t>
            </w:r>
          </w:p>
        </w:tc>
        <w:tc>
          <w:tcPr>
            <w:tcW w:w="3015" w:type="dxa"/>
          </w:tcPr>
          <w:p w14:paraId="1AC2D0AE" w14:textId="77777777" w:rsidR="00DD6B30" w:rsidRPr="00DD6B30" w:rsidRDefault="00DD6B30" w:rsidP="008408E8">
            <w:pPr>
              <w:pStyle w:val="NoSpacing"/>
            </w:pPr>
            <w:r w:rsidRPr="00DD6B30">
              <w:t>Sharp and protruding objects</w:t>
            </w:r>
          </w:p>
        </w:tc>
        <w:tc>
          <w:tcPr>
            <w:tcW w:w="833" w:type="dxa"/>
          </w:tcPr>
          <w:p w14:paraId="3ECC66F2" w14:textId="77777777" w:rsidR="00DD6B30" w:rsidRPr="00DD6B30" w:rsidRDefault="00DD6B30" w:rsidP="008408E8">
            <w:pPr>
              <w:pStyle w:val="NoSpacing"/>
            </w:pPr>
          </w:p>
        </w:tc>
        <w:tc>
          <w:tcPr>
            <w:tcW w:w="970" w:type="dxa"/>
          </w:tcPr>
          <w:p w14:paraId="4296338C" w14:textId="77777777" w:rsidR="00DD6B30" w:rsidRPr="00DD6B30" w:rsidRDefault="00DD6B30" w:rsidP="008408E8">
            <w:pPr>
              <w:pStyle w:val="NoSpacing"/>
            </w:pPr>
          </w:p>
        </w:tc>
        <w:tc>
          <w:tcPr>
            <w:tcW w:w="972" w:type="dxa"/>
          </w:tcPr>
          <w:p w14:paraId="17444F57" w14:textId="77777777" w:rsidR="00DD6B30" w:rsidRPr="00DD6B30" w:rsidRDefault="00DD6B30" w:rsidP="008408E8">
            <w:pPr>
              <w:pStyle w:val="NoSpacing"/>
            </w:pPr>
          </w:p>
        </w:tc>
        <w:tc>
          <w:tcPr>
            <w:tcW w:w="2547" w:type="dxa"/>
          </w:tcPr>
          <w:p w14:paraId="32A4690A" w14:textId="77777777" w:rsidR="00DD6B30" w:rsidRPr="00DD6B30" w:rsidRDefault="00DD6B30" w:rsidP="008408E8">
            <w:pPr>
              <w:pStyle w:val="NoSpacing"/>
            </w:pPr>
          </w:p>
        </w:tc>
      </w:tr>
      <w:tr w:rsidR="00DD6B30" w:rsidRPr="00DD6B30" w14:paraId="1983E8EA" w14:textId="77777777" w:rsidTr="008408E8">
        <w:trPr>
          <w:jc w:val="center"/>
        </w:trPr>
        <w:tc>
          <w:tcPr>
            <w:tcW w:w="456" w:type="dxa"/>
          </w:tcPr>
          <w:p w14:paraId="0A802CA5" w14:textId="77777777" w:rsidR="00DD6B30" w:rsidRPr="00DD6B30" w:rsidRDefault="00DD6B30" w:rsidP="008408E8">
            <w:pPr>
              <w:pStyle w:val="NoSpacing"/>
            </w:pPr>
            <w:r w:rsidRPr="00DD6B30">
              <w:t>33</w:t>
            </w:r>
          </w:p>
        </w:tc>
        <w:tc>
          <w:tcPr>
            <w:tcW w:w="3015" w:type="dxa"/>
          </w:tcPr>
          <w:p w14:paraId="723D60F3" w14:textId="77777777" w:rsidR="00DD6B30" w:rsidRPr="00DD6B30" w:rsidRDefault="00DD6B30" w:rsidP="008408E8">
            <w:pPr>
              <w:pStyle w:val="NoSpacing"/>
            </w:pPr>
            <w:r w:rsidRPr="00DD6B30">
              <w:t>Steps and handrails condition</w:t>
            </w:r>
          </w:p>
        </w:tc>
        <w:tc>
          <w:tcPr>
            <w:tcW w:w="833" w:type="dxa"/>
          </w:tcPr>
          <w:p w14:paraId="37BD2E28" w14:textId="77777777" w:rsidR="00DD6B30" w:rsidRPr="00DD6B30" w:rsidRDefault="00DD6B30" w:rsidP="008408E8">
            <w:pPr>
              <w:pStyle w:val="NoSpacing"/>
            </w:pPr>
          </w:p>
        </w:tc>
        <w:tc>
          <w:tcPr>
            <w:tcW w:w="970" w:type="dxa"/>
          </w:tcPr>
          <w:p w14:paraId="6FA09350" w14:textId="77777777" w:rsidR="00DD6B30" w:rsidRPr="00DD6B30" w:rsidRDefault="00DD6B30" w:rsidP="008408E8">
            <w:pPr>
              <w:pStyle w:val="NoSpacing"/>
            </w:pPr>
          </w:p>
        </w:tc>
        <w:tc>
          <w:tcPr>
            <w:tcW w:w="972" w:type="dxa"/>
          </w:tcPr>
          <w:p w14:paraId="7E405BA5" w14:textId="77777777" w:rsidR="00DD6B30" w:rsidRPr="00DD6B30" w:rsidRDefault="00DD6B30" w:rsidP="008408E8">
            <w:pPr>
              <w:pStyle w:val="NoSpacing"/>
            </w:pPr>
          </w:p>
        </w:tc>
        <w:tc>
          <w:tcPr>
            <w:tcW w:w="2547" w:type="dxa"/>
          </w:tcPr>
          <w:p w14:paraId="0608C540" w14:textId="77777777" w:rsidR="00DD6B30" w:rsidRPr="00DD6B30" w:rsidRDefault="00DD6B30" w:rsidP="008408E8">
            <w:pPr>
              <w:pStyle w:val="NoSpacing"/>
            </w:pPr>
          </w:p>
        </w:tc>
      </w:tr>
      <w:tr w:rsidR="00DD6B30" w:rsidRPr="00DD6B30" w14:paraId="6AF7537F" w14:textId="77777777" w:rsidTr="008408E8">
        <w:trPr>
          <w:jc w:val="center"/>
        </w:trPr>
        <w:tc>
          <w:tcPr>
            <w:tcW w:w="456" w:type="dxa"/>
          </w:tcPr>
          <w:p w14:paraId="748B297A" w14:textId="77777777" w:rsidR="00DD6B30" w:rsidRPr="00DD6B30" w:rsidRDefault="00DD6B30" w:rsidP="008408E8">
            <w:pPr>
              <w:pStyle w:val="NoSpacing"/>
            </w:pPr>
            <w:r w:rsidRPr="00DD6B30">
              <w:t>34</w:t>
            </w:r>
          </w:p>
        </w:tc>
        <w:tc>
          <w:tcPr>
            <w:tcW w:w="3015" w:type="dxa"/>
          </w:tcPr>
          <w:p w14:paraId="19C330AC" w14:textId="77777777" w:rsidR="00DD6B30" w:rsidRPr="00DD6B30" w:rsidRDefault="00DD6B30" w:rsidP="008408E8">
            <w:pPr>
              <w:pStyle w:val="NoSpacing"/>
            </w:pPr>
            <w:r w:rsidRPr="00DD6B30">
              <w:t>Special effects – i.e. smoke machines, explosions</w:t>
            </w:r>
          </w:p>
        </w:tc>
        <w:tc>
          <w:tcPr>
            <w:tcW w:w="833" w:type="dxa"/>
          </w:tcPr>
          <w:p w14:paraId="702EF9FE" w14:textId="77777777" w:rsidR="00DD6B30" w:rsidRPr="00DD6B30" w:rsidRDefault="00DD6B30" w:rsidP="008408E8">
            <w:pPr>
              <w:pStyle w:val="NoSpacing"/>
            </w:pPr>
          </w:p>
        </w:tc>
        <w:tc>
          <w:tcPr>
            <w:tcW w:w="970" w:type="dxa"/>
          </w:tcPr>
          <w:p w14:paraId="5539785D" w14:textId="77777777" w:rsidR="00DD6B30" w:rsidRPr="00DD6B30" w:rsidRDefault="00DD6B30" w:rsidP="008408E8">
            <w:pPr>
              <w:pStyle w:val="NoSpacing"/>
            </w:pPr>
          </w:p>
        </w:tc>
        <w:tc>
          <w:tcPr>
            <w:tcW w:w="972" w:type="dxa"/>
          </w:tcPr>
          <w:p w14:paraId="18CB61A0" w14:textId="77777777" w:rsidR="00DD6B30" w:rsidRPr="00DD6B30" w:rsidRDefault="00DD6B30" w:rsidP="008408E8">
            <w:pPr>
              <w:pStyle w:val="NoSpacing"/>
            </w:pPr>
          </w:p>
        </w:tc>
        <w:tc>
          <w:tcPr>
            <w:tcW w:w="2547" w:type="dxa"/>
          </w:tcPr>
          <w:p w14:paraId="4D6D08CC" w14:textId="77777777" w:rsidR="00DD6B30" w:rsidRPr="00DD6B30" w:rsidRDefault="00DD6B30" w:rsidP="008408E8">
            <w:pPr>
              <w:pStyle w:val="NoSpacing"/>
            </w:pPr>
          </w:p>
        </w:tc>
      </w:tr>
      <w:tr w:rsidR="00DD6B30" w:rsidRPr="00DD6B30" w14:paraId="1543FFCE" w14:textId="77777777" w:rsidTr="008408E8">
        <w:trPr>
          <w:jc w:val="center"/>
        </w:trPr>
        <w:tc>
          <w:tcPr>
            <w:tcW w:w="456" w:type="dxa"/>
          </w:tcPr>
          <w:p w14:paraId="2D4B23BA" w14:textId="77777777" w:rsidR="00DD6B30" w:rsidRPr="00DD6B30" w:rsidRDefault="00DD6B30" w:rsidP="008408E8">
            <w:pPr>
              <w:pStyle w:val="NoSpacing"/>
            </w:pPr>
            <w:r w:rsidRPr="00DD6B30">
              <w:t>35</w:t>
            </w:r>
          </w:p>
        </w:tc>
        <w:tc>
          <w:tcPr>
            <w:tcW w:w="3015" w:type="dxa"/>
          </w:tcPr>
          <w:p w14:paraId="36A66253" w14:textId="77777777" w:rsidR="00DD6B30" w:rsidRPr="00DD6B30" w:rsidRDefault="00DD6B30" w:rsidP="008408E8">
            <w:pPr>
              <w:pStyle w:val="NoSpacing"/>
            </w:pPr>
            <w:r w:rsidRPr="00DD6B30">
              <w:t>Specialist filming vehicles</w:t>
            </w:r>
          </w:p>
        </w:tc>
        <w:tc>
          <w:tcPr>
            <w:tcW w:w="833" w:type="dxa"/>
          </w:tcPr>
          <w:p w14:paraId="2816D622" w14:textId="77777777" w:rsidR="00DD6B30" w:rsidRPr="00DD6B30" w:rsidRDefault="00DD6B30" w:rsidP="008408E8">
            <w:pPr>
              <w:pStyle w:val="NoSpacing"/>
            </w:pPr>
          </w:p>
        </w:tc>
        <w:tc>
          <w:tcPr>
            <w:tcW w:w="970" w:type="dxa"/>
          </w:tcPr>
          <w:p w14:paraId="0F2190E0" w14:textId="77777777" w:rsidR="00DD6B30" w:rsidRPr="00DD6B30" w:rsidRDefault="00DD6B30" w:rsidP="008408E8">
            <w:pPr>
              <w:pStyle w:val="NoSpacing"/>
            </w:pPr>
          </w:p>
        </w:tc>
        <w:tc>
          <w:tcPr>
            <w:tcW w:w="972" w:type="dxa"/>
          </w:tcPr>
          <w:p w14:paraId="15BF8F89" w14:textId="77777777" w:rsidR="00DD6B30" w:rsidRPr="00DD6B30" w:rsidRDefault="00DD6B30" w:rsidP="008408E8">
            <w:pPr>
              <w:pStyle w:val="NoSpacing"/>
            </w:pPr>
          </w:p>
        </w:tc>
        <w:tc>
          <w:tcPr>
            <w:tcW w:w="2547" w:type="dxa"/>
          </w:tcPr>
          <w:p w14:paraId="70F22A0C" w14:textId="77777777" w:rsidR="00DD6B30" w:rsidRPr="00DD6B30" w:rsidRDefault="00DD6B30" w:rsidP="008408E8">
            <w:pPr>
              <w:pStyle w:val="NoSpacing"/>
            </w:pPr>
          </w:p>
        </w:tc>
      </w:tr>
      <w:tr w:rsidR="00DD6B30" w:rsidRPr="00DD6B30" w14:paraId="0DEBC033" w14:textId="77777777" w:rsidTr="008408E8">
        <w:trPr>
          <w:jc w:val="center"/>
        </w:trPr>
        <w:tc>
          <w:tcPr>
            <w:tcW w:w="456" w:type="dxa"/>
          </w:tcPr>
          <w:p w14:paraId="6CB9359C" w14:textId="77777777" w:rsidR="00DD6B30" w:rsidRPr="00DD6B30" w:rsidRDefault="00DD6B30" w:rsidP="008408E8">
            <w:pPr>
              <w:pStyle w:val="NoSpacing"/>
            </w:pPr>
            <w:r w:rsidRPr="00DD6B30">
              <w:t>36</w:t>
            </w:r>
          </w:p>
        </w:tc>
        <w:tc>
          <w:tcPr>
            <w:tcW w:w="3015" w:type="dxa"/>
          </w:tcPr>
          <w:p w14:paraId="184A8F38" w14:textId="77777777" w:rsidR="00DD6B30" w:rsidRPr="00DD6B30" w:rsidRDefault="00DD6B30" w:rsidP="008408E8">
            <w:pPr>
              <w:pStyle w:val="NoSpacing"/>
            </w:pPr>
            <w:r w:rsidRPr="00DD6B30">
              <w:t>Special rigs</w:t>
            </w:r>
          </w:p>
        </w:tc>
        <w:tc>
          <w:tcPr>
            <w:tcW w:w="833" w:type="dxa"/>
          </w:tcPr>
          <w:p w14:paraId="7F652065" w14:textId="77777777" w:rsidR="00DD6B30" w:rsidRPr="00DD6B30" w:rsidRDefault="00DD6B30" w:rsidP="008408E8">
            <w:pPr>
              <w:pStyle w:val="NoSpacing"/>
            </w:pPr>
          </w:p>
        </w:tc>
        <w:tc>
          <w:tcPr>
            <w:tcW w:w="970" w:type="dxa"/>
          </w:tcPr>
          <w:p w14:paraId="6598C6B7" w14:textId="77777777" w:rsidR="00DD6B30" w:rsidRPr="00DD6B30" w:rsidRDefault="00DD6B30" w:rsidP="008408E8">
            <w:pPr>
              <w:pStyle w:val="NoSpacing"/>
            </w:pPr>
          </w:p>
        </w:tc>
        <w:tc>
          <w:tcPr>
            <w:tcW w:w="972" w:type="dxa"/>
          </w:tcPr>
          <w:p w14:paraId="310C366B" w14:textId="77777777" w:rsidR="00DD6B30" w:rsidRPr="00DD6B30" w:rsidRDefault="00DD6B30" w:rsidP="008408E8">
            <w:pPr>
              <w:pStyle w:val="NoSpacing"/>
            </w:pPr>
          </w:p>
        </w:tc>
        <w:tc>
          <w:tcPr>
            <w:tcW w:w="2547" w:type="dxa"/>
          </w:tcPr>
          <w:p w14:paraId="3C907BD7" w14:textId="77777777" w:rsidR="00DD6B30" w:rsidRPr="00DD6B30" w:rsidRDefault="00DD6B30" w:rsidP="008408E8">
            <w:pPr>
              <w:pStyle w:val="NoSpacing"/>
            </w:pPr>
          </w:p>
        </w:tc>
      </w:tr>
      <w:tr w:rsidR="00DD6B30" w:rsidRPr="00DD6B30" w14:paraId="0B34EE08" w14:textId="77777777" w:rsidTr="008408E8">
        <w:trPr>
          <w:jc w:val="center"/>
        </w:trPr>
        <w:tc>
          <w:tcPr>
            <w:tcW w:w="456" w:type="dxa"/>
          </w:tcPr>
          <w:p w14:paraId="283916E2" w14:textId="77777777" w:rsidR="00DD6B30" w:rsidRPr="00DD6B30" w:rsidRDefault="00DD6B30" w:rsidP="008408E8">
            <w:pPr>
              <w:pStyle w:val="NoSpacing"/>
            </w:pPr>
            <w:r w:rsidRPr="00DD6B30">
              <w:t>37</w:t>
            </w:r>
          </w:p>
        </w:tc>
        <w:tc>
          <w:tcPr>
            <w:tcW w:w="3015" w:type="dxa"/>
          </w:tcPr>
          <w:p w14:paraId="312F91FA" w14:textId="77777777" w:rsidR="00DD6B30" w:rsidRPr="00DD6B30" w:rsidRDefault="00DD6B30" w:rsidP="008408E8">
            <w:pPr>
              <w:pStyle w:val="NoSpacing"/>
            </w:pPr>
            <w:r w:rsidRPr="00DD6B30">
              <w:t>Sufficient number of toilets</w:t>
            </w:r>
          </w:p>
        </w:tc>
        <w:tc>
          <w:tcPr>
            <w:tcW w:w="833" w:type="dxa"/>
          </w:tcPr>
          <w:p w14:paraId="08FFEE4D" w14:textId="77777777" w:rsidR="00DD6B30" w:rsidRPr="00DD6B30" w:rsidRDefault="00DD6B30" w:rsidP="008408E8">
            <w:pPr>
              <w:pStyle w:val="NoSpacing"/>
            </w:pPr>
          </w:p>
        </w:tc>
        <w:tc>
          <w:tcPr>
            <w:tcW w:w="970" w:type="dxa"/>
          </w:tcPr>
          <w:p w14:paraId="5D65C894" w14:textId="77777777" w:rsidR="00DD6B30" w:rsidRPr="00DD6B30" w:rsidRDefault="00DD6B30" w:rsidP="008408E8">
            <w:pPr>
              <w:pStyle w:val="NoSpacing"/>
            </w:pPr>
          </w:p>
        </w:tc>
        <w:tc>
          <w:tcPr>
            <w:tcW w:w="972" w:type="dxa"/>
          </w:tcPr>
          <w:p w14:paraId="24CCAFFB" w14:textId="77777777" w:rsidR="00DD6B30" w:rsidRPr="00DD6B30" w:rsidRDefault="00DD6B30" w:rsidP="008408E8">
            <w:pPr>
              <w:pStyle w:val="NoSpacing"/>
            </w:pPr>
          </w:p>
        </w:tc>
        <w:tc>
          <w:tcPr>
            <w:tcW w:w="2547" w:type="dxa"/>
          </w:tcPr>
          <w:p w14:paraId="5B87FE55" w14:textId="77777777" w:rsidR="00DD6B30" w:rsidRPr="00DD6B30" w:rsidRDefault="00DD6B30" w:rsidP="008408E8">
            <w:pPr>
              <w:pStyle w:val="NoSpacing"/>
            </w:pPr>
          </w:p>
        </w:tc>
      </w:tr>
      <w:tr w:rsidR="00DD6B30" w:rsidRPr="00DD6B30" w14:paraId="27D469F1" w14:textId="77777777" w:rsidTr="008408E8">
        <w:trPr>
          <w:jc w:val="center"/>
        </w:trPr>
        <w:tc>
          <w:tcPr>
            <w:tcW w:w="456" w:type="dxa"/>
          </w:tcPr>
          <w:p w14:paraId="089C52A5" w14:textId="77777777" w:rsidR="00DD6B30" w:rsidRPr="00DD6B30" w:rsidRDefault="00DD6B30" w:rsidP="008408E8">
            <w:pPr>
              <w:pStyle w:val="NoSpacing"/>
            </w:pPr>
            <w:r w:rsidRPr="00DD6B30">
              <w:t>38</w:t>
            </w:r>
          </w:p>
        </w:tc>
        <w:tc>
          <w:tcPr>
            <w:tcW w:w="3015" w:type="dxa"/>
          </w:tcPr>
          <w:p w14:paraId="701B3E15" w14:textId="77777777" w:rsidR="00DD6B30" w:rsidRPr="00DD6B30" w:rsidRDefault="00DD6B30" w:rsidP="008408E8">
            <w:pPr>
              <w:pStyle w:val="NoSpacing"/>
            </w:pPr>
            <w:r w:rsidRPr="00DD6B30">
              <w:t>Tents/marquees secured</w:t>
            </w:r>
          </w:p>
        </w:tc>
        <w:tc>
          <w:tcPr>
            <w:tcW w:w="833" w:type="dxa"/>
          </w:tcPr>
          <w:p w14:paraId="6029AA08" w14:textId="77777777" w:rsidR="00DD6B30" w:rsidRPr="00DD6B30" w:rsidRDefault="00DD6B30" w:rsidP="008408E8">
            <w:pPr>
              <w:pStyle w:val="NoSpacing"/>
            </w:pPr>
          </w:p>
        </w:tc>
        <w:tc>
          <w:tcPr>
            <w:tcW w:w="970" w:type="dxa"/>
          </w:tcPr>
          <w:p w14:paraId="396CDF3B" w14:textId="77777777" w:rsidR="00DD6B30" w:rsidRPr="00DD6B30" w:rsidRDefault="00DD6B30" w:rsidP="008408E8">
            <w:pPr>
              <w:pStyle w:val="NoSpacing"/>
            </w:pPr>
          </w:p>
        </w:tc>
        <w:tc>
          <w:tcPr>
            <w:tcW w:w="972" w:type="dxa"/>
          </w:tcPr>
          <w:p w14:paraId="20BCAA9C" w14:textId="77777777" w:rsidR="00DD6B30" w:rsidRPr="00DD6B30" w:rsidRDefault="00DD6B30" w:rsidP="008408E8">
            <w:pPr>
              <w:pStyle w:val="NoSpacing"/>
            </w:pPr>
          </w:p>
        </w:tc>
        <w:tc>
          <w:tcPr>
            <w:tcW w:w="2547" w:type="dxa"/>
          </w:tcPr>
          <w:p w14:paraId="00E9E3CA" w14:textId="77777777" w:rsidR="00DD6B30" w:rsidRPr="00DD6B30" w:rsidRDefault="00DD6B30" w:rsidP="008408E8">
            <w:pPr>
              <w:pStyle w:val="NoSpacing"/>
            </w:pPr>
          </w:p>
        </w:tc>
      </w:tr>
      <w:tr w:rsidR="00DD6B30" w:rsidRPr="00DD6B30" w14:paraId="165E6F9B" w14:textId="77777777" w:rsidTr="008408E8">
        <w:trPr>
          <w:jc w:val="center"/>
        </w:trPr>
        <w:tc>
          <w:tcPr>
            <w:tcW w:w="456" w:type="dxa"/>
          </w:tcPr>
          <w:p w14:paraId="1AF106D0" w14:textId="77777777" w:rsidR="00DD6B30" w:rsidRPr="00DD6B30" w:rsidRDefault="00DD6B30" w:rsidP="008408E8">
            <w:pPr>
              <w:pStyle w:val="NoSpacing"/>
            </w:pPr>
            <w:r w:rsidRPr="00DD6B30">
              <w:t>39</w:t>
            </w:r>
          </w:p>
        </w:tc>
        <w:tc>
          <w:tcPr>
            <w:tcW w:w="3015" w:type="dxa"/>
          </w:tcPr>
          <w:p w14:paraId="2B9F2AC0" w14:textId="77777777" w:rsidR="00DD6B30" w:rsidRPr="00DD6B30" w:rsidRDefault="00DD6B30" w:rsidP="008408E8">
            <w:pPr>
              <w:pStyle w:val="NoSpacing"/>
            </w:pPr>
            <w:r w:rsidRPr="00DD6B30">
              <w:t>Toilets functioning</w:t>
            </w:r>
          </w:p>
        </w:tc>
        <w:tc>
          <w:tcPr>
            <w:tcW w:w="833" w:type="dxa"/>
          </w:tcPr>
          <w:p w14:paraId="1437C708" w14:textId="77777777" w:rsidR="00DD6B30" w:rsidRPr="00DD6B30" w:rsidRDefault="00DD6B30" w:rsidP="008408E8">
            <w:pPr>
              <w:pStyle w:val="NoSpacing"/>
            </w:pPr>
          </w:p>
        </w:tc>
        <w:tc>
          <w:tcPr>
            <w:tcW w:w="970" w:type="dxa"/>
          </w:tcPr>
          <w:p w14:paraId="3ADB2D60" w14:textId="77777777" w:rsidR="00DD6B30" w:rsidRPr="00DD6B30" w:rsidRDefault="00DD6B30" w:rsidP="008408E8">
            <w:pPr>
              <w:pStyle w:val="NoSpacing"/>
            </w:pPr>
          </w:p>
        </w:tc>
        <w:tc>
          <w:tcPr>
            <w:tcW w:w="972" w:type="dxa"/>
          </w:tcPr>
          <w:p w14:paraId="05688532" w14:textId="77777777" w:rsidR="00DD6B30" w:rsidRPr="00DD6B30" w:rsidRDefault="00DD6B30" w:rsidP="008408E8">
            <w:pPr>
              <w:pStyle w:val="NoSpacing"/>
            </w:pPr>
          </w:p>
        </w:tc>
        <w:tc>
          <w:tcPr>
            <w:tcW w:w="2547" w:type="dxa"/>
          </w:tcPr>
          <w:p w14:paraId="15CA8BB6" w14:textId="77777777" w:rsidR="00DD6B30" w:rsidRPr="00DD6B30" w:rsidRDefault="00DD6B30" w:rsidP="008408E8">
            <w:pPr>
              <w:pStyle w:val="NoSpacing"/>
            </w:pPr>
          </w:p>
        </w:tc>
      </w:tr>
      <w:tr w:rsidR="00DD6B30" w:rsidRPr="00DD6B30" w14:paraId="4B8DEB1A" w14:textId="77777777" w:rsidTr="008408E8">
        <w:trPr>
          <w:jc w:val="center"/>
        </w:trPr>
        <w:tc>
          <w:tcPr>
            <w:tcW w:w="456" w:type="dxa"/>
          </w:tcPr>
          <w:p w14:paraId="3FEC4069" w14:textId="77777777" w:rsidR="00DD6B30" w:rsidRPr="00DD6B30" w:rsidRDefault="00DD6B30" w:rsidP="008408E8">
            <w:pPr>
              <w:pStyle w:val="NoSpacing"/>
            </w:pPr>
            <w:r w:rsidRPr="00DD6B30">
              <w:t>40</w:t>
            </w:r>
          </w:p>
        </w:tc>
        <w:tc>
          <w:tcPr>
            <w:tcW w:w="3015" w:type="dxa"/>
          </w:tcPr>
          <w:p w14:paraId="656FD156" w14:textId="77777777" w:rsidR="00DD6B30" w:rsidRPr="00DD6B30" w:rsidRDefault="00DD6B30" w:rsidP="008408E8">
            <w:pPr>
              <w:pStyle w:val="NoSpacing"/>
            </w:pPr>
            <w:r w:rsidRPr="00DD6B30">
              <w:t>Trees and branches</w:t>
            </w:r>
          </w:p>
        </w:tc>
        <w:tc>
          <w:tcPr>
            <w:tcW w:w="833" w:type="dxa"/>
          </w:tcPr>
          <w:p w14:paraId="0DBEBE3E" w14:textId="77777777" w:rsidR="00DD6B30" w:rsidRPr="00DD6B30" w:rsidRDefault="00DD6B30" w:rsidP="008408E8">
            <w:pPr>
              <w:pStyle w:val="NoSpacing"/>
            </w:pPr>
          </w:p>
        </w:tc>
        <w:tc>
          <w:tcPr>
            <w:tcW w:w="970" w:type="dxa"/>
          </w:tcPr>
          <w:p w14:paraId="6994F683" w14:textId="77777777" w:rsidR="00DD6B30" w:rsidRPr="00DD6B30" w:rsidRDefault="00DD6B30" w:rsidP="008408E8">
            <w:pPr>
              <w:pStyle w:val="NoSpacing"/>
            </w:pPr>
          </w:p>
        </w:tc>
        <w:tc>
          <w:tcPr>
            <w:tcW w:w="972" w:type="dxa"/>
          </w:tcPr>
          <w:p w14:paraId="12C1DCF4" w14:textId="77777777" w:rsidR="00DD6B30" w:rsidRPr="00DD6B30" w:rsidRDefault="00DD6B30" w:rsidP="008408E8">
            <w:pPr>
              <w:pStyle w:val="NoSpacing"/>
            </w:pPr>
          </w:p>
        </w:tc>
        <w:tc>
          <w:tcPr>
            <w:tcW w:w="2547" w:type="dxa"/>
          </w:tcPr>
          <w:p w14:paraId="32463C8E" w14:textId="77777777" w:rsidR="00DD6B30" w:rsidRPr="00DD6B30" w:rsidRDefault="00DD6B30" w:rsidP="008408E8">
            <w:pPr>
              <w:pStyle w:val="NoSpacing"/>
            </w:pPr>
          </w:p>
        </w:tc>
      </w:tr>
      <w:tr w:rsidR="00DD6B30" w:rsidRPr="00DD6B30" w14:paraId="6D7359BB" w14:textId="77777777" w:rsidTr="008408E8">
        <w:trPr>
          <w:jc w:val="center"/>
        </w:trPr>
        <w:tc>
          <w:tcPr>
            <w:tcW w:w="456" w:type="dxa"/>
          </w:tcPr>
          <w:p w14:paraId="1E812448" w14:textId="77777777" w:rsidR="00DD6B30" w:rsidRPr="00DD6B30" w:rsidRDefault="00DD6B30" w:rsidP="008408E8">
            <w:pPr>
              <w:pStyle w:val="NoSpacing"/>
            </w:pPr>
            <w:r w:rsidRPr="00DD6B30">
              <w:t>41</w:t>
            </w:r>
          </w:p>
        </w:tc>
        <w:tc>
          <w:tcPr>
            <w:tcW w:w="3015" w:type="dxa"/>
          </w:tcPr>
          <w:p w14:paraId="5B599DD8" w14:textId="77777777" w:rsidR="00DD6B30" w:rsidRPr="00DD6B30" w:rsidRDefault="00DD6B30" w:rsidP="008408E8">
            <w:pPr>
              <w:pStyle w:val="NoSpacing"/>
            </w:pPr>
            <w:r w:rsidRPr="00DD6B30">
              <w:t>Tripping hazards – i.e. electrical cords, cables, ropes</w:t>
            </w:r>
          </w:p>
        </w:tc>
        <w:tc>
          <w:tcPr>
            <w:tcW w:w="833" w:type="dxa"/>
          </w:tcPr>
          <w:p w14:paraId="18095072" w14:textId="77777777" w:rsidR="00DD6B30" w:rsidRPr="00DD6B30" w:rsidRDefault="00DD6B30" w:rsidP="008408E8">
            <w:pPr>
              <w:pStyle w:val="NoSpacing"/>
            </w:pPr>
          </w:p>
        </w:tc>
        <w:tc>
          <w:tcPr>
            <w:tcW w:w="970" w:type="dxa"/>
          </w:tcPr>
          <w:p w14:paraId="385FEB3F" w14:textId="77777777" w:rsidR="00DD6B30" w:rsidRPr="00DD6B30" w:rsidRDefault="00DD6B30" w:rsidP="008408E8">
            <w:pPr>
              <w:pStyle w:val="NoSpacing"/>
            </w:pPr>
          </w:p>
        </w:tc>
        <w:tc>
          <w:tcPr>
            <w:tcW w:w="972" w:type="dxa"/>
          </w:tcPr>
          <w:p w14:paraId="52D0B4D0" w14:textId="77777777" w:rsidR="00DD6B30" w:rsidRPr="00DD6B30" w:rsidRDefault="00DD6B30" w:rsidP="008408E8">
            <w:pPr>
              <w:pStyle w:val="NoSpacing"/>
            </w:pPr>
          </w:p>
        </w:tc>
        <w:tc>
          <w:tcPr>
            <w:tcW w:w="2547" w:type="dxa"/>
          </w:tcPr>
          <w:p w14:paraId="2BB5831A" w14:textId="77777777" w:rsidR="00DD6B30" w:rsidRPr="00DD6B30" w:rsidRDefault="00DD6B30" w:rsidP="008408E8">
            <w:pPr>
              <w:pStyle w:val="NoSpacing"/>
            </w:pPr>
          </w:p>
        </w:tc>
      </w:tr>
      <w:tr w:rsidR="00DD6B30" w:rsidRPr="00DD6B30" w14:paraId="44F8B23A" w14:textId="77777777" w:rsidTr="008408E8">
        <w:trPr>
          <w:jc w:val="center"/>
        </w:trPr>
        <w:tc>
          <w:tcPr>
            <w:tcW w:w="456" w:type="dxa"/>
          </w:tcPr>
          <w:p w14:paraId="7D463A3D" w14:textId="77777777" w:rsidR="00DD6B30" w:rsidRPr="00DD6B30" w:rsidRDefault="00DD6B30" w:rsidP="008408E8">
            <w:pPr>
              <w:pStyle w:val="NoSpacing"/>
            </w:pPr>
            <w:r w:rsidRPr="00DD6B30">
              <w:t>42</w:t>
            </w:r>
          </w:p>
        </w:tc>
        <w:tc>
          <w:tcPr>
            <w:tcW w:w="3015" w:type="dxa"/>
          </w:tcPr>
          <w:p w14:paraId="0A35382A" w14:textId="77777777" w:rsidR="00DD6B30" w:rsidRPr="00DD6B30" w:rsidRDefault="00DD6B30" w:rsidP="008408E8">
            <w:pPr>
              <w:pStyle w:val="NoSpacing"/>
            </w:pPr>
            <w:r w:rsidRPr="00DD6B30">
              <w:t>Umbrellas secured</w:t>
            </w:r>
          </w:p>
        </w:tc>
        <w:tc>
          <w:tcPr>
            <w:tcW w:w="833" w:type="dxa"/>
          </w:tcPr>
          <w:p w14:paraId="36B85C6E" w14:textId="77777777" w:rsidR="00DD6B30" w:rsidRPr="00DD6B30" w:rsidRDefault="00DD6B30" w:rsidP="008408E8">
            <w:pPr>
              <w:pStyle w:val="NoSpacing"/>
            </w:pPr>
          </w:p>
        </w:tc>
        <w:tc>
          <w:tcPr>
            <w:tcW w:w="970" w:type="dxa"/>
          </w:tcPr>
          <w:p w14:paraId="59BEB224" w14:textId="77777777" w:rsidR="00DD6B30" w:rsidRPr="00DD6B30" w:rsidRDefault="00DD6B30" w:rsidP="008408E8">
            <w:pPr>
              <w:pStyle w:val="NoSpacing"/>
            </w:pPr>
          </w:p>
        </w:tc>
        <w:tc>
          <w:tcPr>
            <w:tcW w:w="972" w:type="dxa"/>
          </w:tcPr>
          <w:p w14:paraId="03C4E22D" w14:textId="77777777" w:rsidR="00DD6B30" w:rsidRPr="00DD6B30" w:rsidRDefault="00DD6B30" w:rsidP="008408E8">
            <w:pPr>
              <w:pStyle w:val="NoSpacing"/>
            </w:pPr>
          </w:p>
        </w:tc>
        <w:tc>
          <w:tcPr>
            <w:tcW w:w="2547" w:type="dxa"/>
          </w:tcPr>
          <w:p w14:paraId="33259CAF" w14:textId="77777777" w:rsidR="00DD6B30" w:rsidRPr="00DD6B30" w:rsidRDefault="00DD6B30" w:rsidP="008408E8">
            <w:pPr>
              <w:pStyle w:val="NoSpacing"/>
            </w:pPr>
          </w:p>
        </w:tc>
      </w:tr>
      <w:tr w:rsidR="00DD6B30" w:rsidRPr="00DD6B30" w14:paraId="47E91E87" w14:textId="77777777" w:rsidTr="008408E8">
        <w:trPr>
          <w:jc w:val="center"/>
        </w:trPr>
        <w:tc>
          <w:tcPr>
            <w:tcW w:w="456" w:type="dxa"/>
          </w:tcPr>
          <w:p w14:paraId="13DA2DF2" w14:textId="77777777" w:rsidR="00DD6B30" w:rsidRPr="00DD6B30" w:rsidRDefault="00DD6B30" w:rsidP="008408E8">
            <w:pPr>
              <w:pStyle w:val="NoSpacing"/>
            </w:pPr>
            <w:r w:rsidRPr="00DD6B30">
              <w:t>43</w:t>
            </w:r>
          </w:p>
        </w:tc>
        <w:tc>
          <w:tcPr>
            <w:tcW w:w="3015" w:type="dxa"/>
          </w:tcPr>
          <w:p w14:paraId="34214C58" w14:textId="77777777" w:rsidR="00DD6B30" w:rsidRPr="00DD6B30" w:rsidRDefault="00DD6B30" w:rsidP="008408E8">
            <w:pPr>
              <w:pStyle w:val="NoSpacing"/>
            </w:pPr>
            <w:r w:rsidRPr="00DD6B30">
              <w:t>Vehicles removed from site</w:t>
            </w:r>
          </w:p>
        </w:tc>
        <w:tc>
          <w:tcPr>
            <w:tcW w:w="833" w:type="dxa"/>
          </w:tcPr>
          <w:p w14:paraId="7C7AA4FB" w14:textId="77777777" w:rsidR="00DD6B30" w:rsidRPr="00DD6B30" w:rsidRDefault="00DD6B30" w:rsidP="008408E8">
            <w:pPr>
              <w:pStyle w:val="NoSpacing"/>
            </w:pPr>
          </w:p>
        </w:tc>
        <w:tc>
          <w:tcPr>
            <w:tcW w:w="970" w:type="dxa"/>
          </w:tcPr>
          <w:p w14:paraId="0818294C" w14:textId="77777777" w:rsidR="00DD6B30" w:rsidRPr="00DD6B30" w:rsidRDefault="00DD6B30" w:rsidP="008408E8">
            <w:pPr>
              <w:pStyle w:val="NoSpacing"/>
            </w:pPr>
          </w:p>
        </w:tc>
        <w:tc>
          <w:tcPr>
            <w:tcW w:w="972" w:type="dxa"/>
          </w:tcPr>
          <w:p w14:paraId="21F502AE" w14:textId="77777777" w:rsidR="00DD6B30" w:rsidRPr="00DD6B30" w:rsidRDefault="00DD6B30" w:rsidP="008408E8">
            <w:pPr>
              <w:pStyle w:val="NoSpacing"/>
            </w:pPr>
          </w:p>
        </w:tc>
        <w:tc>
          <w:tcPr>
            <w:tcW w:w="2547" w:type="dxa"/>
          </w:tcPr>
          <w:p w14:paraId="4F749E48" w14:textId="77777777" w:rsidR="00DD6B30" w:rsidRPr="00DD6B30" w:rsidRDefault="00DD6B30" w:rsidP="008408E8">
            <w:pPr>
              <w:pStyle w:val="NoSpacing"/>
            </w:pPr>
          </w:p>
        </w:tc>
      </w:tr>
      <w:tr w:rsidR="00DD6B30" w:rsidRPr="00DD6B30" w14:paraId="576AC541" w14:textId="77777777" w:rsidTr="008408E8">
        <w:trPr>
          <w:jc w:val="center"/>
        </w:trPr>
        <w:tc>
          <w:tcPr>
            <w:tcW w:w="456" w:type="dxa"/>
          </w:tcPr>
          <w:p w14:paraId="5544E9DF" w14:textId="77777777" w:rsidR="00DD6B30" w:rsidRPr="00DD6B30" w:rsidRDefault="00DD6B30" w:rsidP="008408E8">
            <w:pPr>
              <w:pStyle w:val="NoSpacing"/>
            </w:pPr>
            <w:r w:rsidRPr="00DD6B30">
              <w:t>44</w:t>
            </w:r>
          </w:p>
        </w:tc>
        <w:tc>
          <w:tcPr>
            <w:tcW w:w="3015" w:type="dxa"/>
          </w:tcPr>
          <w:p w14:paraId="4FCCFF21" w14:textId="77777777" w:rsidR="00DD6B30" w:rsidRPr="00DD6B30" w:rsidRDefault="00DD6B30" w:rsidP="008408E8">
            <w:pPr>
              <w:pStyle w:val="NoSpacing"/>
            </w:pPr>
            <w:r w:rsidRPr="00DD6B30">
              <w:t>Wardens</w:t>
            </w:r>
          </w:p>
        </w:tc>
        <w:tc>
          <w:tcPr>
            <w:tcW w:w="833" w:type="dxa"/>
          </w:tcPr>
          <w:p w14:paraId="06647D24" w14:textId="77777777" w:rsidR="00DD6B30" w:rsidRPr="00DD6B30" w:rsidRDefault="00DD6B30" w:rsidP="008408E8">
            <w:pPr>
              <w:pStyle w:val="NoSpacing"/>
            </w:pPr>
          </w:p>
        </w:tc>
        <w:tc>
          <w:tcPr>
            <w:tcW w:w="970" w:type="dxa"/>
          </w:tcPr>
          <w:p w14:paraId="582193FC" w14:textId="77777777" w:rsidR="00DD6B30" w:rsidRPr="00DD6B30" w:rsidRDefault="00DD6B30" w:rsidP="008408E8">
            <w:pPr>
              <w:pStyle w:val="NoSpacing"/>
            </w:pPr>
          </w:p>
        </w:tc>
        <w:tc>
          <w:tcPr>
            <w:tcW w:w="972" w:type="dxa"/>
          </w:tcPr>
          <w:p w14:paraId="1B371672" w14:textId="77777777" w:rsidR="00DD6B30" w:rsidRPr="00DD6B30" w:rsidRDefault="00DD6B30" w:rsidP="008408E8">
            <w:pPr>
              <w:pStyle w:val="NoSpacing"/>
            </w:pPr>
          </w:p>
        </w:tc>
        <w:tc>
          <w:tcPr>
            <w:tcW w:w="2547" w:type="dxa"/>
          </w:tcPr>
          <w:p w14:paraId="2B64DC79" w14:textId="77777777" w:rsidR="00DD6B30" w:rsidRPr="00DD6B30" w:rsidRDefault="00DD6B30" w:rsidP="008408E8">
            <w:pPr>
              <w:pStyle w:val="NoSpacing"/>
            </w:pPr>
          </w:p>
        </w:tc>
      </w:tr>
      <w:tr w:rsidR="00DD6B30" w:rsidRPr="00DD6B30" w14:paraId="6A02BF96" w14:textId="77777777" w:rsidTr="008408E8">
        <w:trPr>
          <w:jc w:val="center"/>
        </w:trPr>
        <w:tc>
          <w:tcPr>
            <w:tcW w:w="456" w:type="dxa"/>
          </w:tcPr>
          <w:p w14:paraId="361E2A67" w14:textId="77777777" w:rsidR="00DD6B30" w:rsidRPr="00DD6B30" w:rsidRDefault="00DD6B30" w:rsidP="008408E8">
            <w:pPr>
              <w:pStyle w:val="NoSpacing"/>
            </w:pPr>
            <w:r w:rsidRPr="00DD6B30">
              <w:t>45</w:t>
            </w:r>
          </w:p>
        </w:tc>
        <w:tc>
          <w:tcPr>
            <w:tcW w:w="3015" w:type="dxa"/>
          </w:tcPr>
          <w:p w14:paraId="3E4D7873" w14:textId="77777777" w:rsidR="00DD6B30" w:rsidRPr="00DD6B30" w:rsidRDefault="00DD6B30" w:rsidP="008408E8">
            <w:pPr>
              <w:pStyle w:val="NoSpacing"/>
            </w:pPr>
            <w:r w:rsidRPr="00DD6B30">
              <w:t>Warning signage</w:t>
            </w:r>
          </w:p>
        </w:tc>
        <w:tc>
          <w:tcPr>
            <w:tcW w:w="833" w:type="dxa"/>
          </w:tcPr>
          <w:p w14:paraId="3D12B51C" w14:textId="77777777" w:rsidR="00DD6B30" w:rsidRPr="00DD6B30" w:rsidRDefault="00DD6B30" w:rsidP="008408E8">
            <w:pPr>
              <w:pStyle w:val="NoSpacing"/>
            </w:pPr>
          </w:p>
        </w:tc>
        <w:tc>
          <w:tcPr>
            <w:tcW w:w="970" w:type="dxa"/>
          </w:tcPr>
          <w:p w14:paraId="11BACB24" w14:textId="77777777" w:rsidR="00DD6B30" w:rsidRPr="00DD6B30" w:rsidRDefault="00DD6B30" w:rsidP="008408E8">
            <w:pPr>
              <w:pStyle w:val="NoSpacing"/>
            </w:pPr>
          </w:p>
        </w:tc>
        <w:tc>
          <w:tcPr>
            <w:tcW w:w="972" w:type="dxa"/>
          </w:tcPr>
          <w:p w14:paraId="460FE0FF" w14:textId="77777777" w:rsidR="00DD6B30" w:rsidRPr="00DD6B30" w:rsidRDefault="00DD6B30" w:rsidP="008408E8">
            <w:pPr>
              <w:pStyle w:val="NoSpacing"/>
            </w:pPr>
          </w:p>
        </w:tc>
        <w:tc>
          <w:tcPr>
            <w:tcW w:w="2547" w:type="dxa"/>
          </w:tcPr>
          <w:p w14:paraId="6A3763F6" w14:textId="77777777" w:rsidR="00DD6B30" w:rsidRPr="00DD6B30" w:rsidRDefault="00DD6B30" w:rsidP="008408E8">
            <w:pPr>
              <w:pStyle w:val="NoSpacing"/>
            </w:pPr>
          </w:p>
        </w:tc>
      </w:tr>
      <w:tr w:rsidR="00DD6B30" w:rsidRPr="00DD6B30" w14:paraId="7D9F88FC" w14:textId="77777777" w:rsidTr="008408E8">
        <w:trPr>
          <w:jc w:val="center"/>
        </w:trPr>
        <w:tc>
          <w:tcPr>
            <w:tcW w:w="456" w:type="dxa"/>
          </w:tcPr>
          <w:p w14:paraId="067CDAED" w14:textId="77777777" w:rsidR="00DD6B30" w:rsidRPr="00DD6B30" w:rsidRDefault="00DD6B30" w:rsidP="008408E8">
            <w:pPr>
              <w:pStyle w:val="NoSpacing"/>
            </w:pPr>
            <w:r w:rsidRPr="00DD6B30">
              <w:t>46</w:t>
            </w:r>
          </w:p>
        </w:tc>
        <w:tc>
          <w:tcPr>
            <w:tcW w:w="3015" w:type="dxa"/>
          </w:tcPr>
          <w:p w14:paraId="7EE76C1E" w14:textId="77777777" w:rsidR="00DD6B30" w:rsidRPr="00DD6B30" w:rsidRDefault="00DD6B30" w:rsidP="008408E8">
            <w:pPr>
              <w:pStyle w:val="NoSpacing"/>
            </w:pPr>
            <w:r w:rsidRPr="00DD6B30">
              <w:t>Weather and wind conditions</w:t>
            </w:r>
          </w:p>
        </w:tc>
        <w:tc>
          <w:tcPr>
            <w:tcW w:w="833" w:type="dxa"/>
          </w:tcPr>
          <w:p w14:paraId="0F2BB9AE" w14:textId="77777777" w:rsidR="00DD6B30" w:rsidRPr="00DD6B30" w:rsidRDefault="00DD6B30" w:rsidP="008408E8">
            <w:pPr>
              <w:pStyle w:val="NoSpacing"/>
            </w:pPr>
          </w:p>
        </w:tc>
        <w:tc>
          <w:tcPr>
            <w:tcW w:w="970" w:type="dxa"/>
          </w:tcPr>
          <w:p w14:paraId="1B7F0894" w14:textId="77777777" w:rsidR="00DD6B30" w:rsidRPr="00DD6B30" w:rsidRDefault="00DD6B30" w:rsidP="008408E8">
            <w:pPr>
              <w:pStyle w:val="NoSpacing"/>
            </w:pPr>
          </w:p>
        </w:tc>
        <w:tc>
          <w:tcPr>
            <w:tcW w:w="972" w:type="dxa"/>
          </w:tcPr>
          <w:p w14:paraId="7378CA5D" w14:textId="77777777" w:rsidR="00DD6B30" w:rsidRPr="00DD6B30" w:rsidRDefault="00DD6B30" w:rsidP="008408E8">
            <w:pPr>
              <w:pStyle w:val="NoSpacing"/>
            </w:pPr>
          </w:p>
        </w:tc>
        <w:tc>
          <w:tcPr>
            <w:tcW w:w="2547" w:type="dxa"/>
          </w:tcPr>
          <w:p w14:paraId="7BF83F41" w14:textId="77777777" w:rsidR="00DD6B30" w:rsidRPr="00DD6B30" w:rsidRDefault="00DD6B30" w:rsidP="008408E8">
            <w:pPr>
              <w:pStyle w:val="NoSpacing"/>
            </w:pPr>
          </w:p>
        </w:tc>
      </w:tr>
      <w:tr w:rsidR="00DD6B30" w:rsidRPr="00DD6B30" w14:paraId="58CBEA6F" w14:textId="77777777" w:rsidTr="008408E8">
        <w:trPr>
          <w:jc w:val="center"/>
        </w:trPr>
        <w:tc>
          <w:tcPr>
            <w:tcW w:w="456" w:type="dxa"/>
          </w:tcPr>
          <w:p w14:paraId="6C572CCC" w14:textId="77777777" w:rsidR="00DD6B30" w:rsidRPr="00DD6B30" w:rsidRDefault="00DD6B30" w:rsidP="008408E8">
            <w:pPr>
              <w:pStyle w:val="NoSpacing"/>
            </w:pPr>
            <w:r w:rsidRPr="00DD6B30">
              <w:t>47</w:t>
            </w:r>
          </w:p>
        </w:tc>
        <w:tc>
          <w:tcPr>
            <w:tcW w:w="3015" w:type="dxa"/>
          </w:tcPr>
          <w:p w14:paraId="675E74AF" w14:textId="77777777" w:rsidR="00DD6B30" w:rsidRPr="00DD6B30" w:rsidRDefault="00DD6B30" w:rsidP="008408E8">
            <w:pPr>
              <w:pStyle w:val="NoSpacing"/>
            </w:pPr>
            <w:r w:rsidRPr="00DD6B30">
              <w:t>Work involving heights</w:t>
            </w:r>
          </w:p>
        </w:tc>
        <w:tc>
          <w:tcPr>
            <w:tcW w:w="833" w:type="dxa"/>
          </w:tcPr>
          <w:p w14:paraId="2DAF510A" w14:textId="77777777" w:rsidR="00DD6B30" w:rsidRPr="00DD6B30" w:rsidRDefault="00DD6B30" w:rsidP="008408E8">
            <w:pPr>
              <w:pStyle w:val="NoSpacing"/>
            </w:pPr>
          </w:p>
        </w:tc>
        <w:tc>
          <w:tcPr>
            <w:tcW w:w="970" w:type="dxa"/>
          </w:tcPr>
          <w:p w14:paraId="39C4C2F3" w14:textId="77777777" w:rsidR="00DD6B30" w:rsidRPr="00DD6B30" w:rsidRDefault="00DD6B30" w:rsidP="008408E8">
            <w:pPr>
              <w:pStyle w:val="NoSpacing"/>
            </w:pPr>
          </w:p>
        </w:tc>
        <w:tc>
          <w:tcPr>
            <w:tcW w:w="972" w:type="dxa"/>
          </w:tcPr>
          <w:p w14:paraId="4C77C7B5" w14:textId="77777777" w:rsidR="00DD6B30" w:rsidRPr="00DD6B30" w:rsidRDefault="00DD6B30" w:rsidP="008408E8">
            <w:pPr>
              <w:pStyle w:val="NoSpacing"/>
            </w:pPr>
          </w:p>
        </w:tc>
        <w:tc>
          <w:tcPr>
            <w:tcW w:w="2547" w:type="dxa"/>
          </w:tcPr>
          <w:p w14:paraId="2A354605" w14:textId="77777777" w:rsidR="00DD6B30" w:rsidRPr="00DD6B30" w:rsidRDefault="00DD6B30" w:rsidP="008408E8">
            <w:pPr>
              <w:pStyle w:val="NoSpacing"/>
            </w:pPr>
          </w:p>
        </w:tc>
      </w:tr>
      <w:tr w:rsidR="00DD6B30" w:rsidRPr="00DD6B30" w14:paraId="25F30CF3" w14:textId="77777777" w:rsidTr="00E66CC9">
        <w:trPr>
          <w:jc w:val="center"/>
        </w:trPr>
        <w:tc>
          <w:tcPr>
            <w:tcW w:w="8793" w:type="dxa"/>
            <w:gridSpan w:val="6"/>
          </w:tcPr>
          <w:p w14:paraId="21ED7C24" w14:textId="77777777" w:rsidR="00DD6B30" w:rsidRPr="00DD6B30" w:rsidRDefault="00DD6B30" w:rsidP="008408E8">
            <w:pPr>
              <w:pStyle w:val="NoSpacing"/>
            </w:pPr>
            <w:r w:rsidRPr="00DD6B30">
              <w:t>Safety concerns transferred to sign off sheet and handed to site safety officer</w:t>
            </w:r>
          </w:p>
          <w:p w14:paraId="2EC0466C" w14:textId="77777777" w:rsidR="00DD6B30" w:rsidRPr="00DD6B30" w:rsidRDefault="00DD6B30" w:rsidP="008408E8">
            <w:pPr>
              <w:pStyle w:val="NoSpacing"/>
            </w:pPr>
          </w:p>
          <w:p w14:paraId="215A72CE" w14:textId="77777777" w:rsidR="00DD6B30" w:rsidRPr="00DD6B30" w:rsidRDefault="00DD6B30" w:rsidP="008408E8">
            <w:pPr>
              <w:pStyle w:val="NoSpacing"/>
            </w:pPr>
            <w:r w:rsidRPr="00DD6B30">
              <w:t>Inspected by______________________________</w:t>
            </w:r>
            <w:r w:rsidRPr="00DD6B30">
              <w:tab/>
              <w:t>Date______________________</w:t>
            </w:r>
          </w:p>
        </w:tc>
      </w:tr>
    </w:tbl>
    <w:p w14:paraId="75F19A21" w14:textId="30EB2A73" w:rsidR="008408E8" w:rsidRDefault="008408E8" w:rsidP="00DD6B30">
      <w:pPr>
        <w:rPr>
          <w:b/>
          <w:bCs/>
        </w:rPr>
      </w:pPr>
    </w:p>
    <w:p w14:paraId="48C84170" w14:textId="77777777" w:rsidR="008408E8" w:rsidRDefault="008408E8">
      <w:pPr>
        <w:rPr>
          <w:b/>
          <w:bCs/>
        </w:rPr>
      </w:pPr>
      <w:r>
        <w:rPr>
          <w:b/>
          <w:bCs/>
        </w:rPr>
        <w:br w:type="page"/>
      </w:r>
    </w:p>
    <w:p w14:paraId="50B2E850" w14:textId="77777777" w:rsidR="00DD6B30" w:rsidRPr="00DD6B30" w:rsidRDefault="00DD6B30" w:rsidP="000052D7">
      <w:pPr>
        <w:pStyle w:val="Heading1"/>
        <w:numPr>
          <w:ilvl w:val="0"/>
          <w:numId w:val="8"/>
        </w:numPr>
      </w:pPr>
      <w:bookmarkStart w:id="55" w:name="_Toc402520478"/>
      <w:r w:rsidRPr="00DD6B30">
        <w:lastRenderedPageBreak/>
        <w:t>Example Risk Management Plan</w:t>
      </w:r>
      <w:bookmarkEnd w:id="55"/>
    </w:p>
    <w:p w14:paraId="2B776413" w14:textId="1BDE82D3" w:rsidR="00DD6B30" w:rsidRPr="00DD6B30" w:rsidRDefault="00DD6B30" w:rsidP="00DD6B30">
      <w:r w:rsidRPr="00DD6B30">
        <w:t xml:space="preserve">A </w:t>
      </w:r>
      <w:r w:rsidRPr="00DD6B30">
        <w:rPr>
          <w:b/>
        </w:rPr>
        <w:t>Risk Management Plan</w:t>
      </w:r>
      <w:r w:rsidRPr="00DD6B30">
        <w:t xml:space="preserve"> is used to identify and manage risks associated with filming. From your risk management </w:t>
      </w:r>
      <w:r w:rsidR="00442B33" w:rsidRPr="00DD6B30">
        <w:t>checklist,</w:t>
      </w:r>
      <w:r w:rsidRPr="00DD6B30">
        <w:t xml:space="preserve"> you will be able to determine the level of risk and what measures have been put in place to mitigate that risk arising from possible incidents from happening. </w:t>
      </w:r>
    </w:p>
    <w:p w14:paraId="1E4707A5" w14:textId="77777777" w:rsidR="00DD6B30" w:rsidRPr="00DD6B30" w:rsidRDefault="00DD6B30" w:rsidP="000052D7">
      <w:pPr>
        <w:pStyle w:val="ListNumber"/>
        <w:numPr>
          <w:ilvl w:val="0"/>
          <w:numId w:val="9"/>
        </w:numPr>
      </w:pPr>
      <w:r w:rsidRPr="00DD6B30">
        <w:t>Identify all foreseeable risks (as per risk management checklist).</w:t>
      </w:r>
    </w:p>
    <w:p w14:paraId="25FCF725" w14:textId="77777777" w:rsidR="00DD6B30" w:rsidRPr="00DD6B30" w:rsidRDefault="00DD6B30" w:rsidP="008408E8">
      <w:pPr>
        <w:pStyle w:val="ListNumber"/>
      </w:pPr>
      <w:r w:rsidRPr="00DD6B30">
        <w:t>Describe their physical consequence should risk occur (i.e. injury, financial   loss).</w:t>
      </w:r>
    </w:p>
    <w:p w14:paraId="74A214BD" w14:textId="77777777" w:rsidR="00DD6B30" w:rsidRPr="00DD6B30" w:rsidRDefault="00DD6B30" w:rsidP="008408E8">
      <w:pPr>
        <w:pStyle w:val="ListNumber"/>
      </w:pPr>
      <w:r w:rsidRPr="00DD6B30">
        <w:t>Review current strategies (controls) for eliminating this risk. Current strategies are what is currently in place in your work strategies to mitigate certain risks.</w:t>
      </w:r>
    </w:p>
    <w:p w14:paraId="09028FBF" w14:textId="77777777" w:rsidR="00DD6B30" w:rsidRPr="00DD6B30" w:rsidRDefault="00DD6B30" w:rsidP="008408E8">
      <w:pPr>
        <w:pStyle w:val="ListNumber"/>
      </w:pPr>
      <w:r w:rsidRPr="00DD6B30">
        <w:t>Assess the risk (likelihood, consequence and rating).</w:t>
      </w:r>
    </w:p>
    <w:p w14:paraId="42515A3E" w14:textId="77777777" w:rsidR="00DD6B30" w:rsidRPr="00DD6B30" w:rsidRDefault="00DD6B30" w:rsidP="008408E8">
      <w:pPr>
        <w:pStyle w:val="ListNumber"/>
      </w:pPr>
      <w:r w:rsidRPr="00DD6B30">
        <w:t>Accept or reject risk Accept (A) if satisfied with the current control to manage risk. Reject (R) if you would like to implement further controls to better manage risk.</w:t>
      </w:r>
    </w:p>
    <w:p w14:paraId="45FFDDC8" w14:textId="77777777" w:rsidR="00DD6B30" w:rsidRPr="00DD6B30" w:rsidRDefault="00DD6B30" w:rsidP="008408E8">
      <w:pPr>
        <w:pStyle w:val="ListNumber"/>
      </w:pPr>
      <w:r w:rsidRPr="00DD6B30">
        <w:t>If rejected, assess further controls.</w:t>
      </w:r>
    </w:p>
    <w:p w14:paraId="03EC12A8" w14:textId="77777777" w:rsidR="00DD6B30" w:rsidRPr="00DD6B30" w:rsidRDefault="00DD6B30" w:rsidP="008408E8">
      <w:pPr>
        <w:pStyle w:val="ListNumber"/>
      </w:pPr>
      <w:r w:rsidRPr="00DD6B30">
        <w:t>Re-assess the risk based on new control measures (likelihood, consequence and rating).</w:t>
      </w:r>
    </w:p>
    <w:p w14:paraId="64CF177D" w14:textId="3B6C24C8" w:rsidR="00DD6B30" w:rsidRPr="00DD6B30" w:rsidRDefault="00DD6B30" w:rsidP="00DD6B30">
      <w:pPr>
        <w:pStyle w:val="ListNumber"/>
      </w:pPr>
      <w:r w:rsidRPr="00DD6B30">
        <w:t>Assign strategies to relevant and appropriate persons.</w:t>
      </w:r>
    </w:p>
    <w:p w14:paraId="5C6394D7" w14:textId="3ECBCD52" w:rsidR="00DD6B30" w:rsidRPr="00DD6B30" w:rsidRDefault="00DD6B30" w:rsidP="008408E8">
      <w:pPr>
        <w:pStyle w:val="BodyText"/>
      </w:pPr>
      <w:r w:rsidRPr="00DD6B30">
        <w:t>Use the following risk matrix to identify and rate any foreseeable risks, then complete the risk management.</w:t>
      </w:r>
    </w:p>
    <w:tbl>
      <w:tblPr>
        <w:tblStyle w:val="TableGrid"/>
        <w:tblW w:w="8926" w:type="dxa"/>
        <w:jc w:val="center"/>
        <w:tblLayout w:type="fixed"/>
        <w:tblLook w:val="04A0" w:firstRow="1" w:lastRow="0" w:firstColumn="1" w:lastColumn="0" w:noHBand="0" w:noVBand="1"/>
      </w:tblPr>
      <w:tblGrid>
        <w:gridCol w:w="659"/>
        <w:gridCol w:w="1250"/>
        <w:gridCol w:w="1330"/>
        <w:gridCol w:w="1415"/>
        <w:gridCol w:w="1433"/>
        <w:gridCol w:w="1415"/>
        <w:gridCol w:w="1424"/>
      </w:tblGrid>
      <w:tr w:rsidR="00DD6B30" w:rsidRPr="00E66CC9" w14:paraId="745754C9" w14:textId="77777777" w:rsidTr="00E66CC9">
        <w:trPr>
          <w:cnfStyle w:val="100000000000" w:firstRow="1" w:lastRow="0" w:firstColumn="0" w:lastColumn="0" w:oddVBand="0" w:evenVBand="0" w:oddHBand="0" w:evenHBand="0" w:firstRowFirstColumn="0" w:firstRowLastColumn="0" w:lastRowFirstColumn="0" w:lastRowLastColumn="0"/>
          <w:jc w:val="center"/>
        </w:trPr>
        <w:tc>
          <w:tcPr>
            <w:tcW w:w="1909" w:type="dxa"/>
            <w:gridSpan w:val="2"/>
            <w:vMerge w:val="restart"/>
            <w:shd w:val="clear" w:color="auto" w:fill="292929" w:themeFill="accent4" w:themeFillShade="BF"/>
            <w:vAlign w:val="center"/>
          </w:tcPr>
          <w:p w14:paraId="7351D6B1" w14:textId="77777777" w:rsidR="00DD6B30" w:rsidRPr="00E66CC9" w:rsidRDefault="00DD6B30" w:rsidP="008408E8">
            <w:pPr>
              <w:pStyle w:val="NoSpacing"/>
            </w:pPr>
            <w:r w:rsidRPr="00E66CC9">
              <w:t>Likelihood</w:t>
            </w:r>
          </w:p>
        </w:tc>
        <w:tc>
          <w:tcPr>
            <w:tcW w:w="7017" w:type="dxa"/>
            <w:gridSpan w:val="5"/>
            <w:shd w:val="clear" w:color="auto" w:fill="292929" w:themeFill="accent4" w:themeFillShade="BF"/>
          </w:tcPr>
          <w:p w14:paraId="25A6354B" w14:textId="77777777" w:rsidR="00DD6B30" w:rsidRPr="00E66CC9" w:rsidRDefault="00DD6B30" w:rsidP="008408E8">
            <w:pPr>
              <w:pStyle w:val="NoSpacing"/>
            </w:pPr>
            <w:r w:rsidRPr="00E66CC9">
              <w:t>Consequences</w:t>
            </w:r>
          </w:p>
        </w:tc>
      </w:tr>
      <w:tr w:rsidR="00DD6B30" w:rsidRPr="00E66CC9" w14:paraId="1463FE69" w14:textId="77777777" w:rsidTr="00E66CC9">
        <w:trPr>
          <w:jc w:val="center"/>
        </w:trPr>
        <w:tc>
          <w:tcPr>
            <w:tcW w:w="1909" w:type="dxa"/>
            <w:gridSpan w:val="2"/>
            <w:vMerge/>
            <w:shd w:val="clear" w:color="auto" w:fill="292929" w:themeFill="accent4" w:themeFillShade="BF"/>
          </w:tcPr>
          <w:p w14:paraId="555C9B5A" w14:textId="77777777" w:rsidR="00DD6B30" w:rsidRPr="00E66CC9" w:rsidRDefault="00DD6B30" w:rsidP="008408E8">
            <w:pPr>
              <w:pStyle w:val="NoSpacing"/>
              <w:rPr>
                <w:color w:val="FFFFFF" w:themeColor="background1"/>
              </w:rPr>
            </w:pPr>
          </w:p>
        </w:tc>
        <w:tc>
          <w:tcPr>
            <w:tcW w:w="1330" w:type="dxa"/>
            <w:shd w:val="clear" w:color="auto" w:fill="292929" w:themeFill="accent4" w:themeFillShade="BF"/>
          </w:tcPr>
          <w:p w14:paraId="5CC0C11B" w14:textId="77777777" w:rsidR="00DD6B30" w:rsidRPr="00E66CC9" w:rsidRDefault="00DD6B30" w:rsidP="008408E8">
            <w:pPr>
              <w:pStyle w:val="NoSpacing"/>
              <w:rPr>
                <w:color w:val="FFFFFF" w:themeColor="background1"/>
              </w:rPr>
            </w:pPr>
            <w:r w:rsidRPr="00E66CC9">
              <w:rPr>
                <w:color w:val="FFFFFF" w:themeColor="background1"/>
              </w:rPr>
              <w:t>Insignificant</w:t>
            </w:r>
          </w:p>
        </w:tc>
        <w:tc>
          <w:tcPr>
            <w:tcW w:w="1415" w:type="dxa"/>
            <w:shd w:val="clear" w:color="auto" w:fill="292929" w:themeFill="accent4" w:themeFillShade="BF"/>
          </w:tcPr>
          <w:p w14:paraId="69BD1AD9" w14:textId="77777777" w:rsidR="00DD6B30" w:rsidRPr="00E66CC9" w:rsidRDefault="00DD6B30" w:rsidP="008408E8">
            <w:pPr>
              <w:pStyle w:val="NoSpacing"/>
              <w:rPr>
                <w:color w:val="FFFFFF" w:themeColor="background1"/>
              </w:rPr>
            </w:pPr>
            <w:r w:rsidRPr="00E66CC9">
              <w:rPr>
                <w:color w:val="FFFFFF" w:themeColor="background1"/>
              </w:rPr>
              <w:t>Minor</w:t>
            </w:r>
          </w:p>
        </w:tc>
        <w:tc>
          <w:tcPr>
            <w:tcW w:w="1433" w:type="dxa"/>
            <w:shd w:val="clear" w:color="auto" w:fill="292929" w:themeFill="accent4" w:themeFillShade="BF"/>
          </w:tcPr>
          <w:p w14:paraId="16BBE235" w14:textId="77777777" w:rsidR="00DD6B30" w:rsidRPr="00E66CC9" w:rsidRDefault="00DD6B30" w:rsidP="008408E8">
            <w:pPr>
              <w:pStyle w:val="NoSpacing"/>
              <w:rPr>
                <w:color w:val="FFFFFF" w:themeColor="background1"/>
              </w:rPr>
            </w:pPr>
            <w:r w:rsidRPr="00E66CC9">
              <w:rPr>
                <w:color w:val="FFFFFF" w:themeColor="background1"/>
              </w:rPr>
              <w:t>Moderate</w:t>
            </w:r>
          </w:p>
        </w:tc>
        <w:tc>
          <w:tcPr>
            <w:tcW w:w="1415" w:type="dxa"/>
            <w:shd w:val="clear" w:color="auto" w:fill="292929" w:themeFill="accent4" w:themeFillShade="BF"/>
          </w:tcPr>
          <w:p w14:paraId="40E1C9E5" w14:textId="77777777" w:rsidR="00DD6B30" w:rsidRPr="00E66CC9" w:rsidRDefault="00DD6B30" w:rsidP="008408E8">
            <w:pPr>
              <w:pStyle w:val="NoSpacing"/>
              <w:rPr>
                <w:color w:val="FFFFFF" w:themeColor="background1"/>
              </w:rPr>
            </w:pPr>
            <w:r w:rsidRPr="00E66CC9">
              <w:rPr>
                <w:color w:val="FFFFFF" w:themeColor="background1"/>
              </w:rPr>
              <w:t>Major</w:t>
            </w:r>
          </w:p>
        </w:tc>
        <w:tc>
          <w:tcPr>
            <w:tcW w:w="1424" w:type="dxa"/>
            <w:shd w:val="clear" w:color="auto" w:fill="292929" w:themeFill="accent4" w:themeFillShade="BF"/>
          </w:tcPr>
          <w:p w14:paraId="310B2A56" w14:textId="77777777" w:rsidR="00DD6B30" w:rsidRPr="00E66CC9" w:rsidRDefault="00DD6B30" w:rsidP="008408E8">
            <w:pPr>
              <w:pStyle w:val="NoSpacing"/>
              <w:rPr>
                <w:color w:val="FFFFFF" w:themeColor="background1"/>
              </w:rPr>
            </w:pPr>
            <w:r w:rsidRPr="00E66CC9">
              <w:rPr>
                <w:color w:val="FFFFFF" w:themeColor="background1"/>
              </w:rPr>
              <w:t>Catastrophic</w:t>
            </w:r>
          </w:p>
        </w:tc>
      </w:tr>
      <w:tr w:rsidR="00DD6B30" w:rsidRPr="00E66CC9" w14:paraId="025B549B" w14:textId="77777777" w:rsidTr="00E66CC9">
        <w:trPr>
          <w:jc w:val="center"/>
        </w:trPr>
        <w:tc>
          <w:tcPr>
            <w:tcW w:w="1909" w:type="dxa"/>
            <w:gridSpan w:val="2"/>
            <w:vMerge/>
            <w:shd w:val="clear" w:color="auto" w:fill="292929" w:themeFill="accent4" w:themeFillShade="BF"/>
          </w:tcPr>
          <w:p w14:paraId="5B23BB77" w14:textId="77777777" w:rsidR="00DD6B30" w:rsidRPr="00E66CC9" w:rsidRDefault="00DD6B30" w:rsidP="008408E8">
            <w:pPr>
              <w:pStyle w:val="NoSpacing"/>
              <w:rPr>
                <w:color w:val="FFFFFF" w:themeColor="background1"/>
              </w:rPr>
            </w:pPr>
          </w:p>
        </w:tc>
        <w:tc>
          <w:tcPr>
            <w:tcW w:w="1330" w:type="dxa"/>
            <w:shd w:val="clear" w:color="auto" w:fill="292929" w:themeFill="accent4" w:themeFillShade="BF"/>
          </w:tcPr>
          <w:p w14:paraId="04DB9C5A" w14:textId="77777777" w:rsidR="00DD6B30" w:rsidRPr="00E66CC9" w:rsidRDefault="00DD6B30" w:rsidP="008408E8">
            <w:pPr>
              <w:pStyle w:val="NoSpacing"/>
              <w:rPr>
                <w:color w:val="FFFFFF" w:themeColor="background1"/>
              </w:rPr>
            </w:pPr>
            <w:r w:rsidRPr="00E66CC9">
              <w:rPr>
                <w:color w:val="FFFFFF" w:themeColor="background1"/>
              </w:rPr>
              <w:t>1</w:t>
            </w:r>
          </w:p>
        </w:tc>
        <w:tc>
          <w:tcPr>
            <w:tcW w:w="1415" w:type="dxa"/>
            <w:shd w:val="clear" w:color="auto" w:fill="292929" w:themeFill="accent4" w:themeFillShade="BF"/>
          </w:tcPr>
          <w:p w14:paraId="7809CD2F" w14:textId="77777777" w:rsidR="00DD6B30" w:rsidRPr="00E66CC9" w:rsidRDefault="00DD6B30" w:rsidP="008408E8">
            <w:pPr>
              <w:pStyle w:val="NoSpacing"/>
              <w:rPr>
                <w:color w:val="FFFFFF" w:themeColor="background1"/>
              </w:rPr>
            </w:pPr>
            <w:r w:rsidRPr="00E66CC9">
              <w:rPr>
                <w:color w:val="FFFFFF" w:themeColor="background1"/>
              </w:rPr>
              <w:t>2</w:t>
            </w:r>
          </w:p>
        </w:tc>
        <w:tc>
          <w:tcPr>
            <w:tcW w:w="1433" w:type="dxa"/>
            <w:shd w:val="clear" w:color="auto" w:fill="292929" w:themeFill="accent4" w:themeFillShade="BF"/>
          </w:tcPr>
          <w:p w14:paraId="2B116F86" w14:textId="77777777" w:rsidR="00DD6B30" w:rsidRPr="00E66CC9" w:rsidRDefault="00DD6B30" w:rsidP="008408E8">
            <w:pPr>
              <w:pStyle w:val="NoSpacing"/>
              <w:rPr>
                <w:color w:val="FFFFFF" w:themeColor="background1"/>
              </w:rPr>
            </w:pPr>
            <w:r w:rsidRPr="00E66CC9">
              <w:rPr>
                <w:color w:val="FFFFFF" w:themeColor="background1"/>
              </w:rPr>
              <w:t>3</w:t>
            </w:r>
          </w:p>
        </w:tc>
        <w:tc>
          <w:tcPr>
            <w:tcW w:w="1415" w:type="dxa"/>
            <w:shd w:val="clear" w:color="auto" w:fill="292929" w:themeFill="accent4" w:themeFillShade="BF"/>
          </w:tcPr>
          <w:p w14:paraId="56F02D70" w14:textId="77777777" w:rsidR="00DD6B30" w:rsidRPr="00E66CC9" w:rsidRDefault="00DD6B30" w:rsidP="008408E8">
            <w:pPr>
              <w:pStyle w:val="NoSpacing"/>
              <w:rPr>
                <w:color w:val="FFFFFF" w:themeColor="background1"/>
              </w:rPr>
            </w:pPr>
            <w:r w:rsidRPr="00E66CC9">
              <w:rPr>
                <w:color w:val="FFFFFF" w:themeColor="background1"/>
              </w:rPr>
              <w:t>4</w:t>
            </w:r>
          </w:p>
        </w:tc>
        <w:tc>
          <w:tcPr>
            <w:tcW w:w="1424" w:type="dxa"/>
            <w:shd w:val="clear" w:color="auto" w:fill="292929" w:themeFill="accent4" w:themeFillShade="BF"/>
          </w:tcPr>
          <w:p w14:paraId="570BFFA6" w14:textId="77777777" w:rsidR="00DD6B30" w:rsidRPr="00E66CC9" w:rsidRDefault="00DD6B30" w:rsidP="008408E8">
            <w:pPr>
              <w:pStyle w:val="NoSpacing"/>
              <w:rPr>
                <w:color w:val="FFFFFF" w:themeColor="background1"/>
              </w:rPr>
            </w:pPr>
            <w:r w:rsidRPr="00E66CC9">
              <w:rPr>
                <w:color w:val="FFFFFF" w:themeColor="background1"/>
              </w:rPr>
              <w:t>5</w:t>
            </w:r>
          </w:p>
        </w:tc>
      </w:tr>
      <w:tr w:rsidR="00DD6B30" w:rsidRPr="00DD6B30" w14:paraId="7083C87D" w14:textId="77777777" w:rsidTr="00E66CC9">
        <w:trPr>
          <w:trHeight w:val="170"/>
          <w:jc w:val="center"/>
        </w:trPr>
        <w:tc>
          <w:tcPr>
            <w:tcW w:w="1909" w:type="dxa"/>
            <w:gridSpan w:val="2"/>
            <w:vAlign w:val="center"/>
          </w:tcPr>
          <w:p w14:paraId="04C974DC" w14:textId="77777777" w:rsidR="00DD6B30" w:rsidRPr="00DD6B30" w:rsidRDefault="00DD6B30" w:rsidP="008408E8">
            <w:pPr>
              <w:pStyle w:val="NoSpacing"/>
            </w:pPr>
            <w:r w:rsidRPr="00DD6B30">
              <w:t>A (almost certain)</w:t>
            </w:r>
          </w:p>
        </w:tc>
        <w:tc>
          <w:tcPr>
            <w:tcW w:w="1330" w:type="dxa"/>
            <w:shd w:val="clear" w:color="auto" w:fill="FFC000"/>
          </w:tcPr>
          <w:p w14:paraId="3F94D864" w14:textId="77777777" w:rsidR="00DD6B30" w:rsidRPr="00DD6B30" w:rsidRDefault="00DD6B30" w:rsidP="008408E8">
            <w:pPr>
              <w:pStyle w:val="NoSpacing"/>
            </w:pPr>
            <w:r w:rsidRPr="00DD6B30">
              <w:t>H</w:t>
            </w:r>
          </w:p>
        </w:tc>
        <w:tc>
          <w:tcPr>
            <w:tcW w:w="1415" w:type="dxa"/>
            <w:shd w:val="clear" w:color="auto" w:fill="FFC000"/>
          </w:tcPr>
          <w:p w14:paraId="4C3E5533" w14:textId="77777777" w:rsidR="00DD6B30" w:rsidRPr="00DD6B30" w:rsidRDefault="00DD6B30" w:rsidP="008408E8">
            <w:pPr>
              <w:pStyle w:val="NoSpacing"/>
            </w:pPr>
            <w:r w:rsidRPr="00DD6B30">
              <w:t>H</w:t>
            </w:r>
          </w:p>
        </w:tc>
        <w:tc>
          <w:tcPr>
            <w:tcW w:w="1433" w:type="dxa"/>
            <w:shd w:val="clear" w:color="auto" w:fill="FF0000"/>
          </w:tcPr>
          <w:p w14:paraId="0E577121" w14:textId="77777777" w:rsidR="00DD6B30" w:rsidRPr="00DD6B30" w:rsidRDefault="00DD6B30" w:rsidP="008408E8">
            <w:pPr>
              <w:pStyle w:val="NoSpacing"/>
            </w:pPr>
            <w:r w:rsidRPr="00DD6B30">
              <w:t>E</w:t>
            </w:r>
          </w:p>
        </w:tc>
        <w:tc>
          <w:tcPr>
            <w:tcW w:w="1415" w:type="dxa"/>
            <w:shd w:val="clear" w:color="auto" w:fill="FF0000"/>
          </w:tcPr>
          <w:p w14:paraId="4B9BAC2B" w14:textId="77777777" w:rsidR="00DD6B30" w:rsidRPr="00DD6B30" w:rsidRDefault="00DD6B30" w:rsidP="008408E8">
            <w:pPr>
              <w:pStyle w:val="NoSpacing"/>
            </w:pPr>
            <w:r w:rsidRPr="00DD6B30">
              <w:t>E</w:t>
            </w:r>
          </w:p>
        </w:tc>
        <w:tc>
          <w:tcPr>
            <w:tcW w:w="1424" w:type="dxa"/>
            <w:shd w:val="clear" w:color="auto" w:fill="FF0000"/>
          </w:tcPr>
          <w:p w14:paraId="2E28DBC4" w14:textId="77777777" w:rsidR="00DD6B30" w:rsidRPr="00DD6B30" w:rsidRDefault="00DD6B30" w:rsidP="008408E8">
            <w:pPr>
              <w:pStyle w:val="NoSpacing"/>
            </w:pPr>
            <w:r w:rsidRPr="00DD6B30">
              <w:t>E</w:t>
            </w:r>
          </w:p>
        </w:tc>
      </w:tr>
      <w:tr w:rsidR="00DD6B30" w:rsidRPr="00DD6B30" w14:paraId="389F72BD" w14:textId="77777777" w:rsidTr="00E66CC9">
        <w:trPr>
          <w:jc w:val="center"/>
        </w:trPr>
        <w:tc>
          <w:tcPr>
            <w:tcW w:w="1909" w:type="dxa"/>
            <w:gridSpan w:val="2"/>
            <w:vAlign w:val="center"/>
          </w:tcPr>
          <w:p w14:paraId="0AAF5EE5" w14:textId="77777777" w:rsidR="00DD6B30" w:rsidRPr="00DD6B30" w:rsidRDefault="00DD6B30" w:rsidP="008408E8">
            <w:pPr>
              <w:pStyle w:val="NoSpacing"/>
            </w:pPr>
            <w:r w:rsidRPr="00DD6B30">
              <w:t>B (likely)</w:t>
            </w:r>
          </w:p>
        </w:tc>
        <w:tc>
          <w:tcPr>
            <w:tcW w:w="1330" w:type="dxa"/>
            <w:shd w:val="clear" w:color="auto" w:fill="FFFF00"/>
          </w:tcPr>
          <w:p w14:paraId="04D837DC" w14:textId="77777777" w:rsidR="00DD6B30" w:rsidRPr="00DD6B30" w:rsidRDefault="00DD6B30" w:rsidP="008408E8">
            <w:pPr>
              <w:pStyle w:val="NoSpacing"/>
            </w:pPr>
            <w:r w:rsidRPr="00DD6B30">
              <w:t>M</w:t>
            </w:r>
          </w:p>
        </w:tc>
        <w:tc>
          <w:tcPr>
            <w:tcW w:w="1415" w:type="dxa"/>
            <w:shd w:val="clear" w:color="auto" w:fill="FFC000"/>
          </w:tcPr>
          <w:p w14:paraId="75E39D07" w14:textId="77777777" w:rsidR="00DD6B30" w:rsidRPr="00DD6B30" w:rsidRDefault="00DD6B30" w:rsidP="008408E8">
            <w:pPr>
              <w:pStyle w:val="NoSpacing"/>
            </w:pPr>
            <w:r w:rsidRPr="00DD6B30">
              <w:t>H</w:t>
            </w:r>
          </w:p>
        </w:tc>
        <w:tc>
          <w:tcPr>
            <w:tcW w:w="1433" w:type="dxa"/>
            <w:shd w:val="clear" w:color="auto" w:fill="FFC000"/>
          </w:tcPr>
          <w:p w14:paraId="380C18E5" w14:textId="77777777" w:rsidR="00DD6B30" w:rsidRPr="00DD6B30" w:rsidRDefault="00DD6B30" w:rsidP="008408E8">
            <w:pPr>
              <w:pStyle w:val="NoSpacing"/>
            </w:pPr>
            <w:r w:rsidRPr="00DD6B30">
              <w:t>H</w:t>
            </w:r>
          </w:p>
        </w:tc>
        <w:tc>
          <w:tcPr>
            <w:tcW w:w="1415" w:type="dxa"/>
            <w:shd w:val="clear" w:color="auto" w:fill="FF0000"/>
          </w:tcPr>
          <w:p w14:paraId="4323CCB4" w14:textId="77777777" w:rsidR="00DD6B30" w:rsidRPr="00DD6B30" w:rsidRDefault="00DD6B30" w:rsidP="008408E8">
            <w:pPr>
              <w:pStyle w:val="NoSpacing"/>
            </w:pPr>
            <w:r w:rsidRPr="00DD6B30">
              <w:t>E</w:t>
            </w:r>
          </w:p>
        </w:tc>
        <w:tc>
          <w:tcPr>
            <w:tcW w:w="1424" w:type="dxa"/>
            <w:shd w:val="clear" w:color="auto" w:fill="FF0000"/>
          </w:tcPr>
          <w:p w14:paraId="4F70E21E" w14:textId="77777777" w:rsidR="00DD6B30" w:rsidRPr="00DD6B30" w:rsidRDefault="00DD6B30" w:rsidP="008408E8">
            <w:pPr>
              <w:pStyle w:val="NoSpacing"/>
            </w:pPr>
            <w:r w:rsidRPr="00DD6B30">
              <w:t>E</w:t>
            </w:r>
          </w:p>
        </w:tc>
      </w:tr>
      <w:tr w:rsidR="00DD6B30" w:rsidRPr="00DD6B30" w14:paraId="453633AC" w14:textId="77777777" w:rsidTr="00E66CC9">
        <w:trPr>
          <w:jc w:val="center"/>
        </w:trPr>
        <w:tc>
          <w:tcPr>
            <w:tcW w:w="1909" w:type="dxa"/>
            <w:gridSpan w:val="2"/>
            <w:vAlign w:val="center"/>
          </w:tcPr>
          <w:p w14:paraId="58018E55" w14:textId="77777777" w:rsidR="00DD6B30" w:rsidRPr="00DD6B30" w:rsidRDefault="00DD6B30" w:rsidP="008408E8">
            <w:pPr>
              <w:pStyle w:val="NoSpacing"/>
            </w:pPr>
            <w:r w:rsidRPr="00DD6B30">
              <w:t>C (moderate)</w:t>
            </w:r>
          </w:p>
        </w:tc>
        <w:tc>
          <w:tcPr>
            <w:tcW w:w="1330" w:type="dxa"/>
            <w:shd w:val="clear" w:color="auto" w:fill="92D050"/>
          </w:tcPr>
          <w:p w14:paraId="4EBE2C45" w14:textId="77777777" w:rsidR="00DD6B30" w:rsidRPr="00DD6B30" w:rsidRDefault="00DD6B30" w:rsidP="008408E8">
            <w:pPr>
              <w:pStyle w:val="NoSpacing"/>
            </w:pPr>
            <w:r w:rsidRPr="00DD6B30">
              <w:t>L</w:t>
            </w:r>
          </w:p>
        </w:tc>
        <w:tc>
          <w:tcPr>
            <w:tcW w:w="1415" w:type="dxa"/>
            <w:shd w:val="clear" w:color="auto" w:fill="FFFF00"/>
          </w:tcPr>
          <w:p w14:paraId="70B5214A" w14:textId="77777777" w:rsidR="00DD6B30" w:rsidRPr="00DD6B30" w:rsidRDefault="00DD6B30" w:rsidP="008408E8">
            <w:pPr>
              <w:pStyle w:val="NoSpacing"/>
            </w:pPr>
            <w:r w:rsidRPr="00DD6B30">
              <w:t>M</w:t>
            </w:r>
          </w:p>
        </w:tc>
        <w:tc>
          <w:tcPr>
            <w:tcW w:w="1433" w:type="dxa"/>
            <w:shd w:val="clear" w:color="auto" w:fill="FFC000"/>
          </w:tcPr>
          <w:p w14:paraId="6FCB05FF" w14:textId="77777777" w:rsidR="00DD6B30" w:rsidRPr="00DD6B30" w:rsidRDefault="00DD6B30" w:rsidP="008408E8">
            <w:pPr>
              <w:pStyle w:val="NoSpacing"/>
            </w:pPr>
            <w:r w:rsidRPr="00DD6B30">
              <w:t>H</w:t>
            </w:r>
          </w:p>
        </w:tc>
        <w:tc>
          <w:tcPr>
            <w:tcW w:w="1415" w:type="dxa"/>
            <w:shd w:val="clear" w:color="auto" w:fill="FF0000"/>
          </w:tcPr>
          <w:p w14:paraId="5AB1FA0D" w14:textId="77777777" w:rsidR="00DD6B30" w:rsidRPr="00DD6B30" w:rsidRDefault="00DD6B30" w:rsidP="008408E8">
            <w:pPr>
              <w:pStyle w:val="NoSpacing"/>
            </w:pPr>
            <w:r w:rsidRPr="00DD6B30">
              <w:t>E</w:t>
            </w:r>
          </w:p>
        </w:tc>
        <w:tc>
          <w:tcPr>
            <w:tcW w:w="1424" w:type="dxa"/>
            <w:shd w:val="clear" w:color="auto" w:fill="FF0000"/>
          </w:tcPr>
          <w:p w14:paraId="78D2ACA5" w14:textId="77777777" w:rsidR="00DD6B30" w:rsidRPr="00DD6B30" w:rsidRDefault="00DD6B30" w:rsidP="008408E8">
            <w:pPr>
              <w:pStyle w:val="NoSpacing"/>
            </w:pPr>
            <w:r w:rsidRPr="00DD6B30">
              <w:t>E</w:t>
            </w:r>
          </w:p>
        </w:tc>
      </w:tr>
      <w:tr w:rsidR="00DD6B30" w:rsidRPr="00DD6B30" w14:paraId="0ABF1F29" w14:textId="77777777" w:rsidTr="00E66CC9">
        <w:trPr>
          <w:jc w:val="center"/>
        </w:trPr>
        <w:tc>
          <w:tcPr>
            <w:tcW w:w="1909" w:type="dxa"/>
            <w:gridSpan w:val="2"/>
            <w:vAlign w:val="center"/>
          </w:tcPr>
          <w:p w14:paraId="4B691F88" w14:textId="77777777" w:rsidR="00DD6B30" w:rsidRPr="00DD6B30" w:rsidRDefault="00DD6B30" w:rsidP="008408E8">
            <w:pPr>
              <w:pStyle w:val="NoSpacing"/>
            </w:pPr>
            <w:r w:rsidRPr="00DD6B30">
              <w:t>D (unlikely)</w:t>
            </w:r>
          </w:p>
        </w:tc>
        <w:tc>
          <w:tcPr>
            <w:tcW w:w="1330" w:type="dxa"/>
            <w:shd w:val="clear" w:color="auto" w:fill="92D050"/>
          </w:tcPr>
          <w:p w14:paraId="1AEB7A47" w14:textId="77777777" w:rsidR="00DD6B30" w:rsidRPr="00DD6B30" w:rsidRDefault="00DD6B30" w:rsidP="008408E8">
            <w:pPr>
              <w:pStyle w:val="NoSpacing"/>
            </w:pPr>
            <w:r w:rsidRPr="00DD6B30">
              <w:t>L</w:t>
            </w:r>
          </w:p>
        </w:tc>
        <w:tc>
          <w:tcPr>
            <w:tcW w:w="1415" w:type="dxa"/>
            <w:shd w:val="clear" w:color="auto" w:fill="92D050"/>
          </w:tcPr>
          <w:p w14:paraId="56BEAF69" w14:textId="77777777" w:rsidR="00DD6B30" w:rsidRPr="00DD6B30" w:rsidRDefault="00DD6B30" w:rsidP="008408E8">
            <w:pPr>
              <w:pStyle w:val="NoSpacing"/>
            </w:pPr>
            <w:r w:rsidRPr="00DD6B30">
              <w:t>L</w:t>
            </w:r>
          </w:p>
        </w:tc>
        <w:tc>
          <w:tcPr>
            <w:tcW w:w="1433" w:type="dxa"/>
            <w:shd w:val="clear" w:color="auto" w:fill="FFFF00"/>
          </w:tcPr>
          <w:p w14:paraId="6C5C4322" w14:textId="77777777" w:rsidR="00DD6B30" w:rsidRPr="00DD6B30" w:rsidRDefault="00DD6B30" w:rsidP="008408E8">
            <w:pPr>
              <w:pStyle w:val="NoSpacing"/>
            </w:pPr>
            <w:r w:rsidRPr="00DD6B30">
              <w:t>M</w:t>
            </w:r>
          </w:p>
        </w:tc>
        <w:tc>
          <w:tcPr>
            <w:tcW w:w="1415" w:type="dxa"/>
            <w:shd w:val="clear" w:color="auto" w:fill="FFC000"/>
          </w:tcPr>
          <w:p w14:paraId="2A885016" w14:textId="77777777" w:rsidR="00DD6B30" w:rsidRPr="00DD6B30" w:rsidRDefault="00DD6B30" w:rsidP="008408E8">
            <w:pPr>
              <w:pStyle w:val="NoSpacing"/>
            </w:pPr>
            <w:r w:rsidRPr="00DD6B30">
              <w:t>H</w:t>
            </w:r>
          </w:p>
        </w:tc>
        <w:tc>
          <w:tcPr>
            <w:tcW w:w="1424" w:type="dxa"/>
            <w:shd w:val="clear" w:color="auto" w:fill="FF0000"/>
          </w:tcPr>
          <w:p w14:paraId="4A7522A6" w14:textId="77777777" w:rsidR="00DD6B30" w:rsidRPr="00DD6B30" w:rsidRDefault="00DD6B30" w:rsidP="008408E8">
            <w:pPr>
              <w:pStyle w:val="NoSpacing"/>
            </w:pPr>
            <w:r w:rsidRPr="00DD6B30">
              <w:t>E</w:t>
            </w:r>
          </w:p>
        </w:tc>
      </w:tr>
      <w:tr w:rsidR="00DD6B30" w:rsidRPr="00DD6B30" w14:paraId="4FA0DB57" w14:textId="77777777" w:rsidTr="00E66CC9">
        <w:trPr>
          <w:trHeight w:val="170"/>
          <w:jc w:val="center"/>
        </w:trPr>
        <w:tc>
          <w:tcPr>
            <w:tcW w:w="1909" w:type="dxa"/>
            <w:gridSpan w:val="2"/>
            <w:vAlign w:val="center"/>
          </w:tcPr>
          <w:p w14:paraId="611B2E1A" w14:textId="77777777" w:rsidR="00DD6B30" w:rsidRPr="00DD6B30" w:rsidRDefault="00DD6B30" w:rsidP="008408E8">
            <w:pPr>
              <w:pStyle w:val="NoSpacing"/>
            </w:pPr>
            <w:r w:rsidRPr="00DD6B30">
              <w:t>E (rare)</w:t>
            </w:r>
          </w:p>
        </w:tc>
        <w:tc>
          <w:tcPr>
            <w:tcW w:w="1330" w:type="dxa"/>
            <w:shd w:val="clear" w:color="auto" w:fill="92D050"/>
          </w:tcPr>
          <w:p w14:paraId="6AC47CDA" w14:textId="77777777" w:rsidR="00DD6B30" w:rsidRPr="00DD6B30" w:rsidRDefault="00DD6B30" w:rsidP="008408E8">
            <w:pPr>
              <w:pStyle w:val="NoSpacing"/>
            </w:pPr>
            <w:r w:rsidRPr="00DD6B30">
              <w:t>L</w:t>
            </w:r>
          </w:p>
        </w:tc>
        <w:tc>
          <w:tcPr>
            <w:tcW w:w="1415" w:type="dxa"/>
            <w:shd w:val="clear" w:color="auto" w:fill="92D050"/>
          </w:tcPr>
          <w:p w14:paraId="0EF69622" w14:textId="77777777" w:rsidR="00DD6B30" w:rsidRPr="00DD6B30" w:rsidRDefault="00DD6B30" w:rsidP="008408E8">
            <w:pPr>
              <w:pStyle w:val="NoSpacing"/>
            </w:pPr>
            <w:r w:rsidRPr="00DD6B30">
              <w:t>L</w:t>
            </w:r>
          </w:p>
        </w:tc>
        <w:tc>
          <w:tcPr>
            <w:tcW w:w="1433" w:type="dxa"/>
            <w:shd w:val="clear" w:color="auto" w:fill="FFFF00"/>
          </w:tcPr>
          <w:p w14:paraId="24EA4F39" w14:textId="77777777" w:rsidR="00DD6B30" w:rsidRPr="00DD6B30" w:rsidRDefault="00DD6B30" w:rsidP="008408E8">
            <w:pPr>
              <w:pStyle w:val="NoSpacing"/>
            </w:pPr>
            <w:r w:rsidRPr="00DD6B30">
              <w:t>M</w:t>
            </w:r>
          </w:p>
        </w:tc>
        <w:tc>
          <w:tcPr>
            <w:tcW w:w="1415" w:type="dxa"/>
            <w:shd w:val="clear" w:color="auto" w:fill="FFC000"/>
          </w:tcPr>
          <w:p w14:paraId="4BEE1260" w14:textId="77777777" w:rsidR="00DD6B30" w:rsidRPr="00DD6B30" w:rsidRDefault="00DD6B30" w:rsidP="008408E8">
            <w:pPr>
              <w:pStyle w:val="NoSpacing"/>
            </w:pPr>
            <w:r w:rsidRPr="00DD6B30">
              <w:t>H</w:t>
            </w:r>
          </w:p>
        </w:tc>
        <w:tc>
          <w:tcPr>
            <w:tcW w:w="1424" w:type="dxa"/>
            <w:shd w:val="clear" w:color="auto" w:fill="FFC000"/>
          </w:tcPr>
          <w:p w14:paraId="0743D075" w14:textId="77777777" w:rsidR="00DD6B30" w:rsidRPr="00DD6B30" w:rsidRDefault="00DD6B30" w:rsidP="008408E8">
            <w:pPr>
              <w:pStyle w:val="NoSpacing"/>
            </w:pPr>
            <w:r w:rsidRPr="00DD6B30">
              <w:t>H</w:t>
            </w:r>
          </w:p>
        </w:tc>
      </w:tr>
      <w:tr w:rsidR="00DD6B30" w:rsidRPr="00DD6B30" w14:paraId="7754CF88" w14:textId="77777777" w:rsidTr="00E66CC9">
        <w:trPr>
          <w:trHeight w:val="170"/>
          <w:jc w:val="center"/>
        </w:trPr>
        <w:tc>
          <w:tcPr>
            <w:tcW w:w="8926" w:type="dxa"/>
            <w:gridSpan w:val="7"/>
            <w:vAlign w:val="center"/>
          </w:tcPr>
          <w:p w14:paraId="690B7357" w14:textId="77777777" w:rsidR="00DD6B30" w:rsidRPr="00DD6B30" w:rsidRDefault="00DD6B30" w:rsidP="008408E8">
            <w:pPr>
              <w:pStyle w:val="NoSpacing"/>
            </w:pPr>
          </w:p>
        </w:tc>
      </w:tr>
      <w:tr w:rsidR="00DD6B30" w:rsidRPr="00E66CC9" w14:paraId="28594A56" w14:textId="77777777" w:rsidTr="00E66CC9">
        <w:trPr>
          <w:trHeight w:val="170"/>
          <w:jc w:val="center"/>
        </w:trPr>
        <w:tc>
          <w:tcPr>
            <w:tcW w:w="8926" w:type="dxa"/>
            <w:gridSpan w:val="7"/>
            <w:shd w:val="clear" w:color="auto" w:fill="292929" w:themeFill="accent4" w:themeFillShade="BF"/>
            <w:vAlign w:val="center"/>
          </w:tcPr>
          <w:p w14:paraId="0BAA8913" w14:textId="77777777" w:rsidR="00DD6B30" w:rsidRPr="00E66CC9" w:rsidRDefault="00DD6B30" w:rsidP="008408E8">
            <w:pPr>
              <w:pStyle w:val="NoSpacing"/>
              <w:rPr>
                <w:color w:val="FFFFFF" w:themeColor="background1"/>
              </w:rPr>
            </w:pPr>
            <w:r w:rsidRPr="00E66CC9">
              <w:rPr>
                <w:color w:val="FFFFFF" w:themeColor="background1"/>
              </w:rPr>
              <w:t>Legend</w:t>
            </w:r>
          </w:p>
        </w:tc>
      </w:tr>
      <w:tr w:rsidR="00DD6B30" w:rsidRPr="00DD6B30" w14:paraId="506D276F" w14:textId="77777777" w:rsidTr="00E66CC9">
        <w:trPr>
          <w:trHeight w:val="170"/>
          <w:jc w:val="center"/>
        </w:trPr>
        <w:tc>
          <w:tcPr>
            <w:tcW w:w="659" w:type="dxa"/>
            <w:shd w:val="clear" w:color="auto" w:fill="FF0000"/>
          </w:tcPr>
          <w:p w14:paraId="04859412" w14:textId="77777777" w:rsidR="00DD6B30" w:rsidRPr="00DD6B30" w:rsidRDefault="00DD6B30" w:rsidP="008408E8">
            <w:pPr>
              <w:pStyle w:val="NoSpacing"/>
            </w:pPr>
            <w:r w:rsidRPr="00DD6B30">
              <w:t>E</w:t>
            </w:r>
          </w:p>
        </w:tc>
        <w:tc>
          <w:tcPr>
            <w:tcW w:w="8267" w:type="dxa"/>
            <w:gridSpan w:val="6"/>
          </w:tcPr>
          <w:p w14:paraId="138E2D51" w14:textId="77777777" w:rsidR="00DD6B30" w:rsidRPr="00DD6B30" w:rsidRDefault="00DD6B30" w:rsidP="008408E8">
            <w:pPr>
              <w:pStyle w:val="NoSpacing"/>
            </w:pPr>
            <w:r w:rsidRPr="00DD6B30">
              <w:t>EXTREME RISK: immediate action required</w:t>
            </w:r>
          </w:p>
        </w:tc>
      </w:tr>
      <w:tr w:rsidR="00DD6B30" w:rsidRPr="00DD6B30" w14:paraId="10713C34" w14:textId="77777777" w:rsidTr="00E66CC9">
        <w:trPr>
          <w:trHeight w:val="170"/>
          <w:jc w:val="center"/>
        </w:trPr>
        <w:tc>
          <w:tcPr>
            <w:tcW w:w="659" w:type="dxa"/>
            <w:shd w:val="clear" w:color="auto" w:fill="FFC000"/>
          </w:tcPr>
          <w:p w14:paraId="068EB135" w14:textId="77777777" w:rsidR="00DD6B30" w:rsidRPr="00DD6B30" w:rsidRDefault="00DD6B30" w:rsidP="008408E8">
            <w:pPr>
              <w:pStyle w:val="NoSpacing"/>
            </w:pPr>
            <w:r w:rsidRPr="00DD6B30">
              <w:t>H</w:t>
            </w:r>
          </w:p>
        </w:tc>
        <w:tc>
          <w:tcPr>
            <w:tcW w:w="8267" w:type="dxa"/>
            <w:gridSpan w:val="6"/>
          </w:tcPr>
          <w:p w14:paraId="2B30F69A" w14:textId="77777777" w:rsidR="00DD6B30" w:rsidRPr="00DD6B30" w:rsidRDefault="00DD6B30" w:rsidP="008408E8">
            <w:pPr>
              <w:pStyle w:val="NoSpacing"/>
            </w:pPr>
            <w:r w:rsidRPr="00DD6B30">
              <w:t>HIGH RISK: senior management attention needed</w:t>
            </w:r>
          </w:p>
        </w:tc>
      </w:tr>
      <w:tr w:rsidR="00DD6B30" w:rsidRPr="00DD6B30" w14:paraId="60429459" w14:textId="77777777" w:rsidTr="00E66CC9">
        <w:trPr>
          <w:trHeight w:val="170"/>
          <w:jc w:val="center"/>
        </w:trPr>
        <w:tc>
          <w:tcPr>
            <w:tcW w:w="659" w:type="dxa"/>
            <w:shd w:val="clear" w:color="auto" w:fill="FFFF00"/>
          </w:tcPr>
          <w:p w14:paraId="631F4A97" w14:textId="77777777" w:rsidR="00DD6B30" w:rsidRPr="00DD6B30" w:rsidRDefault="00DD6B30" w:rsidP="008408E8">
            <w:pPr>
              <w:pStyle w:val="NoSpacing"/>
            </w:pPr>
            <w:r w:rsidRPr="00DD6B30">
              <w:t>M</w:t>
            </w:r>
          </w:p>
        </w:tc>
        <w:tc>
          <w:tcPr>
            <w:tcW w:w="8267" w:type="dxa"/>
            <w:gridSpan w:val="6"/>
          </w:tcPr>
          <w:p w14:paraId="427D696F" w14:textId="77777777" w:rsidR="00DD6B30" w:rsidRPr="00DD6B30" w:rsidRDefault="00DD6B30" w:rsidP="008408E8">
            <w:pPr>
              <w:pStyle w:val="NoSpacing"/>
            </w:pPr>
            <w:r w:rsidRPr="00DD6B30">
              <w:t>MODERATE RISK: management responsibility must be specified</w:t>
            </w:r>
          </w:p>
        </w:tc>
      </w:tr>
      <w:tr w:rsidR="00DD6B30" w:rsidRPr="00DD6B30" w14:paraId="5F079EE5" w14:textId="77777777" w:rsidTr="00E66CC9">
        <w:trPr>
          <w:trHeight w:val="293"/>
          <w:jc w:val="center"/>
        </w:trPr>
        <w:tc>
          <w:tcPr>
            <w:tcW w:w="659" w:type="dxa"/>
            <w:shd w:val="clear" w:color="auto" w:fill="92D050"/>
          </w:tcPr>
          <w:p w14:paraId="7542100B" w14:textId="77777777" w:rsidR="00DD6B30" w:rsidRPr="00DD6B30" w:rsidRDefault="00DD6B30" w:rsidP="008408E8">
            <w:pPr>
              <w:pStyle w:val="NoSpacing"/>
            </w:pPr>
            <w:r w:rsidRPr="00DD6B30">
              <w:t>L</w:t>
            </w:r>
          </w:p>
        </w:tc>
        <w:tc>
          <w:tcPr>
            <w:tcW w:w="8267" w:type="dxa"/>
            <w:gridSpan w:val="6"/>
          </w:tcPr>
          <w:p w14:paraId="026E5D8D" w14:textId="77777777" w:rsidR="00DD6B30" w:rsidRPr="00DD6B30" w:rsidRDefault="00DD6B30" w:rsidP="008408E8">
            <w:pPr>
              <w:pStyle w:val="NoSpacing"/>
            </w:pPr>
            <w:r w:rsidRPr="00DD6B30">
              <w:t>LOW RISK: manage by routine procedures</w:t>
            </w:r>
          </w:p>
        </w:tc>
      </w:tr>
    </w:tbl>
    <w:p w14:paraId="4267ABA2" w14:textId="77777777" w:rsidR="00DD6B30" w:rsidRPr="00DD6B30" w:rsidRDefault="00DD6B30" w:rsidP="00DD6B30"/>
    <w:p w14:paraId="3B47A3A3" w14:textId="6F15B47B" w:rsidR="00DD6B30" w:rsidRPr="00DD6B30" w:rsidRDefault="00DD6B30" w:rsidP="008408E8">
      <w:pPr>
        <w:pStyle w:val="BodyText"/>
      </w:pPr>
      <w:r w:rsidRPr="00DD6B30">
        <w:lastRenderedPageBreak/>
        <w:t>Below is an example of how two risks identified in the risk management checklist have been rated and what controls are in place to stop any potential incident. This needs to be done for all identified risks.</w:t>
      </w:r>
    </w:p>
    <w:tbl>
      <w:tblPr>
        <w:tblStyle w:val="TableGrid"/>
        <w:tblW w:w="8926" w:type="dxa"/>
        <w:jc w:val="center"/>
        <w:tblLayout w:type="fixed"/>
        <w:tblLook w:val="04A0" w:firstRow="1" w:lastRow="0" w:firstColumn="1" w:lastColumn="0" w:noHBand="0" w:noVBand="1"/>
      </w:tblPr>
      <w:tblGrid>
        <w:gridCol w:w="507"/>
        <w:gridCol w:w="1420"/>
        <w:gridCol w:w="2189"/>
        <w:gridCol w:w="1839"/>
        <w:gridCol w:w="794"/>
        <w:gridCol w:w="935"/>
        <w:gridCol w:w="1242"/>
      </w:tblGrid>
      <w:tr w:rsidR="00DD6B30" w:rsidRPr="00E66CC9" w14:paraId="0CCAC47A" w14:textId="77777777" w:rsidTr="00E66CC9">
        <w:trPr>
          <w:cnfStyle w:val="100000000000" w:firstRow="1" w:lastRow="0" w:firstColumn="0" w:lastColumn="0" w:oddVBand="0" w:evenVBand="0" w:oddHBand="0" w:evenHBand="0" w:firstRowFirstColumn="0" w:firstRowLastColumn="0" w:lastRowFirstColumn="0" w:lastRowLastColumn="0"/>
          <w:jc w:val="center"/>
        </w:trPr>
        <w:tc>
          <w:tcPr>
            <w:tcW w:w="8926" w:type="dxa"/>
            <w:gridSpan w:val="7"/>
            <w:shd w:val="clear" w:color="auto" w:fill="292929" w:themeFill="accent4" w:themeFillShade="BF"/>
          </w:tcPr>
          <w:p w14:paraId="465D852C" w14:textId="77777777" w:rsidR="00DD6B30" w:rsidRPr="00E66CC9" w:rsidRDefault="00DD6B30" w:rsidP="008408E8">
            <w:pPr>
              <w:pStyle w:val="Heading1"/>
              <w:rPr>
                <w:color w:val="FFFFFF" w:themeColor="background1"/>
              </w:rPr>
            </w:pPr>
            <w:r w:rsidRPr="00E66CC9">
              <w:rPr>
                <w:color w:val="FFFFFF" w:themeColor="background1"/>
              </w:rPr>
              <w:t>RISK MANAGEMENT PLAN</w:t>
            </w:r>
          </w:p>
        </w:tc>
      </w:tr>
      <w:tr w:rsidR="00DD6B30" w:rsidRPr="00DD6B30" w14:paraId="43F2C414" w14:textId="77777777" w:rsidTr="00E66CC9">
        <w:trPr>
          <w:jc w:val="center"/>
        </w:trPr>
        <w:tc>
          <w:tcPr>
            <w:tcW w:w="8926" w:type="dxa"/>
            <w:gridSpan w:val="7"/>
          </w:tcPr>
          <w:p w14:paraId="59E0277A" w14:textId="77777777" w:rsidR="00DD6B30" w:rsidRPr="00DD6B30" w:rsidRDefault="00DD6B30" w:rsidP="008408E8">
            <w:pPr>
              <w:pStyle w:val="NoSpacing"/>
            </w:pPr>
            <w:r w:rsidRPr="00DD6B30">
              <w:t>Filming Activity:</w:t>
            </w:r>
          </w:p>
          <w:p w14:paraId="07576524" w14:textId="77777777" w:rsidR="00DD6B30" w:rsidRPr="00DD6B30" w:rsidRDefault="00DD6B30" w:rsidP="008408E8">
            <w:pPr>
              <w:pStyle w:val="NoSpacing"/>
            </w:pPr>
            <w:r w:rsidRPr="00DD6B30">
              <w:t>Date:</w:t>
            </w:r>
          </w:p>
          <w:p w14:paraId="3ECFC62F" w14:textId="77777777" w:rsidR="00DD6B30" w:rsidRPr="00DD6B30" w:rsidRDefault="00DD6B30" w:rsidP="008408E8">
            <w:pPr>
              <w:pStyle w:val="NoSpacing"/>
            </w:pPr>
            <w:r w:rsidRPr="00DD6B30">
              <w:t>Time:</w:t>
            </w:r>
          </w:p>
        </w:tc>
      </w:tr>
      <w:tr w:rsidR="00DD6B30" w:rsidRPr="00E66CC9" w14:paraId="208A2206" w14:textId="77777777" w:rsidTr="00E66CC9">
        <w:trPr>
          <w:jc w:val="center"/>
        </w:trPr>
        <w:tc>
          <w:tcPr>
            <w:tcW w:w="8926" w:type="dxa"/>
            <w:gridSpan w:val="7"/>
            <w:shd w:val="clear" w:color="auto" w:fill="292929" w:themeFill="accent4" w:themeFillShade="BF"/>
          </w:tcPr>
          <w:p w14:paraId="53590649" w14:textId="77777777" w:rsidR="00DD6B30" w:rsidRPr="00E66CC9" w:rsidRDefault="00DD6B30" w:rsidP="008408E8">
            <w:pPr>
              <w:pStyle w:val="NoSpacing"/>
              <w:rPr>
                <w:color w:val="FFFFFF" w:themeColor="background1"/>
              </w:rPr>
            </w:pPr>
            <w:r w:rsidRPr="00E66CC9">
              <w:rPr>
                <w:color w:val="FFFFFF" w:themeColor="background1"/>
              </w:rPr>
              <w:t>Location</w:t>
            </w:r>
          </w:p>
          <w:p w14:paraId="19530240" w14:textId="77777777" w:rsidR="00DD6B30" w:rsidRPr="00E66CC9" w:rsidRDefault="00DD6B30" w:rsidP="008408E8">
            <w:pPr>
              <w:pStyle w:val="NoSpacing"/>
              <w:rPr>
                <w:color w:val="FFFFFF" w:themeColor="background1"/>
              </w:rPr>
            </w:pPr>
            <w:r w:rsidRPr="00E66CC9">
              <w:rPr>
                <w:color w:val="FFFFFF" w:themeColor="background1"/>
              </w:rPr>
              <w:t>Organiser responsible</w:t>
            </w:r>
          </w:p>
        </w:tc>
      </w:tr>
      <w:tr w:rsidR="00DD6B30" w:rsidRPr="00E66CC9" w14:paraId="3FFA48C2" w14:textId="77777777" w:rsidTr="00E66CC9">
        <w:trPr>
          <w:jc w:val="center"/>
        </w:trPr>
        <w:tc>
          <w:tcPr>
            <w:tcW w:w="507" w:type="dxa"/>
            <w:shd w:val="clear" w:color="auto" w:fill="292929" w:themeFill="accent4" w:themeFillShade="BF"/>
            <w:vAlign w:val="center"/>
          </w:tcPr>
          <w:p w14:paraId="6E4812AC" w14:textId="77777777" w:rsidR="00DD6B30" w:rsidRPr="00E66CC9" w:rsidRDefault="00DD6B30" w:rsidP="008408E8">
            <w:pPr>
              <w:pStyle w:val="NoSpacing"/>
              <w:rPr>
                <w:color w:val="FFFFFF" w:themeColor="background1"/>
              </w:rPr>
            </w:pPr>
            <w:r w:rsidRPr="00E66CC9">
              <w:rPr>
                <w:color w:val="FFFFFF" w:themeColor="background1"/>
              </w:rPr>
              <w:t>#</w:t>
            </w:r>
          </w:p>
        </w:tc>
        <w:tc>
          <w:tcPr>
            <w:tcW w:w="1420" w:type="dxa"/>
            <w:shd w:val="clear" w:color="auto" w:fill="292929" w:themeFill="accent4" w:themeFillShade="BF"/>
            <w:vAlign w:val="center"/>
          </w:tcPr>
          <w:p w14:paraId="5E015029" w14:textId="77777777" w:rsidR="00DD6B30" w:rsidRPr="00E66CC9" w:rsidRDefault="00DD6B30" w:rsidP="008408E8">
            <w:pPr>
              <w:pStyle w:val="NoSpacing"/>
              <w:rPr>
                <w:color w:val="FFFFFF" w:themeColor="background1"/>
              </w:rPr>
            </w:pPr>
            <w:r w:rsidRPr="00E66CC9">
              <w:rPr>
                <w:color w:val="FFFFFF" w:themeColor="background1"/>
              </w:rPr>
              <w:t>Risk</w:t>
            </w:r>
          </w:p>
        </w:tc>
        <w:tc>
          <w:tcPr>
            <w:tcW w:w="2189" w:type="dxa"/>
            <w:shd w:val="clear" w:color="auto" w:fill="292929" w:themeFill="accent4" w:themeFillShade="BF"/>
            <w:vAlign w:val="center"/>
          </w:tcPr>
          <w:p w14:paraId="736D2283" w14:textId="77777777" w:rsidR="00DD6B30" w:rsidRPr="00E66CC9" w:rsidRDefault="00DD6B30" w:rsidP="008408E8">
            <w:pPr>
              <w:pStyle w:val="NoSpacing"/>
              <w:rPr>
                <w:color w:val="FFFFFF" w:themeColor="background1"/>
              </w:rPr>
            </w:pPr>
            <w:r w:rsidRPr="00E66CC9">
              <w:rPr>
                <w:color w:val="FFFFFF" w:themeColor="background1"/>
              </w:rPr>
              <w:t>Consequence</w:t>
            </w:r>
          </w:p>
        </w:tc>
        <w:tc>
          <w:tcPr>
            <w:tcW w:w="1839" w:type="dxa"/>
            <w:shd w:val="clear" w:color="auto" w:fill="292929" w:themeFill="accent4" w:themeFillShade="BF"/>
            <w:vAlign w:val="center"/>
          </w:tcPr>
          <w:p w14:paraId="3CD1F1D4" w14:textId="77777777" w:rsidR="00DD6B30" w:rsidRPr="00E66CC9" w:rsidRDefault="00DD6B30" w:rsidP="008408E8">
            <w:pPr>
              <w:pStyle w:val="NoSpacing"/>
              <w:rPr>
                <w:color w:val="FFFFFF" w:themeColor="background1"/>
              </w:rPr>
            </w:pPr>
            <w:r w:rsidRPr="00E66CC9">
              <w:rPr>
                <w:color w:val="FFFFFF" w:themeColor="background1"/>
              </w:rPr>
              <w:t>Current Controls</w:t>
            </w:r>
          </w:p>
        </w:tc>
        <w:tc>
          <w:tcPr>
            <w:tcW w:w="794" w:type="dxa"/>
            <w:shd w:val="clear" w:color="auto" w:fill="292929" w:themeFill="accent4" w:themeFillShade="BF"/>
            <w:vAlign w:val="center"/>
          </w:tcPr>
          <w:p w14:paraId="5D371DC4" w14:textId="77777777" w:rsidR="00DD6B30" w:rsidRPr="00E66CC9" w:rsidRDefault="00DD6B30" w:rsidP="008408E8">
            <w:pPr>
              <w:pStyle w:val="NoSpacing"/>
              <w:rPr>
                <w:color w:val="FFFFFF" w:themeColor="background1"/>
              </w:rPr>
            </w:pPr>
            <w:r w:rsidRPr="00E66CC9">
              <w:rPr>
                <w:color w:val="FFFFFF" w:themeColor="background1"/>
              </w:rPr>
              <w:t>Risk rating</w:t>
            </w:r>
          </w:p>
        </w:tc>
        <w:tc>
          <w:tcPr>
            <w:tcW w:w="935" w:type="dxa"/>
            <w:shd w:val="clear" w:color="auto" w:fill="292929" w:themeFill="accent4" w:themeFillShade="BF"/>
            <w:vAlign w:val="center"/>
          </w:tcPr>
          <w:p w14:paraId="267DDA8C" w14:textId="77777777" w:rsidR="00DD6B30" w:rsidRPr="00E66CC9" w:rsidRDefault="00DD6B30" w:rsidP="008408E8">
            <w:pPr>
              <w:pStyle w:val="NoSpacing"/>
              <w:rPr>
                <w:color w:val="FFFFFF" w:themeColor="background1"/>
              </w:rPr>
            </w:pPr>
            <w:r w:rsidRPr="00E66CC9">
              <w:rPr>
                <w:color w:val="FFFFFF" w:themeColor="background1"/>
              </w:rPr>
              <w:t>Accept/ Reject</w:t>
            </w:r>
          </w:p>
        </w:tc>
        <w:tc>
          <w:tcPr>
            <w:tcW w:w="1242" w:type="dxa"/>
            <w:shd w:val="clear" w:color="auto" w:fill="292929" w:themeFill="accent4" w:themeFillShade="BF"/>
            <w:vAlign w:val="center"/>
          </w:tcPr>
          <w:p w14:paraId="4535E761" w14:textId="77777777" w:rsidR="00DD6B30" w:rsidRPr="00E66CC9" w:rsidRDefault="00DD6B30" w:rsidP="008408E8">
            <w:pPr>
              <w:pStyle w:val="NoSpacing"/>
              <w:rPr>
                <w:color w:val="FFFFFF" w:themeColor="background1"/>
              </w:rPr>
            </w:pPr>
            <w:r w:rsidRPr="00E66CC9">
              <w:rPr>
                <w:color w:val="FFFFFF" w:themeColor="background1"/>
              </w:rPr>
              <w:t>Person Responsible</w:t>
            </w:r>
          </w:p>
        </w:tc>
      </w:tr>
      <w:tr w:rsidR="00DD6B30" w:rsidRPr="00DD6B30" w14:paraId="342861E7" w14:textId="77777777" w:rsidTr="00E66CC9">
        <w:trPr>
          <w:jc w:val="center"/>
        </w:trPr>
        <w:tc>
          <w:tcPr>
            <w:tcW w:w="507" w:type="dxa"/>
            <w:vAlign w:val="center"/>
          </w:tcPr>
          <w:p w14:paraId="7FC6101E" w14:textId="77777777" w:rsidR="00DD6B30" w:rsidRPr="00DD6B30" w:rsidRDefault="00DD6B30" w:rsidP="008408E8">
            <w:pPr>
              <w:pStyle w:val="NoSpacing"/>
            </w:pPr>
            <w:r w:rsidRPr="00DD6B30">
              <w:t>23</w:t>
            </w:r>
          </w:p>
        </w:tc>
        <w:tc>
          <w:tcPr>
            <w:tcW w:w="1420" w:type="dxa"/>
            <w:vAlign w:val="center"/>
          </w:tcPr>
          <w:p w14:paraId="6C654056" w14:textId="77777777" w:rsidR="00DD6B30" w:rsidRPr="00DD6B30" w:rsidRDefault="00DD6B30" w:rsidP="008408E8">
            <w:pPr>
              <w:pStyle w:val="NoSpacing"/>
            </w:pPr>
            <w:r w:rsidRPr="00DD6B30">
              <w:t>Noise</w:t>
            </w:r>
          </w:p>
        </w:tc>
        <w:tc>
          <w:tcPr>
            <w:tcW w:w="2189" w:type="dxa"/>
            <w:vAlign w:val="center"/>
          </w:tcPr>
          <w:p w14:paraId="036223C0" w14:textId="77777777" w:rsidR="00DD6B30" w:rsidRPr="00DD6B30" w:rsidRDefault="00DD6B30" w:rsidP="008408E8">
            <w:pPr>
              <w:pStyle w:val="NoSpacing"/>
            </w:pPr>
            <w:r w:rsidRPr="00DD6B30">
              <w:t>Unpleasant surroundings causing aggravation to cast, crew and stakeholders.</w:t>
            </w:r>
          </w:p>
        </w:tc>
        <w:tc>
          <w:tcPr>
            <w:tcW w:w="1839" w:type="dxa"/>
            <w:vAlign w:val="center"/>
          </w:tcPr>
          <w:p w14:paraId="67021DA4" w14:textId="77777777" w:rsidR="00DD6B30" w:rsidRPr="00DD6B30" w:rsidRDefault="00DD6B30" w:rsidP="008408E8">
            <w:pPr>
              <w:pStyle w:val="NoSpacing"/>
            </w:pPr>
            <w:r w:rsidRPr="00DD6B30">
              <w:t>First AD to prevent excessive and unpleasant noise levels.</w:t>
            </w:r>
          </w:p>
        </w:tc>
        <w:tc>
          <w:tcPr>
            <w:tcW w:w="794" w:type="dxa"/>
            <w:shd w:val="clear" w:color="auto" w:fill="92D050"/>
            <w:vAlign w:val="center"/>
          </w:tcPr>
          <w:p w14:paraId="573812D0" w14:textId="77777777" w:rsidR="00DD6B30" w:rsidRPr="00DD6B30" w:rsidRDefault="00DD6B30" w:rsidP="008408E8">
            <w:pPr>
              <w:pStyle w:val="NoSpacing"/>
            </w:pPr>
            <w:r w:rsidRPr="00DD6B30">
              <w:t>D2</w:t>
            </w:r>
          </w:p>
          <w:p w14:paraId="1D36A788" w14:textId="77777777" w:rsidR="00DD6B30" w:rsidRPr="00DD6B30" w:rsidRDefault="00DD6B30" w:rsidP="008408E8">
            <w:pPr>
              <w:pStyle w:val="NoSpacing"/>
            </w:pPr>
            <w:r w:rsidRPr="00DD6B30">
              <w:t>L</w:t>
            </w:r>
          </w:p>
        </w:tc>
        <w:tc>
          <w:tcPr>
            <w:tcW w:w="935" w:type="dxa"/>
            <w:vAlign w:val="center"/>
          </w:tcPr>
          <w:p w14:paraId="54C5CA72" w14:textId="77777777" w:rsidR="00DD6B30" w:rsidRPr="00DD6B30" w:rsidRDefault="00DD6B30" w:rsidP="008408E8">
            <w:pPr>
              <w:pStyle w:val="NoSpacing"/>
            </w:pPr>
            <w:r w:rsidRPr="00DD6B30">
              <w:t>A</w:t>
            </w:r>
          </w:p>
        </w:tc>
        <w:tc>
          <w:tcPr>
            <w:tcW w:w="1242" w:type="dxa"/>
            <w:vAlign w:val="center"/>
          </w:tcPr>
          <w:p w14:paraId="42F4608A" w14:textId="77777777" w:rsidR="00DD6B30" w:rsidRPr="00DD6B30" w:rsidRDefault="00DD6B30" w:rsidP="008408E8">
            <w:pPr>
              <w:pStyle w:val="NoSpacing"/>
            </w:pPr>
            <w:r w:rsidRPr="00DD6B30">
              <w:t>First AD</w:t>
            </w:r>
          </w:p>
        </w:tc>
      </w:tr>
      <w:tr w:rsidR="00DD6B30" w:rsidRPr="00DD6B30" w14:paraId="2E7C3EC0" w14:textId="77777777" w:rsidTr="00E66CC9">
        <w:trPr>
          <w:jc w:val="center"/>
        </w:trPr>
        <w:tc>
          <w:tcPr>
            <w:tcW w:w="507" w:type="dxa"/>
            <w:vAlign w:val="center"/>
          </w:tcPr>
          <w:p w14:paraId="0C40B79C" w14:textId="77777777" w:rsidR="00DD6B30" w:rsidRPr="00DD6B30" w:rsidRDefault="00DD6B30" w:rsidP="008408E8">
            <w:pPr>
              <w:pStyle w:val="NoSpacing"/>
            </w:pPr>
            <w:r w:rsidRPr="00DD6B30">
              <w:t>41</w:t>
            </w:r>
          </w:p>
        </w:tc>
        <w:tc>
          <w:tcPr>
            <w:tcW w:w="1420" w:type="dxa"/>
            <w:vAlign w:val="center"/>
          </w:tcPr>
          <w:p w14:paraId="29D0833C" w14:textId="77777777" w:rsidR="00DD6B30" w:rsidRPr="00DD6B30" w:rsidRDefault="00DD6B30" w:rsidP="008408E8">
            <w:pPr>
              <w:pStyle w:val="NoSpacing"/>
            </w:pPr>
            <w:r w:rsidRPr="00DD6B30">
              <w:t>Tripping hazards – i.e. electrical cords, cables, ropes</w:t>
            </w:r>
          </w:p>
        </w:tc>
        <w:tc>
          <w:tcPr>
            <w:tcW w:w="2189" w:type="dxa"/>
            <w:vAlign w:val="center"/>
          </w:tcPr>
          <w:p w14:paraId="3F476B0A" w14:textId="77777777" w:rsidR="00DD6B30" w:rsidRPr="00DD6B30" w:rsidRDefault="00DD6B30" w:rsidP="008408E8">
            <w:pPr>
              <w:pStyle w:val="NoSpacing"/>
            </w:pPr>
            <w:r w:rsidRPr="00DD6B30">
              <w:t>Bodily injury to public or cast/crew.</w:t>
            </w:r>
          </w:p>
        </w:tc>
        <w:tc>
          <w:tcPr>
            <w:tcW w:w="1839" w:type="dxa"/>
            <w:vAlign w:val="center"/>
          </w:tcPr>
          <w:p w14:paraId="31E23B18" w14:textId="77777777" w:rsidR="00DD6B30" w:rsidRPr="00DD6B30" w:rsidRDefault="00DD6B30" w:rsidP="008408E8">
            <w:pPr>
              <w:pStyle w:val="NoSpacing"/>
            </w:pPr>
            <w:r w:rsidRPr="00DD6B30">
              <w:t>All cables covered or taped down. Barriers used to fence off area from public.</w:t>
            </w:r>
          </w:p>
        </w:tc>
        <w:tc>
          <w:tcPr>
            <w:tcW w:w="794" w:type="dxa"/>
            <w:shd w:val="clear" w:color="auto" w:fill="FFFF00"/>
            <w:vAlign w:val="center"/>
          </w:tcPr>
          <w:p w14:paraId="4F01E71A" w14:textId="77777777" w:rsidR="00DD6B30" w:rsidRPr="00DD6B30" w:rsidRDefault="00DD6B30" w:rsidP="008408E8">
            <w:pPr>
              <w:pStyle w:val="NoSpacing"/>
            </w:pPr>
            <w:r w:rsidRPr="00DD6B30">
              <w:t>C2</w:t>
            </w:r>
          </w:p>
          <w:p w14:paraId="170BB30E" w14:textId="77777777" w:rsidR="00DD6B30" w:rsidRPr="00DD6B30" w:rsidRDefault="00DD6B30" w:rsidP="008408E8">
            <w:pPr>
              <w:pStyle w:val="NoSpacing"/>
            </w:pPr>
            <w:r w:rsidRPr="00DD6B30">
              <w:t>M</w:t>
            </w:r>
          </w:p>
        </w:tc>
        <w:tc>
          <w:tcPr>
            <w:tcW w:w="935" w:type="dxa"/>
            <w:vAlign w:val="center"/>
          </w:tcPr>
          <w:p w14:paraId="36E0D510" w14:textId="77777777" w:rsidR="00DD6B30" w:rsidRPr="00DD6B30" w:rsidRDefault="00DD6B30" w:rsidP="008408E8">
            <w:pPr>
              <w:pStyle w:val="NoSpacing"/>
            </w:pPr>
            <w:r w:rsidRPr="00DD6B30">
              <w:t>A</w:t>
            </w:r>
          </w:p>
        </w:tc>
        <w:tc>
          <w:tcPr>
            <w:tcW w:w="1242" w:type="dxa"/>
            <w:vAlign w:val="center"/>
          </w:tcPr>
          <w:p w14:paraId="6A5A8A65" w14:textId="77777777" w:rsidR="00DD6B30" w:rsidRPr="00DD6B30" w:rsidRDefault="00DD6B30" w:rsidP="008408E8">
            <w:pPr>
              <w:pStyle w:val="NoSpacing"/>
            </w:pPr>
            <w:r w:rsidRPr="00DD6B30">
              <w:t>Safety Officer</w:t>
            </w:r>
          </w:p>
        </w:tc>
      </w:tr>
    </w:tbl>
    <w:p w14:paraId="6F802177" w14:textId="77777777" w:rsidR="00DD6B30" w:rsidRPr="00DD6B30" w:rsidRDefault="00DD6B30" w:rsidP="00DD6B30"/>
    <w:p w14:paraId="2190CAA4" w14:textId="77777777" w:rsidR="00DD6B30" w:rsidRPr="00DD6B30" w:rsidRDefault="00DD6B30" w:rsidP="00DD6B30">
      <w:pPr>
        <w:rPr>
          <w:b/>
          <w:bCs/>
        </w:rPr>
      </w:pPr>
      <w:r w:rsidRPr="00DD6B30">
        <w:br w:type="page"/>
      </w:r>
    </w:p>
    <w:p w14:paraId="4ABACB85" w14:textId="0D7B61D5" w:rsidR="00DD6B30" w:rsidRPr="008408E8" w:rsidRDefault="00DD6B30" w:rsidP="000052D7">
      <w:pPr>
        <w:pStyle w:val="ListNumber"/>
        <w:numPr>
          <w:ilvl w:val="0"/>
          <w:numId w:val="10"/>
        </w:numPr>
        <w:rPr>
          <w:rStyle w:val="Heading1Char"/>
        </w:rPr>
      </w:pPr>
      <w:bookmarkStart w:id="56" w:name="_Toc402520479"/>
      <w:r w:rsidRPr="008408E8">
        <w:rPr>
          <w:rStyle w:val="Heading1Char"/>
        </w:rPr>
        <w:lastRenderedPageBreak/>
        <w:t>Example Sample Stakeholder Notification Letter</w:t>
      </w:r>
      <w:bookmarkEnd w:id="56"/>
    </w:p>
    <w:p w14:paraId="7B1E9444" w14:textId="77777777" w:rsidR="00DD6B30" w:rsidRPr="00DD6B30" w:rsidRDefault="00DD6B30" w:rsidP="008408E8">
      <w:pPr>
        <w:pStyle w:val="BodyText"/>
      </w:pPr>
      <w:r w:rsidRPr="00DD6B30">
        <w:t xml:space="preserve">A </w:t>
      </w:r>
      <w:r w:rsidRPr="00DD6B30">
        <w:rPr>
          <w:b/>
        </w:rPr>
        <w:t>Stakeholder Notification Letter</w:t>
      </w:r>
      <w:r w:rsidRPr="00DD6B30">
        <w:t xml:space="preserve"> is used to inform stakeholders (businesses, residents, public transport authorities, etc.) in the vicinity of where your filming activity is taking place about what you are doing and where.   The purpose is to minimise any impact and allow stakeholders to make contact if they have any questions or need arrangements to be made for access. </w:t>
      </w:r>
    </w:p>
    <w:p w14:paraId="5F2AE492" w14:textId="77777777" w:rsidR="00DD6B30" w:rsidRPr="00DD6B30" w:rsidRDefault="00DD6B30" w:rsidP="00DD6B30"/>
    <w:tbl>
      <w:tblPr>
        <w:tblStyle w:val="TableGrid"/>
        <w:tblW w:w="0" w:type="auto"/>
        <w:jc w:val="center"/>
        <w:shd w:val="clear" w:color="auto" w:fill="F2F2F2" w:themeFill="background1" w:themeFillShade="F2"/>
        <w:tblLayout w:type="fixed"/>
        <w:tblLook w:val="04A0" w:firstRow="1" w:lastRow="0" w:firstColumn="1" w:lastColumn="0" w:noHBand="0" w:noVBand="1"/>
      </w:tblPr>
      <w:tblGrid>
        <w:gridCol w:w="9072"/>
      </w:tblGrid>
      <w:tr w:rsidR="00DD6B30" w:rsidRPr="008408E8" w14:paraId="4D23831B" w14:textId="77777777" w:rsidTr="00801318">
        <w:trPr>
          <w:cnfStyle w:val="100000000000" w:firstRow="1" w:lastRow="0" w:firstColumn="0" w:lastColumn="0" w:oddVBand="0" w:evenVBand="0" w:oddHBand="0" w:evenHBand="0" w:firstRowFirstColumn="0" w:firstRowLastColumn="0" w:lastRowFirstColumn="0" w:lastRowLastColumn="0"/>
          <w:jc w:val="center"/>
        </w:trPr>
        <w:tc>
          <w:tcPr>
            <w:tcW w:w="9072" w:type="dxa"/>
            <w:shd w:val="clear" w:color="auto" w:fill="F2F2F2" w:themeFill="background1" w:themeFillShade="F2"/>
          </w:tcPr>
          <w:p w14:paraId="0B8F9639" w14:textId="77777777" w:rsidR="00DD6B30" w:rsidRPr="00EC1FE8" w:rsidRDefault="00DD6B30" w:rsidP="00EC1FE8">
            <w:pPr>
              <w:pStyle w:val="NoSpacing"/>
              <w:rPr>
                <w:b w:val="0"/>
                <w:bCs/>
                <w:color w:val="auto"/>
              </w:rPr>
            </w:pPr>
            <w:r w:rsidRPr="00EC1FE8">
              <w:rPr>
                <w:b w:val="0"/>
                <w:bCs/>
                <w:color w:val="auto"/>
              </w:rPr>
              <w:t>PRODUCTION COMPANY NAME/LETTER HEAD</w:t>
            </w:r>
          </w:p>
          <w:p w14:paraId="0308AD82" w14:textId="77777777" w:rsidR="008408E8" w:rsidRPr="00EC1FE8" w:rsidRDefault="008408E8" w:rsidP="00EC1FE8">
            <w:pPr>
              <w:pStyle w:val="NoSpacing"/>
              <w:rPr>
                <w:b w:val="0"/>
                <w:bCs/>
                <w:color w:val="auto"/>
              </w:rPr>
            </w:pPr>
          </w:p>
          <w:p w14:paraId="1E82D2BD" w14:textId="77777777" w:rsidR="00DD6B30" w:rsidRPr="00EC1FE8" w:rsidRDefault="00DD6B30" w:rsidP="00EC1FE8">
            <w:pPr>
              <w:pStyle w:val="NoSpacing"/>
              <w:rPr>
                <w:b w:val="0"/>
                <w:bCs/>
                <w:color w:val="auto"/>
              </w:rPr>
            </w:pPr>
            <w:r w:rsidRPr="00EC1FE8">
              <w:rPr>
                <w:b w:val="0"/>
                <w:bCs/>
                <w:color w:val="auto"/>
              </w:rPr>
              <w:t>DATE</w:t>
            </w:r>
          </w:p>
          <w:p w14:paraId="1841010F" w14:textId="77777777" w:rsidR="008408E8" w:rsidRPr="00EC1FE8" w:rsidRDefault="008408E8" w:rsidP="00EC1FE8">
            <w:pPr>
              <w:pStyle w:val="NoSpacing"/>
              <w:rPr>
                <w:b w:val="0"/>
                <w:bCs/>
                <w:color w:val="auto"/>
              </w:rPr>
            </w:pPr>
          </w:p>
          <w:p w14:paraId="1BDB61D2" w14:textId="77777777" w:rsidR="00DD6B30" w:rsidRPr="00EC1FE8" w:rsidRDefault="00DD6B30" w:rsidP="00EC1FE8">
            <w:pPr>
              <w:pStyle w:val="NoSpacing"/>
              <w:rPr>
                <w:b w:val="0"/>
                <w:bCs/>
                <w:color w:val="auto"/>
              </w:rPr>
            </w:pPr>
            <w:r w:rsidRPr="00EC1FE8">
              <w:rPr>
                <w:b w:val="0"/>
                <w:bCs/>
                <w:color w:val="auto"/>
              </w:rPr>
              <w:t>RE: NOTIFICATION OF FILMING</w:t>
            </w:r>
          </w:p>
          <w:p w14:paraId="7372D92D" w14:textId="77777777" w:rsidR="008408E8" w:rsidRPr="00EC1FE8" w:rsidRDefault="008408E8" w:rsidP="00EC1FE8">
            <w:pPr>
              <w:pStyle w:val="NoSpacing"/>
              <w:rPr>
                <w:b w:val="0"/>
                <w:bCs/>
                <w:color w:val="auto"/>
              </w:rPr>
            </w:pPr>
          </w:p>
          <w:p w14:paraId="4A4481DE" w14:textId="77777777" w:rsidR="00DD6B30" w:rsidRPr="00EC1FE8" w:rsidRDefault="00DD6B30" w:rsidP="00EC1FE8">
            <w:pPr>
              <w:pStyle w:val="NoSpacing"/>
              <w:rPr>
                <w:b w:val="0"/>
                <w:bCs/>
                <w:color w:val="auto"/>
              </w:rPr>
            </w:pPr>
            <w:r w:rsidRPr="00EC1FE8">
              <w:rPr>
                <w:b w:val="0"/>
                <w:bCs/>
                <w:color w:val="auto"/>
              </w:rPr>
              <w:t>Dear Resident/Tenant,</w:t>
            </w:r>
          </w:p>
          <w:p w14:paraId="32C43DEC" w14:textId="77777777" w:rsidR="008408E8" w:rsidRPr="00EC1FE8" w:rsidRDefault="008408E8" w:rsidP="00EC1FE8">
            <w:pPr>
              <w:pStyle w:val="NoSpacing"/>
              <w:rPr>
                <w:b w:val="0"/>
                <w:bCs/>
                <w:color w:val="auto"/>
              </w:rPr>
            </w:pPr>
          </w:p>
          <w:p w14:paraId="4136ED8D" w14:textId="77777777" w:rsidR="00DD6B30" w:rsidRPr="00EC1FE8" w:rsidRDefault="00DD6B30" w:rsidP="00EC1FE8">
            <w:pPr>
              <w:pStyle w:val="NoSpacing"/>
              <w:rPr>
                <w:b w:val="0"/>
                <w:bCs/>
                <w:color w:val="auto"/>
              </w:rPr>
            </w:pPr>
            <w:r w:rsidRPr="00EC1FE8">
              <w:rPr>
                <w:b w:val="0"/>
                <w:bCs/>
                <w:color w:val="auto"/>
              </w:rPr>
              <w:t>This letter is to inform you that (INSERT PRODUCTION COMPANY) will be filming scenes for a (TELEVISION COMMERCIAL / TELEVISION SERIES / FEATURE FILM / STUDENT FILM) at locations in this area. Please see details below.</w:t>
            </w:r>
          </w:p>
          <w:p w14:paraId="641E96E0" w14:textId="77777777" w:rsidR="008408E8" w:rsidRPr="00EC1FE8" w:rsidRDefault="008408E8" w:rsidP="00EC1FE8">
            <w:pPr>
              <w:pStyle w:val="NoSpacing"/>
              <w:rPr>
                <w:b w:val="0"/>
                <w:bCs/>
                <w:color w:val="auto"/>
              </w:rPr>
            </w:pPr>
          </w:p>
          <w:p w14:paraId="73441422" w14:textId="77777777" w:rsidR="00DD6B30" w:rsidRPr="00EC1FE8" w:rsidRDefault="00DD6B30" w:rsidP="00EC1FE8">
            <w:pPr>
              <w:pStyle w:val="NoSpacing"/>
              <w:rPr>
                <w:b w:val="0"/>
                <w:bCs/>
                <w:color w:val="auto"/>
              </w:rPr>
            </w:pPr>
            <w:r w:rsidRPr="00EC1FE8">
              <w:rPr>
                <w:b w:val="0"/>
                <w:bCs/>
                <w:color w:val="auto"/>
              </w:rPr>
              <w:t>FILMING DETAILS</w:t>
            </w:r>
          </w:p>
          <w:p w14:paraId="15C55B5C" w14:textId="77777777" w:rsidR="00DD6B30" w:rsidRPr="00EC1FE8" w:rsidRDefault="00DD6B30" w:rsidP="00EC1FE8">
            <w:pPr>
              <w:pStyle w:val="NoSpacing"/>
              <w:rPr>
                <w:b w:val="0"/>
                <w:bCs/>
                <w:color w:val="auto"/>
              </w:rPr>
            </w:pPr>
            <w:r w:rsidRPr="00EC1FE8">
              <w:rPr>
                <w:b w:val="0"/>
                <w:bCs/>
                <w:color w:val="auto"/>
              </w:rPr>
              <w:t>DAY / DATE</w:t>
            </w:r>
          </w:p>
          <w:p w14:paraId="4F4E8767" w14:textId="77777777" w:rsidR="00DD6B30" w:rsidRPr="00EC1FE8" w:rsidRDefault="00DD6B30" w:rsidP="00EC1FE8">
            <w:pPr>
              <w:pStyle w:val="NoSpacing"/>
              <w:rPr>
                <w:b w:val="0"/>
                <w:bCs/>
                <w:color w:val="auto"/>
              </w:rPr>
            </w:pPr>
            <w:r w:rsidRPr="00EC1FE8">
              <w:rPr>
                <w:b w:val="0"/>
                <w:bCs/>
                <w:color w:val="auto"/>
              </w:rPr>
              <w:t>START TIME to FINISH TIME</w:t>
            </w:r>
          </w:p>
          <w:p w14:paraId="12AD4FFD" w14:textId="77777777" w:rsidR="00DD6B30" w:rsidRPr="00EC1FE8" w:rsidRDefault="00DD6B30" w:rsidP="00EC1FE8">
            <w:pPr>
              <w:pStyle w:val="NoSpacing"/>
              <w:rPr>
                <w:b w:val="0"/>
                <w:bCs/>
                <w:color w:val="auto"/>
              </w:rPr>
            </w:pPr>
            <w:r w:rsidRPr="00EC1FE8">
              <w:rPr>
                <w:b w:val="0"/>
                <w:bCs/>
                <w:color w:val="auto"/>
              </w:rPr>
              <w:t>INSERT BRIEF DESCRIPTION OF FILMING</w:t>
            </w:r>
          </w:p>
          <w:p w14:paraId="1DE26106" w14:textId="77777777" w:rsidR="00DD6B30" w:rsidRPr="00EC1FE8" w:rsidRDefault="00DD6B30" w:rsidP="00EC1FE8">
            <w:pPr>
              <w:pStyle w:val="NoSpacing"/>
              <w:rPr>
                <w:b w:val="0"/>
                <w:bCs/>
                <w:color w:val="auto"/>
              </w:rPr>
            </w:pPr>
            <w:r w:rsidRPr="00EC1FE8">
              <w:rPr>
                <w:b w:val="0"/>
                <w:bCs/>
                <w:color w:val="auto"/>
              </w:rPr>
              <w:t>LIST STREETS/PARK/LOCATIONS AFFECTED and HOW THEY WILL BE AFFECTED</w:t>
            </w:r>
          </w:p>
          <w:p w14:paraId="7A8449EA" w14:textId="77777777" w:rsidR="008408E8" w:rsidRPr="00EC1FE8" w:rsidRDefault="008408E8" w:rsidP="00EC1FE8">
            <w:pPr>
              <w:pStyle w:val="NoSpacing"/>
              <w:rPr>
                <w:b w:val="0"/>
                <w:bCs/>
                <w:color w:val="auto"/>
              </w:rPr>
            </w:pPr>
          </w:p>
          <w:p w14:paraId="10B0DAEE" w14:textId="77777777" w:rsidR="00DD6B30" w:rsidRPr="00EC1FE8" w:rsidRDefault="00DD6B30" w:rsidP="00EC1FE8">
            <w:pPr>
              <w:pStyle w:val="NoSpacing"/>
              <w:rPr>
                <w:b w:val="0"/>
                <w:bCs/>
                <w:color w:val="auto"/>
              </w:rPr>
            </w:pPr>
            <w:r w:rsidRPr="00EC1FE8">
              <w:rPr>
                <w:b w:val="0"/>
                <w:bCs/>
                <w:color w:val="auto"/>
              </w:rPr>
              <w:t>To facilitate the filming, the production has obtained permission from the [Public Agency Name] to park some equipment vehicles on the following streets:</w:t>
            </w:r>
          </w:p>
          <w:p w14:paraId="713DC280" w14:textId="77777777" w:rsidR="008408E8" w:rsidRPr="00EC1FE8" w:rsidRDefault="008408E8" w:rsidP="00EC1FE8">
            <w:pPr>
              <w:pStyle w:val="NoSpacing"/>
              <w:rPr>
                <w:b w:val="0"/>
                <w:bCs/>
                <w:color w:val="auto"/>
              </w:rPr>
            </w:pPr>
          </w:p>
          <w:p w14:paraId="6BCB9554" w14:textId="77777777" w:rsidR="00DD6B30" w:rsidRPr="00EC1FE8" w:rsidRDefault="00DD6B30" w:rsidP="00EC1FE8">
            <w:pPr>
              <w:pStyle w:val="NoSpacing"/>
              <w:rPr>
                <w:b w:val="0"/>
                <w:bCs/>
                <w:color w:val="auto"/>
              </w:rPr>
            </w:pPr>
            <w:r w:rsidRPr="00EC1FE8">
              <w:rPr>
                <w:b w:val="0"/>
                <w:bCs/>
                <w:color w:val="auto"/>
              </w:rPr>
              <w:t>LIST BLOCKS WHERE PARKING IS BEING HELD</w:t>
            </w:r>
          </w:p>
          <w:p w14:paraId="7C77F24E" w14:textId="77777777" w:rsidR="008408E8" w:rsidRPr="00EC1FE8" w:rsidRDefault="008408E8" w:rsidP="00EC1FE8">
            <w:pPr>
              <w:pStyle w:val="NoSpacing"/>
              <w:rPr>
                <w:b w:val="0"/>
                <w:bCs/>
                <w:color w:val="auto"/>
              </w:rPr>
            </w:pPr>
          </w:p>
          <w:p w14:paraId="7C2CB28B" w14:textId="77777777" w:rsidR="00DD6B30" w:rsidRPr="00EC1FE8" w:rsidRDefault="00DD6B30" w:rsidP="00EC1FE8">
            <w:pPr>
              <w:pStyle w:val="NoSpacing"/>
              <w:rPr>
                <w:b w:val="0"/>
                <w:bCs/>
                <w:color w:val="auto"/>
              </w:rPr>
            </w:pPr>
            <w:r w:rsidRPr="00EC1FE8">
              <w:rPr>
                <w:b w:val="0"/>
                <w:bCs/>
                <w:color w:val="auto"/>
              </w:rPr>
              <w:t xml:space="preserve">This will mean a reduction in the available parking between DAY/TIME to DAY/TIME in the area. </w:t>
            </w:r>
          </w:p>
          <w:p w14:paraId="70C32C77" w14:textId="77777777" w:rsidR="008408E8" w:rsidRPr="00EC1FE8" w:rsidRDefault="008408E8" w:rsidP="00EC1FE8">
            <w:pPr>
              <w:pStyle w:val="NoSpacing"/>
              <w:rPr>
                <w:b w:val="0"/>
                <w:bCs/>
                <w:color w:val="auto"/>
              </w:rPr>
            </w:pPr>
          </w:p>
          <w:p w14:paraId="59CA8896" w14:textId="77777777" w:rsidR="00DD6B30" w:rsidRPr="00EC1FE8" w:rsidRDefault="00DD6B30" w:rsidP="00EC1FE8">
            <w:pPr>
              <w:pStyle w:val="NoSpacing"/>
              <w:rPr>
                <w:b w:val="0"/>
                <w:bCs/>
                <w:color w:val="auto"/>
              </w:rPr>
            </w:pPr>
            <w:r w:rsidRPr="00EC1FE8">
              <w:rPr>
                <w:b w:val="0"/>
                <w:bCs/>
                <w:color w:val="auto"/>
              </w:rPr>
              <w:t xml:space="preserve">We appreciate the support of the public in our use of locations in and around [Public Agency Name] and will make every effort to minimise our impact on your neighbourhood. Noise will be kept to a minimum at all times. </w:t>
            </w:r>
          </w:p>
          <w:p w14:paraId="7A0DAAA8" w14:textId="77777777" w:rsidR="008408E8" w:rsidRPr="00EC1FE8" w:rsidRDefault="008408E8" w:rsidP="00EC1FE8">
            <w:pPr>
              <w:pStyle w:val="NoSpacing"/>
              <w:rPr>
                <w:b w:val="0"/>
                <w:bCs/>
                <w:color w:val="auto"/>
              </w:rPr>
            </w:pPr>
          </w:p>
          <w:p w14:paraId="49E6D9B4" w14:textId="404067AC" w:rsidR="00DD6B30" w:rsidRPr="00EC1FE8" w:rsidRDefault="00DD6B30" w:rsidP="00EC1FE8">
            <w:pPr>
              <w:pStyle w:val="NoSpacing"/>
              <w:rPr>
                <w:b w:val="0"/>
                <w:bCs/>
                <w:color w:val="auto"/>
              </w:rPr>
            </w:pPr>
            <w:r w:rsidRPr="00EC1FE8">
              <w:rPr>
                <w:b w:val="0"/>
                <w:bCs/>
                <w:color w:val="auto"/>
              </w:rPr>
              <w:t>An application for a film permit has been lodged with the [Public Agency Name</w:t>
            </w:r>
            <w:r w:rsidR="00672F27" w:rsidRPr="00EC1FE8">
              <w:rPr>
                <w:b w:val="0"/>
                <w:bCs/>
                <w:color w:val="auto"/>
              </w:rPr>
              <w:t>],</w:t>
            </w:r>
            <w:r w:rsidRPr="00EC1FE8">
              <w:rPr>
                <w:b w:val="0"/>
                <w:bCs/>
                <w:color w:val="auto"/>
              </w:rPr>
              <w:t xml:space="preserve"> and we will conduct our activities in accordance with the rules and regulations of the [Public Agency Name].</w:t>
            </w:r>
          </w:p>
          <w:p w14:paraId="62EA4D9C" w14:textId="77777777" w:rsidR="008408E8" w:rsidRPr="00EC1FE8" w:rsidRDefault="008408E8" w:rsidP="00EC1FE8">
            <w:pPr>
              <w:pStyle w:val="NoSpacing"/>
              <w:rPr>
                <w:b w:val="0"/>
                <w:bCs/>
                <w:color w:val="auto"/>
              </w:rPr>
            </w:pPr>
          </w:p>
          <w:p w14:paraId="383AA7DB" w14:textId="77777777" w:rsidR="00DD6B30" w:rsidRPr="00EC1FE8" w:rsidRDefault="00DD6B30" w:rsidP="00EC1FE8">
            <w:pPr>
              <w:pStyle w:val="NoSpacing"/>
              <w:rPr>
                <w:b w:val="0"/>
                <w:bCs/>
                <w:color w:val="auto"/>
              </w:rPr>
            </w:pPr>
            <w:r w:rsidRPr="00EC1FE8">
              <w:rPr>
                <w:b w:val="0"/>
                <w:bCs/>
                <w:color w:val="auto"/>
              </w:rPr>
              <w:t>We thank you in advance for your understanding and cooperation on this matter.</w:t>
            </w:r>
          </w:p>
          <w:p w14:paraId="727DDA30" w14:textId="77777777" w:rsidR="008408E8" w:rsidRPr="00EC1FE8" w:rsidRDefault="008408E8" w:rsidP="00EC1FE8">
            <w:pPr>
              <w:pStyle w:val="NoSpacing"/>
              <w:rPr>
                <w:b w:val="0"/>
                <w:bCs/>
                <w:color w:val="auto"/>
              </w:rPr>
            </w:pPr>
          </w:p>
          <w:p w14:paraId="3D4651C1" w14:textId="77777777" w:rsidR="00DD6B30" w:rsidRPr="00EC1FE8" w:rsidRDefault="00DD6B30" w:rsidP="00EC1FE8">
            <w:pPr>
              <w:pStyle w:val="NoSpacing"/>
              <w:rPr>
                <w:b w:val="0"/>
                <w:bCs/>
                <w:color w:val="auto"/>
              </w:rPr>
            </w:pPr>
            <w:r w:rsidRPr="00EC1FE8">
              <w:rPr>
                <w:b w:val="0"/>
                <w:bCs/>
                <w:color w:val="auto"/>
              </w:rPr>
              <w:lastRenderedPageBreak/>
              <w:t>Should you have any queries or require more information please don’t hesitate to contact our onsite location manager/production manager, NAME on MOBILE NUMBER or the [Public Agency Name] [Public Agency single point of contact] on [Public Agency contact details].</w:t>
            </w:r>
          </w:p>
          <w:p w14:paraId="61C34785" w14:textId="77777777" w:rsidR="008408E8" w:rsidRPr="00EC1FE8" w:rsidRDefault="008408E8" w:rsidP="00EC1FE8">
            <w:pPr>
              <w:pStyle w:val="NoSpacing"/>
              <w:rPr>
                <w:b w:val="0"/>
                <w:bCs/>
                <w:color w:val="auto"/>
              </w:rPr>
            </w:pPr>
          </w:p>
          <w:p w14:paraId="4DBB20BF" w14:textId="77777777" w:rsidR="00DD6B30" w:rsidRPr="00EC1FE8" w:rsidRDefault="00DD6B30" w:rsidP="00EC1FE8">
            <w:pPr>
              <w:pStyle w:val="NoSpacing"/>
              <w:rPr>
                <w:b w:val="0"/>
                <w:bCs/>
                <w:color w:val="auto"/>
              </w:rPr>
            </w:pPr>
            <w:r w:rsidRPr="00EC1FE8">
              <w:rPr>
                <w:b w:val="0"/>
                <w:bCs/>
                <w:color w:val="auto"/>
              </w:rPr>
              <w:t xml:space="preserve">Kind Regards, </w:t>
            </w:r>
          </w:p>
          <w:p w14:paraId="1EE40BBE" w14:textId="77777777" w:rsidR="00DD6B30" w:rsidRPr="00EC1FE8" w:rsidRDefault="00DD6B30" w:rsidP="00EC1FE8">
            <w:pPr>
              <w:pStyle w:val="NoSpacing"/>
              <w:rPr>
                <w:b w:val="0"/>
                <w:bCs/>
                <w:color w:val="auto"/>
              </w:rPr>
            </w:pPr>
          </w:p>
          <w:p w14:paraId="2DA32F06" w14:textId="77777777" w:rsidR="00DD6B30" w:rsidRPr="00EC1FE8" w:rsidRDefault="00DD6B30" w:rsidP="00EC1FE8">
            <w:pPr>
              <w:pStyle w:val="NoSpacing"/>
              <w:rPr>
                <w:b w:val="0"/>
                <w:bCs/>
                <w:color w:val="auto"/>
              </w:rPr>
            </w:pPr>
            <w:r w:rsidRPr="00EC1FE8">
              <w:rPr>
                <w:b w:val="0"/>
                <w:bCs/>
                <w:color w:val="auto"/>
              </w:rPr>
              <w:t>LOCATION DEPARTMENT</w:t>
            </w:r>
          </w:p>
          <w:p w14:paraId="684FB917" w14:textId="77777777" w:rsidR="00DD6B30" w:rsidRPr="00EC1FE8" w:rsidRDefault="00DD6B30" w:rsidP="00EC1FE8">
            <w:pPr>
              <w:pStyle w:val="NoSpacing"/>
              <w:rPr>
                <w:b w:val="0"/>
                <w:bCs/>
                <w:color w:val="auto"/>
              </w:rPr>
            </w:pPr>
            <w:r w:rsidRPr="00EC1FE8">
              <w:rPr>
                <w:b w:val="0"/>
                <w:bCs/>
                <w:color w:val="auto"/>
              </w:rPr>
              <w:t>PHONE NUMBER</w:t>
            </w:r>
          </w:p>
          <w:p w14:paraId="557CA53C" w14:textId="77777777" w:rsidR="00DD6B30" w:rsidRPr="00EC1FE8" w:rsidRDefault="00DD6B30" w:rsidP="00EC1FE8">
            <w:pPr>
              <w:pStyle w:val="NoSpacing"/>
              <w:rPr>
                <w:b w:val="0"/>
                <w:bCs/>
                <w:color w:val="auto"/>
              </w:rPr>
            </w:pPr>
            <w:r w:rsidRPr="00EC1FE8">
              <w:rPr>
                <w:b w:val="0"/>
                <w:bCs/>
                <w:color w:val="auto"/>
              </w:rPr>
              <w:t>ADDRESS</w:t>
            </w:r>
          </w:p>
          <w:p w14:paraId="29DBCEA2" w14:textId="77777777" w:rsidR="00DD6B30" w:rsidRPr="00EC1FE8" w:rsidRDefault="00DD6B30" w:rsidP="00EC1FE8">
            <w:pPr>
              <w:pStyle w:val="NoSpacing"/>
              <w:rPr>
                <w:b w:val="0"/>
                <w:bCs/>
                <w:color w:val="auto"/>
              </w:rPr>
            </w:pPr>
            <w:r w:rsidRPr="00EC1FE8">
              <w:rPr>
                <w:b w:val="0"/>
                <w:bCs/>
                <w:color w:val="auto"/>
              </w:rPr>
              <w:t>FAX NUMBER</w:t>
            </w:r>
          </w:p>
          <w:p w14:paraId="7092DC8A" w14:textId="77777777" w:rsidR="00DD6B30" w:rsidRPr="00EC1FE8" w:rsidRDefault="00DD6B30" w:rsidP="00EC1FE8">
            <w:pPr>
              <w:pStyle w:val="NoSpacing"/>
              <w:rPr>
                <w:b w:val="0"/>
                <w:bCs/>
                <w:color w:val="auto"/>
              </w:rPr>
            </w:pPr>
            <w:r w:rsidRPr="00EC1FE8">
              <w:rPr>
                <w:b w:val="0"/>
                <w:bCs/>
                <w:color w:val="auto"/>
              </w:rPr>
              <w:t>EMAIL</w:t>
            </w:r>
          </w:p>
        </w:tc>
      </w:tr>
    </w:tbl>
    <w:p w14:paraId="66698F14" w14:textId="77777777" w:rsidR="00DD6B30" w:rsidRPr="00DD6B30" w:rsidRDefault="00DD6B30" w:rsidP="00DD6B30"/>
    <w:p w14:paraId="7AA2DE29" w14:textId="77777777" w:rsidR="00DD6B30" w:rsidRPr="00DD6B30" w:rsidRDefault="00DD6B30" w:rsidP="00DD6B30">
      <w:r w:rsidRPr="00DD6B30">
        <w:br w:type="page"/>
      </w:r>
    </w:p>
    <w:p w14:paraId="5531BA50" w14:textId="5370499C" w:rsidR="00DD6B30" w:rsidRPr="008408E8" w:rsidRDefault="008408E8" w:rsidP="008408E8">
      <w:pPr>
        <w:pStyle w:val="ListNumber"/>
        <w:numPr>
          <w:ilvl w:val="0"/>
          <w:numId w:val="0"/>
        </w:numPr>
        <w:rPr>
          <w:rStyle w:val="Heading1Char"/>
        </w:rPr>
      </w:pPr>
      <w:bookmarkStart w:id="57" w:name="_Toc402520480"/>
      <w:r w:rsidRPr="008408E8">
        <w:rPr>
          <w:b/>
          <w:color w:val="auto"/>
          <w:sz w:val="24"/>
        </w:rPr>
        <w:lastRenderedPageBreak/>
        <w:t>9.</w:t>
      </w:r>
      <w:r>
        <w:t xml:space="preserve"> </w:t>
      </w:r>
      <w:r w:rsidR="00DD6B30" w:rsidRPr="008408E8">
        <w:rPr>
          <w:rStyle w:val="Heading1Char"/>
        </w:rPr>
        <w:t>Filmmakers Checklist</w:t>
      </w:r>
      <w:bookmarkEnd w:id="57"/>
    </w:p>
    <w:p w14:paraId="03EBB0DE" w14:textId="13C56189" w:rsidR="00DD6B30" w:rsidRPr="00DD6B30" w:rsidRDefault="00DD6B30" w:rsidP="003C7809">
      <w:pPr>
        <w:pStyle w:val="BodyText"/>
      </w:pPr>
      <w:r w:rsidRPr="00DD6B30">
        <w:t>The following is a best practice guide for filmmakers to use to ensure that they have all the correct documentation for their film permit application.</w:t>
      </w:r>
    </w:p>
    <w:tbl>
      <w:tblPr>
        <w:tblStyle w:val="TableGrid"/>
        <w:tblW w:w="8793" w:type="dxa"/>
        <w:jc w:val="center"/>
        <w:tblLayout w:type="fixed"/>
        <w:tblLook w:val="04A0" w:firstRow="1" w:lastRow="0" w:firstColumn="1" w:lastColumn="0" w:noHBand="0" w:noVBand="1"/>
      </w:tblPr>
      <w:tblGrid>
        <w:gridCol w:w="8793"/>
      </w:tblGrid>
      <w:tr w:rsidR="00DD6B30" w:rsidRPr="00EC1FE8" w14:paraId="34E7CA66" w14:textId="77777777" w:rsidTr="00EC1FE8">
        <w:trPr>
          <w:cnfStyle w:val="100000000000" w:firstRow="1" w:lastRow="0" w:firstColumn="0" w:lastColumn="0" w:oddVBand="0" w:evenVBand="0" w:oddHBand="0" w:evenHBand="0" w:firstRowFirstColumn="0" w:firstRowLastColumn="0" w:lastRowFirstColumn="0" w:lastRowLastColumn="0"/>
          <w:jc w:val="center"/>
        </w:trPr>
        <w:tc>
          <w:tcPr>
            <w:tcW w:w="8793" w:type="dxa"/>
            <w:shd w:val="clear" w:color="auto" w:fill="292929" w:themeFill="accent4" w:themeFillShade="BF"/>
          </w:tcPr>
          <w:p w14:paraId="03ECF7B7" w14:textId="77777777" w:rsidR="00DD6B30" w:rsidRPr="00EC1FE8" w:rsidRDefault="00DD6B30" w:rsidP="008408E8">
            <w:pPr>
              <w:pStyle w:val="Heading1"/>
              <w:rPr>
                <w:color w:val="FFFFFF" w:themeColor="background1"/>
              </w:rPr>
            </w:pPr>
            <w:r w:rsidRPr="00EC1FE8">
              <w:rPr>
                <w:color w:val="FFFFFF" w:themeColor="background1"/>
              </w:rPr>
              <w:t>FILMMAKERS CHECKLIST</w:t>
            </w:r>
          </w:p>
        </w:tc>
      </w:tr>
      <w:tr w:rsidR="00DD6B30" w:rsidRPr="00EC1FE8" w14:paraId="7F87EE66" w14:textId="77777777" w:rsidTr="00EC1FE8">
        <w:trPr>
          <w:jc w:val="center"/>
        </w:trPr>
        <w:tc>
          <w:tcPr>
            <w:tcW w:w="8793" w:type="dxa"/>
            <w:shd w:val="clear" w:color="auto" w:fill="292929" w:themeFill="accent4" w:themeFillShade="BF"/>
          </w:tcPr>
          <w:p w14:paraId="3B4C7742" w14:textId="77777777" w:rsidR="00DD6B30" w:rsidRPr="00EC1FE8" w:rsidRDefault="00DD6B30" w:rsidP="008408E8">
            <w:pPr>
              <w:pStyle w:val="NoSpacing"/>
              <w:rPr>
                <w:color w:val="FFFFFF" w:themeColor="background1"/>
              </w:rPr>
            </w:pPr>
            <w:r w:rsidRPr="00EC1FE8">
              <w:rPr>
                <w:color w:val="FFFFFF" w:themeColor="background1"/>
              </w:rPr>
              <w:t>Film Details Overview</w:t>
            </w:r>
          </w:p>
        </w:tc>
      </w:tr>
      <w:tr w:rsidR="00DD6B30" w:rsidRPr="008408E8" w14:paraId="2E437426" w14:textId="77777777" w:rsidTr="008408E8">
        <w:trPr>
          <w:jc w:val="center"/>
        </w:trPr>
        <w:tc>
          <w:tcPr>
            <w:tcW w:w="8793" w:type="dxa"/>
          </w:tcPr>
          <w:p w14:paraId="1CD1AD94" w14:textId="77777777" w:rsidR="00DD6B30" w:rsidRPr="008408E8" w:rsidRDefault="00000000" w:rsidP="008408E8">
            <w:pPr>
              <w:pStyle w:val="NoSpacing"/>
              <w:rPr>
                <w:color w:val="auto"/>
              </w:rPr>
            </w:pPr>
            <w:sdt>
              <w:sdtPr>
                <w:rPr>
                  <w:color w:val="auto"/>
                </w:rPr>
                <w:id w:val="-559630679"/>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Filming activity title/production name</w:t>
            </w:r>
          </w:p>
          <w:p w14:paraId="32FCB73F" w14:textId="77777777" w:rsidR="00DD6B30" w:rsidRPr="008408E8" w:rsidRDefault="00000000" w:rsidP="008408E8">
            <w:pPr>
              <w:pStyle w:val="NoSpacing"/>
              <w:rPr>
                <w:color w:val="auto"/>
              </w:rPr>
            </w:pPr>
            <w:sdt>
              <w:sdtPr>
                <w:rPr>
                  <w:color w:val="auto"/>
                </w:rPr>
                <w:id w:val="366419364"/>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Filming activity date and times (includes bump in/bump out)</w:t>
            </w:r>
          </w:p>
          <w:p w14:paraId="240EB35F" w14:textId="77777777" w:rsidR="00DD6B30" w:rsidRPr="008408E8" w:rsidRDefault="00000000" w:rsidP="008408E8">
            <w:pPr>
              <w:pStyle w:val="NoSpacing"/>
              <w:rPr>
                <w:color w:val="auto"/>
              </w:rPr>
            </w:pPr>
            <w:sdt>
              <w:sdtPr>
                <w:rPr>
                  <w:color w:val="auto"/>
                </w:rPr>
                <w:id w:val="1814526784"/>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Filming activity location/s</w:t>
            </w:r>
          </w:p>
          <w:p w14:paraId="630401ED" w14:textId="77777777" w:rsidR="00DD6B30" w:rsidRPr="008408E8" w:rsidRDefault="00000000" w:rsidP="008408E8">
            <w:pPr>
              <w:pStyle w:val="NoSpacing"/>
              <w:rPr>
                <w:color w:val="auto"/>
              </w:rPr>
            </w:pPr>
            <w:sdt>
              <w:sdtPr>
                <w:rPr>
                  <w:color w:val="auto"/>
                </w:rPr>
                <w:id w:val="-1689601085"/>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Filming activity organiser’s details</w:t>
            </w:r>
          </w:p>
          <w:p w14:paraId="2BCAC6B4" w14:textId="77777777" w:rsidR="00DD6B30" w:rsidRPr="008408E8" w:rsidRDefault="00000000" w:rsidP="008408E8">
            <w:pPr>
              <w:pStyle w:val="NoSpacing"/>
              <w:rPr>
                <w:color w:val="auto"/>
              </w:rPr>
            </w:pPr>
            <w:sdt>
              <w:sdtPr>
                <w:rPr>
                  <w:color w:val="auto"/>
                </w:rPr>
                <w:id w:val="-1809540296"/>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Filming activity description</w:t>
            </w:r>
          </w:p>
          <w:p w14:paraId="1D35A68F" w14:textId="77777777" w:rsidR="00DD6B30" w:rsidRPr="008408E8" w:rsidRDefault="00000000" w:rsidP="008408E8">
            <w:pPr>
              <w:pStyle w:val="NoSpacing"/>
              <w:rPr>
                <w:color w:val="auto"/>
              </w:rPr>
            </w:pPr>
            <w:sdt>
              <w:sdtPr>
                <w:rPr>
                  <w:color w:val="auto"/>
                </w:rPr>
                <w:id w:val="483596387"/>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Number of crew/cast</w:t>
            </w:r>
          </w:p>
        </w:tc>
      </w:tr>
      <w:tr w:rsidR="00DD6B30" w:rsidRPr="00EC1FE8" w14:paraId="58B19191" w14:textId="77777777" w:rsidTr="00EC1FE8">
        <w:trPr>
          <w:jc w:val="center"/>
        </w:trPr>
        <w:tc>
          <w:tcPr>
            <w:tcW w:w="8793" w:type="dxa"/>
            <w:shd w:val="clear" w:color="auto" w:fill="292929" w:themeFill="accent4" w:themeFillShade="BF"/>
          </w:tcPr>
          <w:p w14:paraId="6CCB921F" w14:textId="77777777" w:rsidR="00DD6B30" w:rsidRPr="00EC1FE8" w:rsidRDefault="00DD6B30" w:rsidP="008408E8">
            <w:pPr>
              <w:pStyle w:val="NoSpacing"/>
              <w:rPr>
                <w:color w:val="FFFFFF" w:themeColor="background1"/>
              </w:rPr>
            </w:pPr>
            <w:r w:rsidRPr="00EC1FE8">
              <w:rPr>
                <w:color w:val="FFFFFF" w:themeColor="background1"/>
              </w:rPr>
              <w:t>Film Documents Required</w:t>
            </w:r>
          </w:p>
        </w:tc>
      </w:tr>
      <w:tr w:rsidR="00DD6B30" w:rsidRPr="008408E8" w14:paraId="7BB2FFB2" w14:textId="77777777" w:rsidTr="008408E8">
        <w:trPr>
          <w:jc w:val="center"/>
        </w:trPr>
        <w:tc>
          <w:tcPr>
            <w:tcW w:w="8793" w:type="dxa"/>
          </w:tcPr>
          <w:p w14:paraId="2F2A4D81" w14:textId="77777777" w:rsidR="00DD6B30" w:rsidRPr="008408E8" w:rsidRDefault="00000000" w:rsidP="008408E8">
            <w:pPr>
              <w:pStyle w:val="NoSpacing"/>
              <w:rPr>
                <w:color w:val="auto"/>
              </w:rPr>
            </w:pPr>
            <w:sdt>
              <w:sdtPr>
                <w:rPr>
                  <w:color w:val="auto"/>
                </w:rPr>
                <w:id w:val="1945966387"/>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Public Liability Insurance</w:t>
            </w:r>
          </w:p>
          <w:p w14:paraId="04EC21F0" w14:textId="77777777" w:rsidR="00DD6B30" w:rsidRPr="008408E8" w:rsidRDefault="00000000" w:rsidP="008408E8">
            <w:pPr>
              <w:pStyle w:val="NoSpacing"/>
              <w:rPr>
                <w:color w:val="auto"/>
              </w:rPr>
            </w:pPr>
            <w:sdt>
              <w:sdtPr>
                <w:rPr>
                  <w:color w:val="auto"/>
                </w:rPr>
                <w:id w:val="1322618959"/>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Running Schedule</w:t>
            </w:r>
          </w:p>
          <w:p w14:paraId="71DEA005" w14:textId="77777777" w:rsidR="00DD6B30" w:rsidRPr="008408E8" w:rsidRDefault="00000000" w:rsidP="008408E8">
            <w:pPr>
              <w:pStyle w:val="NoSpacing"/>
              <w:rPr>
                <w:color w:val="auto"/>
              </w:rPr>
            </w:pPr>
            <w:sdt>
              <w:sdtPr>
                <w:rPr>
                  <w:color w:val="auto"/>
                </w:rPr>
                <w:id w:val="1800108949"/>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Number of crew/cast </w:t>
            </w:r>
          </w:p>
          <w:p w14:paraId="04ADC3A0" w14:textId="77777777" w:rsidR="00DD6B30" w:rsidRPr="008408E8" w:rsidRDefault="00000000" w:rsidP="008408E8">
            <w:pPr>
              <w:pStyle w:val="NoSpacing"/>
              <w:rPr>
                <w:color w:val="auto"/>
              </w:rPr>
            </w:pPr>
            <w:sdt>
              <w:sdtPr>
                <w:rPr>
                  <w:color w:val="auto"/>
                </w:rPr>
                <w:id w:val="-1999795312"/>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Infrastructure, Equipment and props list</w:t>
            </w:r>
          </w:p>
          <w:p w14:paraId="19368281" w14:textId="77777777" w:rsidR="00DD6B30" w:rsidRPr="008408E8" w:rsidRDefault="00000000" w:rsidP="008408E8">
            <w:pPr>
              <w:pStyle w:val="NoSpacing"/>
              <w:rPr>
                <w:color w:val="auto"/>
              </w:rPr>
            </w:pPr>
            <w:sdt>
              <w:sdtPr>
                <w:rPr>
                  <w:color w:val="auto"/>
                </w:rPr>
                <w:id w:val="-854492293"/>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Site Plan/Mud Map</w:t>
            </w:r>
          </w:p>
          <w:p w14:paraId="5B395D3D" w14:textId="77777777" w:rsidR="00DD6B30" w:rsidRPr="008408E8" w:rsidRDefault="00000000" w:rsidP="008408E8">
            <w:pPr>
              <w:pStyle w:val="NoSpacing"/>
              <w:rPr>
                <w:color w:val="auto"/>
              </w:rPr>
            </w:pPr>
            <w:sdt>
              <w:sdtPr>
                <w:rPr>
                  <w:color w:val="auto"/>
                </w:rPr>
                <w:id w:val="-1896810774"/>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Pedestrian Management Plan (where applicable)</w:t>
            </w:r>
          </w:p>
          <w:p w14:paraId="42BAC6D9" w14:textId="77777777" w:rsidR="00DD6B30" w:rsidRPr="008408E8" w:rsidRDefault="00000000" w:rsidP="008408E8">
            <w:pPr>
              <w:pStyle w:val="NoSpacing"/>
              <w:rPr>
                <w:color w:val="auto"/>
              </w:rPr>
            </w:pPr>
            <w:sdt>
              <w:sdtPr>
                <w:rPr>
                  <w:color w:val="auto"/>
                </w:rPr>
                <w:id w:val="-1668854333"/>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Traffic Management Plan (where applicable)</w:t>
            </w:r>
          </w:p>
          <w:p w14:paraId="126B5CEF" w14:textId="77777777" w:rsidR="00DD6B30" w:rsidRPr="008408E8" w:rsidRDefault="00000000" w:rsidP="008408E8">
            <w:pPr>
              <w:pStyle w:val="NoSpacing"/>
              <w:rPr>
                <w:color w:val="auto"/>
              </w:rPr>
            </w:pPr>
            <w:sdt>
              <w:sdtPr>
                <w:rPr>
                  <w:color w:val="auto"/>
                </w:rPr>
                <w:id w:val="-1358954414"/>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Risk Management Plan</w:t>
            </w:r>
          </w:p>
          <w:p w14:paraId="3BD8F818" w14:textId="77777777" w:rsidR="00DD6B30" w:rsidRPr="008408E8" w:rsidRDefault="00000000" w:rsidP="008408E8">
            <w:pPr>
              <w:pStyle w:val="NoSpacing"/>
              <w:rPr>
                <w:color w:val="auto"/>
              </w:rPr>
            </w:pPr>
            <w:sdt>
              <w:sdtPr>
                <w:rPr>
                  <w:color w:val="auto"/>
                </w:rPr>
                <w:id w:val="-971363746"/>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Communication Plan / Stakeholder Notification Letter</w:t>
            </w:r>
          </w:p>
          <w:p w14:paraId="0DB27E33" w14:textId="77777777" w:rsidR="00DD6B30" w:rsidRPr="008408E8" w:rsidRDefault="00000000" w:rsidP="008408E8">
            <w:pPr>
              <w:pStyle w:val="NoSpacing"/>
              <w:rPr>
                <w:color w:val="auto"/>
              </w:rPr>
            </w:pPr>
            <w:sdt>
              <w:sdtPr>
                <w:rPr>
                  <w:color w:val="auto"/>
                </w:rPr>
                <w:id w:val="-1788039492"/>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Parking (where applicable)</w:t>
            </w:r>
          </w:p>
          <w:p w14:paraId="13A016F6" w14:textId="77777777" w:rsidR="00DD6B30" w:rsidRPr="008408E8" w:rsidRDefault="00000000" w:rsidP="008408E8">
            <w:pPr>
              <w:pStyle w:val="NoSpacing"/>
              <w:rPr>
                <w:color w:val="auto"/>
              </w:rPr>
            </w:pPr>
            <w:sdt>
              <w:sdtPr>
                <w:rPr>
                  <w:color w:val="auto"/>
                </w:rPr>
                <w:id w:val="679937330"/>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Unit Base and Essential Vehicles Mud Map</w:t>
            </w:r>
          </w:p>
          <w:p w14:paraId="7F9DAA30" w14:textId="77777777" w:rsidR="00DD6B30" w:rsidRPr="008408E8" w:rsidRDefault="00000000" w:rsidP="008408E8">
            <w:pPr>
              <w:pStyle w:val="NoSpacing"/>
              <w:rPr>
                <w:color w:val="auto"/>
              </w:rPr>
            </w:pPr>
            <w:sdt>
              <w:sdtPr>
                <w:rPr>
                  <w:color w:val="auto"/>
                </w:rPr>
                <w:id w:val="-529488808"/>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Waste Management Plan</w:t>
            </w:r>
          </w:p>
          <w:p w14:paraId="5E96F6EF" w14:textId="77777777" w:rsidR="00DD6B30" w:rsidRPr="008408E8" w:rsidRDefault="00000000" w:rsidP="008408E8">
            <w:pPr>
              <w:pStyle w:val="NoSpacing"/>
              <w:rPr>
                <w:color w:val="auto"/>
              </w:rPr>
            </w:pPr>
            <w:sdt>
              <w:sdtPr>
                <w:rPr>
                  <w:color w:val="auto"/>
                </w:rPr>
                <w:id w:val="-477457163"/>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Health Services – Catering approval </w:t>
            </w:r>
          </w:p>
          <w:p w14:paraId="608C26A2" w14:textId="77777777" w:rsidR="00DD6B30" w:rsidRPr="008408E8" w:rsidRDefault="00000000" w:rsidP="008408E8">
            <w:pPr>
              <w:pStyle w:val="NoSpacing"/>
              <w:rPr>
                <w:color w:val="auto"/>
              </w:rPr>
            </w:pPr>
            <w:sdt>
              <w:sdtPr>
                <w:rPr>
                  <w:color w:val="auto"/>
                </w:rPr>
                <w:id w:val="-1811774634"/>
                <w14:checkbox>
                  <w14:checked w14:val="0"/>
                  <w14:checkedState w14:val="2612" w14:font="Aptos Display"/>
                  <w14:uncheckedState w14:val="2610" w14:font="Aptos Display"/>
                </w14:checkbox>
              </w:sdtPr>
              <w:sdtContent>
                <w:r w:rsidR="00DD6B30" w:rsidRPr="008408E8">
                  <w:rPr>
                    <w:rFonts w:ascii="Segoe UI Symbol" w:hAnsi="Segoe UI Symbol" w:cs="Segoe UI Symbol"/>
                    <w:color w:val="auto"/>
                  </w:rPr>
                  <w:t>☐</w:t>
                </w:r>
              </w:sdtContent>
            </w:sdt>
            <w:r w:rsidR="00DD6B30" w:rsidRPr="008408E8">
              <w:rPr>
                <w:color w:val="auto"/>
              </w:rPr>
              <w:t xml:space="preserve">    Film Permit</w:t>
            </w:r>
          </w:p>
        </w:tc>
      </w:tr>
    </w:tbl>
    <w:p w14:paraId="1D08509E" w14:textId="77777777" w:rsidR="00DD6B30" w:rsidRPr="00DD6B30" w:rsidRDefault="00DD6B30" w:rsidP="00DD6B30"/>
    <w:p w14:paraId="6309881A" w14:textId="77777777" w:rsidR="00DD6B30" w:rsidRPr="00DD6B30" w:rsidRDefault="00DD6B30" w:rsidP="00DD6B30"/>
    <w:p w14:paraId="7FB72AF4" w14:textId="77777777" w:rsidR="00DD6B30" w:rsidRPr="00DD6B30" w:rsidRDefault="00DD6B30" w:rsidP="00DD6B30"/>
    <w:p w14:paraId="30F7C6DB" w14:textId="77777777" w:rsidR="00DD6B30" w:rsidRPr="00DD6B30" w:rsidRDefault="00DD6B30" w:rsidP="00DD6B30">
      <w:pPr>
        <w:rPr>
          <w:b/>
        </w:rPr>
      </w:pPr>
    </w:p>
    <w:p w14:paraId="48D34011" w14:textId="7DB57B1C" w:rsidR="00C407ED" w:rsidRPr="00F14CF7" w:rsidRDefault="00DD6B30" w:rsidP="00F14CF7">
      <w:pPr>
        <w:rPr>
          <w:b/>
        </w:rPr>
      </w:pPr>
      <w:r w:rsidRPr="00DD6B30">
        <w:t xml:space="preserve"> </w:t>
      </w:r>
    </w:p>
    <w:sectPr w:rsidR="00C407ED" w:rsidRPr="00F14CF7" w:rsidSect="004A2CAE">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778" w:right="1576" w:bottom="1576" w:left="1576" w:header="1418" w:footer="425"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DB624" w14:textId="77777777" w:rsidR="00F1292D" w:rsidRDefault="00F1292D">
      <w:r>
        <w:separator/>
      </w:r>
    </w:p>
  </w:endnote>
  <w:endnote w:type="continuationSeparator" w:id="0">
    <w:p w14:paraId="61FAAAD7" w14:textId="77777777" w:rsidR="00F1292D" w:rsidRDefault="00F1292D">
      <w:r>
        <w:continuationSeparator/>
      </w:r>
    </w:p>
  </w:endnote>
  <w:endnote w:type="continuationNotice" w:id="1">
    <w:p w14:paraId="024A4FD8" w14:textId="77777777" w:rsidR="00F1292D" w:rsidRDefault="00F1292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eue Plak Text">
    <w:panose1 w:val="020B0504030202020204"/>
    <w:charset w:val="00"/>
    <w:family w:val="swiss"/>
    <w:notTrueType/>
    <w:pitch w:val="variable"/>
    <w:sig w:usb0="A000006F"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embedRegular r:id="rId1" w:subsetted="1" w:fontKey="{65769606-17F1-477C-B924-44D1E97D5466}"/>
  </w:font>
  <w:font w:name="Aptos">
    <w:charset w:val="00"/>
    <w:family w:val="swiss"/>
    <w:pitch w:val="variable"/>
    <w:sig w:usb0="20000287" w:usb1="00000003" w:usb2="00000000" w:usb3="00000000" w:csb0="0000019F" w:csb1="00000000"/>
    <w:embedRegular r:id="rId2" w:subsetted="1" w:fontKey="{6D5979BD-2916-4D77-B475-2232C6DAE0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C2533" w14:textId="77777777" w:rsidR="00C65D4F" w:rsidRDefault="00C65D4F" w:rsidP="0071203E">
    <w:pPr>
      <w:pStyle w:val="Footer"/>
    </w:pPr>
  </w:p>
  <w:p w14:paraId="4C3C0A44"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C626E" w14:textId="77777777" w:rsidR="009C598C" w:rsidRPr="005F6107" w:rsidRDefault="009C598C" w:rsidP="005F6107">
    <w:pPr>
      <w:pStyle w:val="Footer"/>
    </w:pPr>
    <w:r w:rsidRPr="005F6107">
      <w:rPr>
        <w:noProof/>
      </w:rPr>
      <w:drawing>
        <wp:anchor distT="0" distB="0" distL="114300" distR="114300" simplePos="0" relativeHeight="251658243" behindDoc="1" locked="1" layoutInCell="1" allowOverlap="1" wp14:anchorId="69FBE831" wp14:editId="0007961E">
          <wp:simplePos x="0" y="0"/>
          <wp:positionH relativeFrom="page">
            <wp:align>right</wp:align>
          </wp:positionH>
          <wp:positionV relativeFrom="page">
            <wp:align>bottom</wp:align>
          </wp:positionV>
          <wp:extent cx="892800" cy="648000"/>
          <wp:effectExtent l="0" t="0" r="0" b="0"/>
          <wp:wrapNone/>
          <wp:docPr id="3"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2120020991"/>
        <w:docPartObj>
          <w:docPartGallery w:val="Page Numbers (Bottom of Page)"/>
          <w:docPartUnique/>
        </w:docPartObj>
      </w:sdtPr>
      <w:sdtContent>
        <w:sdt>
          <w:sdtPr>
            <w:id w:val="870581720"/>
            <w:docPartObj>
              <w:docPartGallery w:val="Page Numbers (Top of Page)"/>
              <w:docPartUnique/>
            </w:docPartObj>
          </w:sdt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sidRPr="005F6107">
              <w:rPr>
                <w:b/>
                <w:bCs/>
              </w:rPr>
              <w:t>2</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sidRPr="005F6107">
              <w:rPr>
                <w:b/>
                <w:bCs/>
              </w:rPr>
              <w:t>4</w:t>
            </w:r>
            <w:r w:rsidRPr="005F6107">
              <w:rPr>
                <w:b/>
                <w:bCs/>
              </w:rPr>
              <w:fldChar w:fldCharType="end"/>
            </w:r>
          </w:sdtContent>
        </w:sdt>
      </w:sdtContent>
    </w:sdt>
  </w:p>
  <w:p w14:paraId="78D8D13A" w14:textId="0AA18C98" w:rsidR="00BE20E1" w:rsidRPr="009C598C" w:rsidRDefault="008408E8" w:rsidP="009C598C">
    <w:pPr>
      <w:pStyle w:val="Footer"/>
    </w:pPr>
    <w:r w:rsidRPr="008408E8">
      <w:t xml:space="preserve">A Guide to Filming in your </w:t>
    </w:r>
    <w:r w:rsidR="00672F27">
      <w:t>C</w:t>
    </w:r>
    <w:r w:rsidRPr="008408E8">
      <w:t xml:space="preserve">ouncil or </w:t>
    </w:r>
    <w:r w:rsidR="00672F27">
      <w:t>A</w:t>
    </w:r>
    <w:r w:rsidRPr="008408E8">
      <w:t>gency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BB7D6" w14:textId="77777777" w:rsidR="00F55D92" w:rsidRPr="005F6107" w:rsidRDefault="00F55D92" w:rsidP="00F55D92">
    <w:pPr>
      <w:pStyle w:val="Footer"/>
    </w:pPr>
    <w:r w:rsidRPr="005F6107">
      <w:rPr>
        <w:noProof/>
      </w:rPr>
      <w:drawing>
        <wp:anchor distT="0" distB="0" distL="114300" distR="114300" simplePos="0" relativeHeight="251658242" behindDoc="1" locked="1" layoutInCell="1" allowOverlap="1" wp14:anchorId="06AAD3D6" wp14:editId="628D6805">
          <wp:simplePos x="0" y="0"/>
          <wp:positionH relativeFrom="page">
            <wp:align>right</wp:align>
          </wp:positionH>
          <wp:positionV relativeFrom="page">
            <wp:align>bottom</wp:align>
          </wp:positionV>
          <wp:extent cx="892800" cy="648000"/>
          <wp:effectExtent l="0" t="0" r="0" b="0"/>
          <wp:wrapNone/>
          <wp:docPr id="6"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719122650"/>
        <w:docPartObj>
          <w:docPartGallery w:val="Page Numbers (Bottom of Page)"/>
          <w:docPartUnique/>
        </w:docPartObj>
      </w:sdtPr>
      <w:sdtContent>
        <w:sdt>
          <w:sdtPr>
            <w:id w:val="89048181"/>
            <w:docPartObj>
              <w:docPartGallery w:val="Page Numbers (Top of Page)"/>
              <w:docPartUnique/>
            </w:docPartObj>
          </w:sdt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Pr>
                <w:b/>
                <w:bCs/>
              </w:rPr>
              <w:t>1</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Pr>
                <w:b/>
                <w:bCs/>
              </w:rPr>
              <w:t>2</w:t>
            </w:r>
            <w:r w:rsidRPr="005F6107">
              <w:rPr>
                <w:b/>
                <w:bCs/>
              </w:rPr>
              <w:fldChar w:fldCharType="end"/>
            </w:r>
          </w:sdtContent>
        </w:sdt>
      </w:sdtContent>
    </w:sdt>
  </w:p>
  <w:sdt>
    <w:sdtPr>
      <w:id w:val="309919931"/>
      <w:placeholder>
        <w:docPart w:val="2DF6EE06DF95499080CC339CCB56F562"/>
      </w:placeholder>
      <w:temporary/>
      <w:showingPlcHdr/>
      <w15:appearance w15:val="hidden"/>
    </w:sdtPr>
    <w:sdtContent>
      <w:p w14:paraId="2D785E6A" w14:textId="77777777" w:rsidR="00CD286F" w:rsidRPr="00F55D92" w:rsidRDefault="00F55D92" w:rsidP="00F55D92">
        <w:pPr>
          <w:pStyle w:val="Footer"/>
        </w:pPr>
        <w:r w:rsidRPr="00364173">
          <w:t>[Document title goes here]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EE0F7" w14:textId="77777777" w:rsidR="00F1292D" w:rsidRDefault="00F1292D">
      <w:r>
        <w:separator/>
      </w:r>
    </w:p>
  </w:footnote>
  <w:footnote w:type="continuationSeparator" w:id="0">
    <w:p w14:paraId="12D1F27A" w14:textId="77777777" w:rsidR="00F1292D" w:rsidRDefault="00F1292D">
      <w:r>
        <w:continuationSeparator/>
      </w:r>
    </w:p>
  </w:footnote>
  <w:footnote w:type="continuationNotice" w:id="1">
    <w:p w14:paraId="62946A21" w14:textId="77777777" w:rsidR="00F1292D" w:rsidRDefault="00F1292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B1BB1" w14:textId="0DCAA613" w:rsidR="00C65D4F" w:rsidRDefault="008408E8">
    <w:pPr>
      <w:pStyle w:val="Header"/>
    </w:pPr>
    <w:r>
      <w:rPr>
        <w:noProof/>
      </w:rPr>
      <mc:AlternateContent>
        <mc:Choice Requires="wps">
          <w:drawing>
            <wp:anchor distT="0" distB="0" distL="0" distR="0" simplePos="0" relativeHeight="251658245" behindDoc="0" locked="0" layoutInCell="1" allowOverlap="1" wp14:anchorId="3251E1B9" wp14:editId="114CD602">
              <wp:simplePos x="635" y="635"/>
              <wp:positionH relativeFrom="page">
                <wp:align>left</wp:align>
              </wp:positionH>
              <wp:positionV relativeFrom="page">
                <wp:align>top</wp:align>
              </wp:positionV>
              <wp:extent cx="980440" cy="509270"/>
              <wp:effectExtent l="0" t="0" r="10160" b="5080"/>
              <wp:wrapNone/>
              <wp:docPr id="146870287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118BFB5E" w14:textId="4237110D" w:rsidR="008408E8" w:rsidRPr="008408E8" w:rsidRDefault="008408E8" w:rsidP="008408E8">
                          <w:pPr>
                            <w:spacing w:after="0"/>
                            <w:rPr>
                              <w:rFonts w:ascii="Aptos" w:eastAsia="Aptos" w:hAnsi="Aptos" w:cs="Aptos"/>
                              <w:noProof/>
                              <w:color w:val="000000"/>
                              <w:sz w:val="28"/>
                              <w:szCs w:val="28"/>
                            </w:rPr>
                          </w:pPr>
                          <w:r w:rsidRPr="008408E8">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251E1B9" id="_x0000_t202" coordsize="21600,21600" o:spt="202" path="m,l,21600r21600,l21600,xe">
              <v:stroke joinstyle="miter"/>
              <v:path gradientshapeok="t" o:connecttype="rect"/>
            </v:shapetype>
            <v:shape id="Text Box 2" o:spid="_x0000_s1032" type="#_x0000_t202" alt="OFFICIAL" style="position:absolute;margin-left:0;margin-top:0;width:77.2pt;height:40.1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" filled="f" stroked="f">
              <v:textbox style="mso-fit-shape-to-text:t" inset="20pt,15pt,0,0">
                <w:txbxContent>
                  <w:p w14:paraId="118BFB5E" w14:textId="4237110D" w:rsidR="008408E8" w:rsidRPr="008408E8" w:rsidRDefault="008408E8" w:rsidP="008408E8">
                    <w:pPr>
                      <w:spacing w:after="0"/>
                      <w:rPr>
                        <w:rFonts w:ascii="Aptos" w:eastAsia="Aptos" w:hAnsi="Aptos" w:cs="Aptos"/>
                        <w:noProof/>
                        <w:color w:val="000000"/>
                        <w:sz w:val="28"/>
                        <w:szCs w:val="28"/>
                      </w:rPr>
                    </w:pPr>
                    <w:r w:rsidRPr="008408E8">
                      <w:rPr>
                        <w:rFonts w:ascii="Aptos" w:eastAsia="Aptos" w:hAnsi="Aptos" w:cs="Aptos"/>
                        <w:noProof/>
                        <w:color w:val="000000"/>
                        <w:sz w:val="28"/>
                        <w:szCs w:val="28"/>
                      </w:rPr>
                      <w:t>OFFICIAL</w:t>
                    </w:r>
                  </w:p>
                </w:txbxContent>
              </v:textbox>
              <w10:wrap anchorx="page" anchory="page"/>
            </v:shape>
          </w:pict>
        </mc:Fallback>
      </mc:AlternateContent>
    </w:r>
  </w:p>
  <w:p w14:paraId="45E214C4"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8AA0" w14:textId="579271E1" w:rsidR="00BE20E1" w:rsidRPr="00CB4555" w:rsidRDefault="008408E8" w:rsidP="00CB4555">
    <w:pPr>
      <w:pStyle w:val="Header"/>
    </w:pPr>
    <w:r>
      <w:rPr>
        <w:noProof/>
      </w:rPr>
      <mc:AlternateContent>
        <mc:Choice Requires="wps">
          <w:drawing>
            <wp:anchor distT="0" distB="0" distL="0" distR="0" simplePos="0" relativeHeight="251658246" behindDoc="0" locked="0" layoutInCell="1" allowOverlap="1" wp14:anchorId="2827A399" wp14:editId="26BA33F2">
              <wp:simplePos x="999241" y="904973"/>
              <wp:positionH relativeFrom="page">
                <wp:align>left</wp:align>
              </wp:positionH>
              <wp:positionV relativeFrom="page">
                <wp:align>top</wp:align>
              </wp:positionV>
              <wp:extent cx="980440" cy="509270"/>
              <wp:effectExtent l="0" t="0" r="10160" b="5080"/>
              <wp:wrapNone/>
              <wp:docPr id="74909464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13CBF214" w14:textId="1212AF40" w:rsidR="008408E8" w:rsidRPr="008408E8" w:rsidRDefault="008408E8" w:rsidP="008408E8">
                          <w:pPr>
                            <w:spacing w:after="0"/>
                            <w:rPr>
                              <w:rFonts w:ascii="Aptos" w:eastAsia="Aptos" w:hAnsi="Aptos" w:cs="Aptos"/>
                              <w:noProof/>
                              <w:color w:val="000000"/>
                              <w:sz w:val="28"/>
                              <w:szCs w:val="28"/>
                            </w:rPr>
                          </w:pPr>
                          <w:r w:rsidRPr="008408E8">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827A399" id="_x0000_t202" coordsize="21600,21600" o:spt="202" path="m,l,21600r21600,l21600,xe">
              <v:stroke joinstyle="miter"/>
              <v:path gradientshapeok="t" o:connecttype="rect"/>
            </v:shapetype>
            <v:shape id="Text Box 3" o:spid="_x0000_s1033" type="#_x0000_t202" alt="OFFICIAL" style="position:absolute;margin-left:0;margin-top:0;width:77.2pt;height:40.1pt;z-index:25165824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" filled="f" stroked="f">
              <v:textbox style="mso-fit-shape-to-text:t" inset="20pt,15pt,0,0">
                <w:txbxContent>
                  <w:p w14:paraId="13CBF214" w14:textId="1212AF40" w:rsidR="008408E8" w:rsidRPr="008408E8" w:rsidRDefault="008408E8" w:rsidP="008408E8">
                    <w:pPr>
                      <w:spacing w:after="0"/>
                      <w:rPr>
                        <w:rFonts w:ascii="Aptos" w:eastAsia="Aptos" w:hAnsi="Aptos" w:cs="Aptos"/>
                        <w:noProof/>
                        <w:color w:val="000000"/>
                        <w:sz w:val="28"/>
                        <w:szCs w:val="28"/>
                      </w:rPr>
                    </w:pPr>
                    <w:r w:rsidRPr="008408E8">
                      <w:rPr>
                        <w:rFonts w:ascii="Aptos" w:eastAsia="Aptos" w:hAnsi="Aptos" w:cs="Aptos"/>
                        <w:noProof/>
                        <w:color w:val="000000"/>
                        <w:sz w:val="28"/>
                        <w:szCs w:val="28"/>
                      </w:rPr>
                      <w:t>OFFICIAL</w:t>
                    </w:r>
                  </w:p>
                </w:txbxContent>
              </v:textbox>
              <w10:wrap anchorx="page" anchory="page"/>
            </v:shape>
          </w:pict>
        </mc:Fallback>
      </mc:AlternateContent>
    </w:r>
    <w:r w:rsidR="00CB4555">
      <w:rPr>
        <w:noProof/>
      </w:rPr>
      <w:drawing>
        <wp:anchor distT="0" distB="0" distL="114300" distR="114300" simplePos="0" relativeHeight="251658240" behindDoc="1" locked="1" layoutInCell="1" allowOverlap="1" wp14:anchorId="7181BB41" wp14:editId="18F9B3C9">
          <wp:simplePos x="0" y="0"/>
          <wp:positionH relativeFrom="page">
            <wp:align>right</wp:align>
          </wp:positionH>
          <wp:positionV relativeFrom="page">
            <wp:posOffset>280670</wp:posOffset>
          </wp:positionV>
          <wp:extent cx="2991600" cy="2916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8186" w14:textId="7036876E" w:rsidR="00F34D11" w:rsidRDefault="008408E8">
    <w:pPr>
      <w:pStyle w:val="Header"/>
    </w:pPr>
    <w:r>
      <w:rPr>
        <w:noProof/>
      </w:rPr>
      <mc:AlternateContent>
        <mc:Choice Requires="wps">
          <w:drawing>
            <wp:anchor distT="0" distB="0" distL="0" distR="0" simplePos="0" relativeHeight="251658244" behindDoc="0" locked="0" layoutInCell="1" allowOverlap="1" wp14:anchorId="76F67A46" wp14:editId="5A02CE7B">
              <wp:simplePos x="635" y="635"/>
              <wp:positionH relativeFrom="page">
                <wp:align>left</wp:align>
              </wp:positionH>
              <wp:positionV relativeFrom="page">
                <wp:align>top</wp:align>
              </wp:positionV>
              <wp:extent cx="980440" cy="509270"/>
              <wp:effectExtent l="0" t="0" r="10160" b="5080"/>
              <wp:wrapNone/>
              <wp:docPr id="19002737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5938164E" w14:textId="57BC949D" w:rsidR="008408E8" w:rsidRPr="008408E8" w:rsidRDefault="008408E8" w:rsidP="008408E8">
                          <w:pPr>
                            <w:spacing w:after="0"/>
                            <w:rPr>
                              <w:rFonts w:ascii="Aptos" w:eastAsia="Aptos" w:hAnsi="Aptos" w:cs="Aptos"/>
                              <w:noProof/>
                              <w:color w:val="000000"/>
                              <w:sz w:val="28"/>
                              <w:szCs w:val="28"/>
                            </w:rPr>
                          </w:pPr>
                          <w:r w:rsidRPr="008408E8">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6F67A46" id="_x0000_t202" coordsize="21600,21600" o:spt="202" path="m,l,21600r21600,l21600,xe">
              <v:stroke joinstyle="miter"/>
              <v:path gradientshapeok="t" o:connecttype="rect"/>
            </v:shapetype>
            <v:shape id="Text Box 1" o:spid="_x0000_s1034" type="#_x0000_t202" alt="OFFICIAL" style="position:absolute;margin-left:0;margin-top:0;width:77.2pt;height:40.1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" filled="f" stroked="f">
              <v:textbox style="mso-fit-shape-to-text:t" inset="20pt,15pt,0,0">
                <w:txbxContent>
                  <w:p w14:paraId="5938164E" w14:textId="57BC949D" w:rsidR="008408E8" w:rsidRPr="008408E8" w:rsidRDefault="008408E8" w:rsidP="008408E8">
                    <w:pPr>
                      <w:spacing w:after="0"/>
                      <w:rPr>
                        <w:rFonts w:ascii="Aptos" w:eastAsia="Aptos" w:hAnsi="Aptos" w:cs="Aptos"/>
                        <w:noProof/>
                        <w:color w:val="000000"/>
                        <w:sz w:val="28"/>
                        <w:szCs w:val="28"/>
                      </w:rPr>
                    </w:pPr>
                    <w:r w:rsidRPr="008408E8">
                      <w:rPr>
                        <w:rFonts w:ascii="Aptos" w:eastAsia="Aptos" w:hAnsi="Aptos" w:cs="Aptos"/>
                        <w:noProof/>
                        <w:color w:val="000000"/>
                        <w:sz w:val="28"/>
                        <w:szCs w:val="28"/>
                      </w:rPr>
                      <w:t>OFFICIAL</w:t>
                    </w:r>
                  </w:p>
                </w:txbxContent>
              </v:textbox>
              <w10:wrap anchorx="page" anchory="page"/>
            </v:shape>
          </w:pict>
        </mc:Fallback>
      </mc:AlternateContent>
    </w:r>
    <w:r w:rsidR="00CD286F">
      <w:rPr>
        <w:noProof/>
      </w:rPr>
      <w:drawing>
        <wp:anchor distT="0" distB="0" distL="114300" distR="114300" simplePos="0" relativeHeight="251658241" behindDoc="1" locked="1" layoutInCell="1" allowOverlap="1" wp14:anchorId="510D068A" wp14:editId="7BC0B9A4">
          <wp:simplePos x="0" y="0"/>
          <wp:positionH relativeFrom="page">
            <wp:align>right</wp:align>
          </wp:positionH>
          <wp:positionV relativeFrom="page">
            <wp:posOffset>280670</wp:posOffset>
          </wp:positionV>
          <wp:extent cx="2991600" cy="2916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16F86D7F"/>
    <w:multiLevelType w:val="multilevel"/>
    <w:tmpl w:val="D71010BE"/>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2067490B"/>
    <w:multiLevelType w:val="multilevel"/>
    <w:tmpl w:val="14A0846A"/>
    <w:name w:val="List bullets"/>
    <w:lvl w:ilvl="0">
      <w:start w:val="1"/>
      <w:numFmt w:val="bullet"/>
      <w:pStyle w:val="ListBullet"/>
      <w:lvlText w:val="•"/>
      <w:lvlJc w:val="left"/>
      <w:pPr>
        <w:ind w:left="340" w:hanging="340"/>
      </w:pPr>
      <w:rPr>
        <w:rFonts w:ascii="Arial" w:hAnsi="Arial" w:hint="default"/>
      </w:rPr>
    </w:lvl>
    <w:lvl w:ilvl="1">
      <w:start w:val="1"/>
      <w:numFmt w:val="bullet"/>
      <w:pStyle w:val="ListBullet2"/>
      <w:lvlText w:val="–"/>
      <w:lvlJc w:val="left"/>
      <w:pPr>
        <w:ind w:left="680" w:hanging="340"/>
      </w:pPr>
      <w:rPr>
        <w:rFonts w:ascii="Arial" w:hAnsi="Arial" w:hint="default"/>
      </w:rPr>
    </w:lvl>
    <w:lvl w:ilvl="2">
      <w:start w:val="1"/>
      <w:numFmt w:val="bullet"/>
      <w:pStyle w:val="ListBullet3"/>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5"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3EB96D94"/>
    <w:multiLevelType w:val="hybridMultilevel"/>
    <w:tmpl w:val="D81EA27A"/>
    <w:lvl w:ilvl="0" w:tplc="DC1CDB54">
      <w:numFmt w:val="bullet"/>
      <w:lvlText w:val="•"/>
      <w:lvlJc w:val="left"/>
      <w:pPr>
        <w:ind w:left="1080" w:hanging="72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730363B"/>
    <w:multiLevelType w:val="hybridMultilevel"/>
    <w:tmpl w:val="AF58617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13" w15:restartNumberingAfterBreak="0">
    <w:nsid w:val="75B334A3"/>
    <w:multiLevelType w:val="multilevel"/>
    <w:tmpl w:val="C6982AB0"/>
    <w:name w:val="List_PolicyNumber"/>
    <w:lvl w:ilvl="0">
      <w:start w:val="1"/>
      <w:numFmt w:val="decimal"/>
      <w:pStyle w:val="ListPolicyNumber"/>
      <w:lvlText w:val="%1."/>
      <w:lvlJc w:val="left"/>
      <w:pPr>
        <w:ind w:left="567" w:hanging="567"/>
      </w:pPr>
      <w:rPr>
        <w:rFonts w:hint="default"/>
      </w:rPr>
    </w:lvl>
    <w:lvl w:ilvl="1">
      <w:start w:val="1"/>
      <w:numFmt w:val="decimal"/>
      <w:pStyle w:val="ListPolicyNumber2"/>
      <w:lvlText w:val="%1.%2"/>
      <w:lvlJc w:val="left"/>
      <w:pPr>
        <w:ind w:left="567" w:hanging="567"/>
      </w:pPr>
      <w:rPr>
        <w:rFonts w:hint="default"/>
      </w:rPr>
    </w:lvl>
    <w:lvl w:ilvl="2">
      <w:start w:val="1"/>
      <w:numFmt w:val="lowerRoman"/>
      <w:lvlText w:val="%3."/>
      <w:lvlJc w:val="righ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4"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907769394">
    <w:abstractNumId w:val="3"/>
  </w:num>
  <w:num w:numId="2" w16cid:durableId="1261261965">
    <w:abstractNumId w:val="4"/>
  </w:num>
  <w:num w:numId="3" w16cid:durableId="551038574">
    <w:abstractNumId w:val="5"/>
  </w:num>
  <w:num w:numId="4" w16cid:durableId="1210846165">
    <w:abstractNumId w:val="11"/>
  </w:num>
  <w:num w:numId="5" w16cid:durableId="1089740310">
    <w:abstractNumId w:val="13"/>
  </w:num>
  <w:num w:numId="6" w16cid:durableId="1207793459">
    <w:abstractNumId w:val="9"/>
  </w:num>
  <w:num w:numId="7" w16cid:durableId="355491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0408363">
    <w:abstractNumId w:val="10"/>
  </w:num>
  <w:num w:numId="9" w16cid:durableId="1850995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2053651">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1" w:cryptProviderType="rsaAES" w:cryptAlgorithmClass="hash" w:cryptAlgorithmType="typeAny" w:cryptAlgorithmSid="14" w:cryptSpinCount="100000" w:hash="yEP04SzBl9Q0NKacDDHSd8x5FRxwSnAnRwyFXMo/Zl04Fwg7FrzQ3ApRqdIOYzXbC0xTXR/+klcC5uMM2QdHWg==" w:salt="2cXaCHO8csycoZ5HzCyRVQ=="/>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B30"/>
    <w:rsid w:val="000052D7"/>
    <w:rsid w:val="0000578C"/>
    <w:rsid w:val="00010362"/>
    <w:rsid w:val="00012493"/>
    <w:rsid w:val="00015395"/>
    <w:rsid w:val="00015489"/>
    <w:rsid w:val="00021629"/>
    <w:rsid w:val="000310F3"/>
    <w:rsid w:val="000340A9"/>
    <w:rsid w:val="00035765"/>
    <w:rsid w:val="00041675"/>
    <w:rsid w:val="00042930"/>
    <w:rsid w:val="00051849"/>
    <w:rsid w:val="00053189"/>
    <w:rsid w:val="00056673"/>
    <w:rsid w:val="0006215B"/>
    <w:rsid w:val="0006270F"/>
    <w:rsid w:val="00072C00"/>
    <w:rsid w:val="000767E6"/>
    <w:rsid w:val="0008298C"/>
    <w:rsid w:val="000830C8"/>
    <w:rsid w:val="000846FE"/>
    <w:rsid w:val="000873E7"/>
    <w:rsid w:val="0009559C"/>
    <w:rsid w:val="00095E19"/>
    <w:rsid w:val="0009775A"/>
    <w:rsid w:val="000A0633"/>
    <w:rsid w:val="000A73E8"/>
    <w:rsid w:val="000B43E1"/>
    <w:rsid w:val="000B5463"/>
    <w:rsid w:val="000C2502"/>
    <w:rsid w:val="000C7DD4"/>
    <w:rsid w:val="000D6EA5"/>
    <w:rsid w:val="000E22A7"/>
    <w:rsid w:val="000E293B"/>
    <w:rsid w:val="000E46A7"/>
    <w:rsid w:val="000E7FA1"/>
    <w:rsid w:val="000F3A7D"/>
    <w:rsid w:val="000F52FE"/>
    <w:rsid w:val="000F71C6"/>
    <w:rsid w:val="00103137"/>
    <w:rsid w:val="00104560"/>
    <w:rsid w:val="00105EF9"/>
    <w:rsid w:val="00107DD5"/>
    <w:rsid w:val="00113C14"/>
    <w:rsid w:val="00114534"/>
    <w:rsid w:val="00116239"/>
    <w:rsid w:val="0011699E"/>
    <w:rsid w:val="00120B60"/>
    <w:rsid w:val="00121968"/>
    <w:rsid w:val="00121BBD"/>
    <w:rsid w:val="0012356D"/>
    <w:rsid w:val="00126586"/>
    <w:rsid w:val="00126DE0"/>
    <w:rsid w:val="0012738E"/>
    <w:rsid w:val="001359F2"/>
    <w:rsid w:val="0013729F"/>
    <w:rsid w:val="00143B3B"/>
    <w:rsid w:val="0015135C"/>
    <w:rsid w:val="00152D85"/>
    <w:rsid w:val="00153248"/>
    <w:rsid w:val="001546E5"/>
    <w:rsid w:val="0015593C"/>
    <w:rsid w:val="00171B11"/>
    <w:rsid w:val="00173877"/>
    <w:rsid w:val="001818FD"/>
    <w:rsid w:val="001864B5"/>
    <w:rsid w:val="00191177"/>
    <w:rsid w:val="0019445B"/>
    <w:rsid w:val="001946CF"/>
    <w:rsid w:val="00194A12"/>
    <w:rsid w:val="00196301"/>
    <w:rsid w:val="00196728"/>
    <w:rsid w:val="0019724E"/>
    <w:rsid w:val="001A3E10"/>
    <w:rsid w:val="001A718D"/>
    <w:rsid w:val="001B08A2"/>
    <w:rsid w:val="001B0978"/>
    <w:rsid w:val="001B0E1A"/>
    <w:rsid w:val="001B1BE4"/>
    <w:rsid w:val="001B1E55"/>
    <w:rsid w:val="001B3939"/>
    <w:rsid w:val="001B547E"/>
    <w:rsid w:val="001C5632"/>
    <w:rsid w:val="001C6741"/>
    <w:rsid w:val="001C6D0A"/>
    <w:rsid w:val="001D4AB2"/>
    <w:rsid w:val="001E0587"/>
    <w:rsid w:val="001E444C"/>
    <w:rsid w:val="001E5696"/>
    <w:rsid w:val="001F07B4"/>
    <w:rsid w:val="001F09FA"/>
    <w:rsid w:val="001F123D"/>
    <w:rsid w:val="001F427B"/>
    <w:rsid w:val="001F5141"/>
    <w:rsid w:val="0020055C"/>
    <w:rsid w:val="00205351"/>
    <w:rsid w:val="00206A5B"/>
    <w:rsid w:val="00210D17"/>
    <w:rsid w:val="00212667"/>
    <w:rsid w:val="00214DB3"/>
    <w:rsid w:val="00215F5E"/>
    <w:rsid w:val="00217331"/>
    <w:rsid w:val="00220CCC"/>
    <w:rsid w:val="00221F39"/>
    <w:rsid w:val="00223C70"/>
    <w:rsid w:val="00226F8F"/>
    <w:rsid w:val="00230270"/>
    <w:rsid w:val="00230CF5"/>
    <w:rsid w:val="0023134F"/>
    <w:rsid w:val="00240500"/>
    <w:rsid w:val="00241726"/>
    <w:rsid w:val="002417C3"/>
    <w:rsid w:val="00243472"/>
    <w:rsid w:val="002435F7"/>
    <w:rsid w:val="00250A74"/>
    <w:rsid w:val="00250D31"/>
    <w:rsid w:val="002576A7"/>
    <w:rsid w:val="00260B9B"/>
    <w:rsid w:val="00271541"/>
    <w:rsid w:val="0027230C"/>
    <w:rsid w:val="00275B0E"/>
    <w:rsid w:val="0027603E"/>
    <w:rsid w:val="00277316"/>
    <w:rsid w:val="00284A44"/>
    <w:rsid w:val="002862A5"/>
    <w:rsid w:val="002900A6"/>
    <w:rsid w:val="002900AA"/>
    <w:rsid w:val="002914EA"/>
    <w:rsid w:val="00291C4E"/>
    <w:rsid w:val="002922E2"/>
    <w:rsid w:val="002A29EE"/>
    <w:rsid w:val="002B1D82"/>
    <w:rsid w:val="002B3442"/>
    <w:rsid w:val="002B5400"/>
    <w:rsid w:val="002C06A3"/>
    <w:rsid w:val="002C29AB"/>
    <w:rsid w:val="002C3604"/>
    <w:rsid w:val="002C3D86"/>
    <w:rsid w:val="002C720A"/>
    <w:rsid w:val="002D2753"/>
    <w:rsid w:val="002D465D"/>
    <w:rsid w:val="002D627C"/>
    <w:rsid w:val="002E0EFD"/>
    <w:rsid w:val="002E1732"/>
    <w:rsid w:val="002E1B04"/>
    <w:rsid w:val="002E23F1"/>
    <w:rsid w:val="002E2D7B"/>
    <w:rsid w:val="002E312B"/>
    <w:rsid w:val="002E343E"/>
    <w:rsid w:val="002F61B9"/>
    <w:rsid w:val="002F77B6"/>
    <w:rsid w:val="003007A4"/>
    <w:rsid w:val="00306FD8"/>
    <w:rsid w:val="00307A5C"/>
    <w:rsid w:val="00307C95"/>
    <w:rsid w:val="00307DBA"/>
    <w:rsid w:val="0031103B"/>
    <w:rsid w:val="00312DB3"/>
    <w:rsid w:val="00314EEC"/>
    <w:rsid w:val="003156C0"/>
    <w:rsid w:val="003162EE"/>
    <w:rsid w:val="0031759E"/>
    <w:rsid w:val="00321AA2"/>
    <w:rsid w:val="0032261C"/>
    <w:rsid w:val="00325AF8"/>
    <w:rsid w:val="0033295D"/>
    <w:rsid w:val="003357C3"/>
    <w:rsid w:val="0034204C"/>
    <w:rsid w:val="00343F6C"/>
    <w:rsid w:val="00344998"/>
    <w:rsid w:val="00346DC9"/>
    <w:rsid w:val="00363D19"/>
    <w:rsid w:val="00364173"/>
    <w:rsid w:val="00366F31"/>
    <w:rsid w:val="0037157C"/>
    <w:rsid w:val="00374CDC"/>
    <w:rsid w:val="003822C9"/>
    <w:rsid w:val="00386225"/>
    <w:rsid w:val="00386FA3"/>
    <w:rsid w:val="003937FC"/>
    <w:rsid w:val="00395614"/>
    <w:rsid w:val="00395B75"/>
    <w:rsid w:val="003963A5"/>
    <w:rsid w:val="003A1C7A"/>
    <w:rsid w:val="003A1DE6"/>
    <w:rsid w:val="003A2B8D"/>
    <w:rsid w:val="003A75BE"/>
    <w:rsid w:val="003B27AB"/>
    <w:rsid w:val="003B403F"/>
    <w:rsid w:val="003B5505"/>
    <w:rsid w:val="003B5645"/>
    <w:rsid w:val="003B76E2"/>
    <w:rsid w:val="003C5A9B"/>
    <w:rsid w:val="003C6348"/>
    <w:rsid w:val="003C7809"/>
    <w:rsid w:val="003D00CA"/>
    <w:rsid w:val="003D15D6"/>
    <w:rsid w:val="003D282E"/>
    <w:rsid w:val="003D48DA"/>
    <w:rsid w:val="003D720C"/>
    <w:rsid w:val="003E4573"/>
    <w:rsid w:val="003F017A"/>
    <w:rsid w:val="003F3636"/>
    <w:rsid w:val="003F6BAF"/>
    <w:rsid w:val="004004EE"/>
    <w:rsid w:val="00401CFA"/>
    <w:rsid w:val="00406F2C"/>
    <w:rsid w:val="0041053A"/>
    <w:rsid w:val="00411F2C"/>
    <w:rsid w:val="0041214E"/>
    <w:rsid w:val="0042172C"/>
    <w:rsid w:val="00423980"/>
    <w:rsid w:val="00426496"/>
    <w:rsid w:val="0043437F"/>
    <w:rsid w:val="00436650"/>
    <w:rsid w:val="00437034"/>
    <w:rsid w:val="00437B30"/>
    <w:rsid w:val="00442B33"/>
    <w:rsid w:val="00444C5F"/>
    <w:rsid w:val="004470FA"/>
    <w:rsid w:val="00447B04"/>
    <w:rsid w:val="00456338"/>
    <w:rsid w:val="004568F3"/>
    <w:rsid w:val="00460C9D"/>
    <w:rsid w:val="0046132B"/>
    <w:rsid w:val="00462820"/>
    <w:rsid w:val="00466A5F"/>
    <w:rsid w:val="00470688"/>
    <w:rsid w:val="0048346E"/>
    <w:rsid w:val="00484C6E"/>
    <w:rsid w:val="004853D9"/>
    <w:rsid w:val="0048603E"/>
    <w:rsid w:val="004861F8"/>
    <w:rsid w:val="0048747B"/>
    <w:rsid w:val="00487805"/>
    <w:rsid w:val="00490898"/>
    <w:rsid w:val="0049166C"/>
    <w:rsid w:val="0049315B"/>
    <w:rsid w:val="00494757"/>
    <w:rsid w:val="00495432"/>
    <w:rsid w:val="00497035"/>
    <w:rsid w:val="004A1855"/>
    <w:rsid w:val="004A1ADD"/>
    <w:rsid w:val="004A1B7B"/>
    <w:rsid w:val="004A2CAE"/>
    <w:rsid w:val="004A4AE1"/>
    <w:rsid w:val="004B497A"/>
    <w:rsid w:val="004C1044"/>
    <w:rsid w:val="004C34A2"/>
    <w:rsid w:val="004C5409"/>
    <w:rsid w:val="004C5421"/>
    <w:rsid w:val="004D13DC"/>
    <w:rsid w:val="004D392B"/>
    <w:rsid w:val="004E0DF1"/>
    <w:rsid w:val="004E1E84"/>
    <w:rsid w:val="004E3189"/>
    <w:rsid w:val="004E57CE"/>
    <w:rsid w:val="004E735A"/>
    <w:rsid w:val="004F46FF"/>
    <w:rsid w:val="004F52AC"/>
    <w:rsid w:val="005044F7"/>
    <w:rsid w:val="005050F1"/>
    <w:rsid w:val="005110B4"/>
    <w:rsid w:val="005129D9"/>
    <w:rsid w:val="00512BC7"/>
    <w:rsid w:val="0051345A"/>
    <w:rsid w:val="005210E4"/>
    <w:rsid w:val="00523A60"/>
    <w:rsid w:val="00525A2B"/>
    <w:rsid w:val="00525B61"/>
    <w:rsid w:val="00531BEE"/>
    <w:rsid w:val="005353AA"/>
    <w:rsid w:val="00540F13"/>
    <w:rsid w:val="00543A37"/>
    <w:rsid w:val="00546BDA"/>
    <w:rsid w:val="00550344"/>
    <w:rsid w:val="00552ED1"/>
    <w:rsid w:val="0055328F"/>
    <w:rsid w:val="00555916"/>
    <w:rsid w:val="005562F1"/>
    <w:rsid w:val="00557B84"/>
    <w:rsid w:val="00561C65"/>
    <w:rsid w:val="00563121"/>
    <w:rsid w:val="005735FC"/>
    <w:rsid w:val="00573EEB"/>
    <w:rsid w:val="00581E2D"/>
    <w:rsid w:val="00585605"/>
    <w:rsid w:val="00594051"/>
    <w:rsid w:val="00595475"/>
    <w:rsid w:val="00595895"/>
    <w:rsid w:val="005A23EF"/>
    <w:rsid w:val="005B374E"/>
    <w:rsid w:val="005B4482"/>
    <w:rsid w:val="005B7F2F"/>
    <w:rsid w:val="005C11CA"/>
    <w:rsid w:val="005C428F"/>
    <w:rsid w:val="005D35B0"/>
    <w:rsid w:val="005D370E"/>
    <w:rsid w:val="005D47B0"/>
    <w:rsid w:val="005D4B4A"/>
    <w:rsid w:val="005D7E8A"/>
    <w:rsid w:val="005E5955"/>
    <w:rsid w:val="005F00C8"/>
    <w:rsid w:val="005F18E2"/>
    <w:rsid w:val="005F53A2"/>
    <w:rsid w:val="005F5864"/>
    <w:rsid w:val="005F6107"/>
    <w:rsid w:val="00601115"/>
    <w:rsid w:val="00602D2F"/>
    <w:rsid w:val="00607FD8"/>
    <w:rsid w:val="006128DC"/>
    <w:rsid w:val="006138F0"/>
    <w:rsid w:val="0061505F"/>
    <w:rsid w:val="0061751B"/>
    <w:rsid w:val="0062297D"/>
    <w:rsid w:val="006251CD"/>
    <w:rsid w:val="00630671"/>
    <w:rsid w:val="00633739"/>
    <w:rsid w:val="006338FE"/>
    <w:rsid w:val="00634604"/>
    <w:rsid w:val="00634B19"/>
    <w:rsid w:val="00640C3E"/>
    <w:rsid w:val="00645D96"/>
    <w:rsid w:val="0065589F"/>
    <w:rsid w:val="006608C0"/>
    <w:rsid w:val="006609BF"/>
    <w:rsid w:val="00662EC6"/>
    <w:rsid w:val="00672F27"/>
    <w:rsid w:val="00673E57"/>
    <w:rsid w:val="00676B87"/>
    <w:rsid w:val="00677EE0"/>
    <w:rsid w:val="00680DFB"/>
    <w:rsid w:val="0068456E"/>
    <w:rsid w:val="00686847"/>
    <w:rsid w:val="00690AF6"/>
    <w:rsid w:val="00692792"/>
    <w:rsid w:val="00696A08"/>
    <w:rsid w:val="006A0287"/>
    <w:rsid w:val="006A1C58"/>
    <w:rsid w:val="006A2BF7"/>
    <w:rsid w:val="006A39BF"/>
    <w:rsid w:val="006B5921"/>
    <w:rsid w:val="006B5AF7"/>
    <w:rsid w:val="006B5B56"/>
    <w:rsid w:val="006C3F7C"/>
    <w:rsid w:val="006C596B"/>
    <w:rsid w:val="006D39B9"/>
    <w:rsid w:val="006D71C5"/>
    <w:rsid w:val="006E2CC6"/>
    <w:rsid w:val="006E2DF2"/>
    <w:rsid w:val="006E46B1"/>
    <w:rsid w:val="006E58AA"/>
    <w:rsid w:val="006E6E31"/>
    <w:rsid w:val="006E7219"/>
    <w:rsid w:val="006F0469"/>
    <w:rsid w:val="006F2C20"/>
    <w:rsid w:val="007003CF"/>
    <w:rsid w:val="00701A83"/>
    <w:rsid w:val="00702575"/>
    <w:rsid w:val="00703498"/>
    <w:rsid w:val="00705838"/>
    <w:rsid w:val="0070694E"/>
    <w:rsid w:val="00706BE0"/>
    <w:rsid w:val="007101B4"/>
    <w:rsid w:val="00710616"/>
    <w:rsid w:val="0071203E"/>
    <w:rsid w:val="00712E1C"/>
    <w:rsid w:val="00713C52"/>
    <w:rsid w:val="00713F00"/>
    <w:rsid w:val="00717673"/>
    <w:rsid w:val="007236E3"/>
    <w:rsid w:val="007304DC"/>
    <w:rsid w:val="00730BC4"/>
    <w:rsid w:val="00733053"/>
    <w:rsid w:val="00735058"/>
    <w:rsid w:val="00737ABD"/>
    <w:rsid w:val="007407D3"/>
    <w:rsid w:val="00740D86"/>
    <w:rsid w:val="00742416"/>
    <w:rsid w:val="00743140"/>
    <w:rsid w:val="00746CAB"/>
    <w:rsid w:val="0075100B"/>
    <w:rsid w:val="00753FDA"/>
    <w:rsid w:val="00754905"/>
    <w:rsid w:val="007641F5"/>
    <w:rsid w:val="00765E2C"/>
    <w:rsid w:val="00773F6E"/>
    <w:rsid w:val="00774933"/>
    <w:rsid w:val="0077640A"/>
    <w:rsid w:val="00777AF2"/>
    <w:rsid w:val="00781A61"/>
    <w:rsid w:val="00783165"/>
    <w:rsid w:val="0078412C"/>
    <w:rsid w:val="00785FE5"/>
    <w:rsid w:val="007861DF"/>
    <w:rsid w:val="00787A5E"/>
    <w:rsid w:val="00790C30"/>
    <w:rsid w:val="00790D82"/>
    <w:rsid w:val="00792432"/>
    <w:rsid w:val="007A1CDE"/>
    <w:rsid w:val="007A4A19"/>
    <w:rsid w:val="007A4FAB"/>
    <w:rsid w:val="007A7DD9"/>
    <w:rsid w:val="007B12C6"/>
    <w:rsid w:val="007B7B03"/>
    <w:rsid w:val="007C0A4C"/>
    <w:rsid w:val="007C1EB3"/>
    <w:rsid w:val="007C5426"/>
    <w:rsid w:val="007C5AF5"/>
    <w:rsid w:val="007C5D2E"/>
    <w:rsid w:val="007D4035"/>
    <w:rsid w:val="007D5312"/>
    <w:rsid w:val="007D7D65"/>
    <w:rsid w:val="007E0193"/>
    <w:rsid w:val="007E23B9"/>
    <w:rsid w:val="007E34EA"/>
    <w:rsid w:val="007E7EB7"/>
    <w:rsid w:val="007F05D2"/>
    <w:rsid w:val="00802217"/>
    <w:rsid w:val="00803FEE"/>
    <w:rsid w:val="008046A0"/>
    <w:rsid w:val="008066AA"/>
    <w:rsid w:val="00806BAA"/>
    <w:rsid w:val="00810D76"/>
    <w:rsid w:val="008169A6"/>
    <w:rsid w:val="008235BF"/>
    <w:rsid w:val="00826331"/>
    <w:rsid w:val="00830EAA"/>
    <w:rsid w:val="008313F0"/>
    <w:rsid w:val="0083162B"/>
    <w:rsid w:val="0083325E"/>
    <w:rsid w:val="00834B36"/>
    <w:rsid w:val="00836CE0"/>
    <w:rsid w:val="008408E8"/>
    <w:rsid w:val="00841D8C"/>
    <w:rsid w:val="008428C4"/>
    <w:rsid w:val="008429D4"/>
    <w:rsid w:val="00847D90"/>
    <w:rsid w:val="00850A46"/>
    <w:rsid w:val="00850AC2"/>
    <w:rsid w:val="008530F4"/>
    <w:rsid w:val="00854CEA"/>
    <w:rsid w:val="008616F3"/>
    <w:rsid w:val="00862661"/>
    <w:rsid w:val="00864767"/>
    <w:rsid w:val="0087344F"/>
    <w:rsid w:val="00875EEE"/>
    <w:rsid w:val="00882DAC"/>
    <w:rsid w:val="008832AA"/>
    <w:rsid w:val="008A3979"/>
    <w:rsid w:val="008B0C47"/>
    <w:rsid w:val="008B12C3"/>
    <w:rsid w:val="008B1448"/>
    <w:rsid w:val="008B2A9A"/>
    <w:rsid w:val="008B3B0F"/>
    <w:rsid w:val="008C283B"/>
    <w:rsid w:val="008C56EF"/>
    <w:rsid w:val="008D5F8A"/>
    <w:rsid w:val="008E13E8"/>
    <w:rsid w:val="008E31E1"/>
    <w:rsid w:val="008E6088"/>
    <w:rsid w:val="008F3B94"/>
    <w:rsid w:val="008F5002"/>
    <w:rsid w:val="008F6661"/>
    <w:rsid w:val="00902298"/>
    <w:rsid w:val="00903687"/>
    <w:rsid w:val="00910D31"/>
    <w:rsid w:val="009115AB"/>
    <w:rsid w:val="00912336"/>
    <w:rsid w:val="009140C4"/>
    <w:rsid w:val="00922F59"/>
    <w:rsid w:val="00930869"/>
    <w:rsid w:val="0093235E"/>
    <w:rsid w:val="00937703"/>
    <w:rsid w:val="0093771A"/>
    <w:rsid w:val="0094605E"/>
    <w:rsid w:val="00950363"/>
    <w:rsid w:val="00953ABE"/>
    <w:rsid w:val="00954C94"/>
    <w:rsid w:val="0095684C"/>
    <w:rsid w:val="00963ABA"/>
    <w:rsid w:val="00970733"/>
    <w:rsid w:val="00970751"/>
    <w:rsid w:val="00971041"/>
    <w:rsid w:val="00971677"/>
    <w:rsid w:val="00972889"/>
    <w:rsid w:val="00981378"/>
    <w:rsid w:val="0098415F"/>
    <w:rsid w:val="00984A8A"/>
    <w:rsid w:val="00986158"/>
    <w:rsid w:val="00986343"/>
    <w:rsid w:val="00986C85"/>
    <w:rsid w:val="00994CB7"/>
    <w:rsid w:val="00995A1B"/>
    <w:rsid w:val="009976E0"/>
    <w:rsid w:val="009A2615"/>
    <w:rsid w:val="009A2FBA"/>
    <w:rsid w:val="009A38C0"/>
    <w:rsid w:val="009B5CFB"/>
    <w:rsid w:val="009B5D92"/>
    <w:rsid w:val="009C598C"/>
    <w:rsid w:val="009C5C32"/>
    <w:rsid w:val="009D2093"/>
    <w:rsid w:val="009D6278"/>
    <w:rsid w:val="009D6884"/>
    <w:rsid w:val="009E0153"/>
    <w:rsid w:val="009E1FBD"/>
    <w:rsid w:val="009E3888"/>
    <w:rsid w:val="009E4906"/>
    <w:rsid w:val="009F25EE"/>
    <w:rsid w:val="009F44CD"/>
    <w:rsid w:val="00A01D7D"/>
    <w:rsid w:val="00A0283F"/>
    <w:rsid w:val="00A02A49"/>
    <w:rsid w:val="00A02F5D"/>
    <w:rsid w:val="00A0503F"/>
    <w:rsid w:val="00A12C87"/>
    <w:rsid w:val="00A133F1"/>
    <w:rsid w:val="00A15655"/>
    <w:rsid w:val="00A15730"/>
    <w:rsid w:val="00A15C90"/>
    <w:rsid w:val="00A15D80"/>
    <w:rsid w:val="00A15EF9"/>
    <w:rsid w:val="00A17099"/>
    <w:rsid w:val="00A22D07"/>
    <w:rsid w:val="00A24C55"/>
    <w:rsid w:val="00A26D88"/>
    <w:rsid w:val="00A27EBF"/>
    <w:rsid w:val="00A31F44"/>
    <w:rsid w:val="00A3327F"/>
    <w:rsid w:val="00A33B33"/>
    <w:rsid w:val="00A377BC"/>
    <w:rsid w:val="00A37C70"/>
    <w:rsid w:val="00A41F86"/>
    <w:rsid w:val="00A4340C"/>
    <w:rsid w:val="00A44B9A"/>
    <w:rsid w:val="00A4776F"/>
    <w:rsid w:val="00A529E9"/>
    <w:rsid w:val="00A54310"/>
    <w:rsid w:val="00A61E23"/>
    <w:rsid w:val="00A621BD"/>
    <w:rsid w:val="00A6283A"/>
    <w:rsid w:val="00A725B3"/>
    <w:rsid w:val="00A74AD3"/>
    <w:rsid w:val="00A75C29"/>
    <w:rsid w:val="00A82BB2"/>
    <w:rsid w:val="00A83926"/>
    <w:rsid w:val="00A855D3"/>
    <w:rsid w:val="00A93988"/>
    <w:rsid w:val="00A93C0B"/>
    <w:rsid w:val="00A96283"/>
    <w:rsid w:val="00A97124"/>
    <w:rsid w:val="00AA38BE"/>
    <w:rsid w:val="00AA611C"/>
    <w:rsid w:val="00AA751F"/>
    <w:rsid w:val="00AB458A"/>
    <w:rsid w:val="00AB4A85"/>
    <w:rsid w:val="00AB5839"/>
    <w:rsid w:val="00AC0510"/>
    <w:rsid w:val="00AC1E0E"/>
    <w:rsid w:val="00AC1FBD"/>
    <w:rsid w:val="00AC4BB6"/>
    <w:rsid w:val="00AD0139"/>
    <w:rsid w:val="00AD38E4"/>
    <w:rsid w:val="00AD440A"/>
    <w:rsid w:val="00AD45EE"/>
    <w:rsid w:val="00AD4E4D"/>
    <w:rsid w:val="00AD5294"/>
    <w:rsid w:val="00AE5FC8"/>
    <w:rsid w:val="00AE76BF"/>
    <w:rsid w:val="00AF214F"/>
    <w:rsid w:val="00AF386C"/>
    <w:rsid w:val="00B03C9D"/>
    <w:rsid w:val="00B04F66"/>
    <w:rsid w:val="00B118A3"/>
    <w:rsid w:val="00B14589"/>
    <w:rsid w:val="00B15409"/>
    <w:rsid w:val="00B21E43"/>
    <w:rsid w:val="00B21E88"/>
    <w:rsid w:val="00B21F67"/>
    <w:rsid w:val="00B21F6A"/>
    <w:rsid w:val="00B2460D"/>
    <w:rsid w:val="00B27747"/>
    <w:rsid w:val="00B32E22"/>
    <w:rsid w:val="00B43233"/>
    <w:rsid w:val="00B47952"/>
    <w:rsid w:val="00B50EB7"/>
    <w:rsid w:val="00B5359B"/>
    <w:rsid w:val="00B5710C"/>
    <w:rsid w:val="00B60F65"/>
    <w:rsid w:val="00B67069"/>
    <w:rsid w:val="00B67D19"/>
    <w:rsid w:val="00B71E4A"/>
    <w:rsid w:val="00B72E76"/>
    <w:rsid w:val="00B7301C"/>
    <w:rsid w:val="00B734A1"/>
    <w:rsid w:val="00B85B84"/>
    <w:rsid w:val="00B95649"/>
    <w:rsid w:val="00B9575B"/>
    <w:rsid w:val="00B97711"/>
    <w:rsid w:val="00BA0A5C"/>
    <w:rsid w:val="00BA1870"/>
    <w:rsid w:val="00BA3AD2"/>
    <w:rsid w:val="00BA540D"/>
    <w:rsid w:val="00BB105F"/>
    <w:rsid w:val="00BB17CB"/>
    <w:rsid w:val="00BB1ADB"/>
    <w:rsid w:val="00BB4393"/>
    <w:rsid w:val="00BB71FA"/>
    <w:rsid w:val="00BC5D1C"/>
    <w:rsid w:val="00BD2821"/>
    <w:rsid w:val="00BD2869"/>
    <w:rsid w:val="00BD535F"/>
    <w:rsid w:val="00BE1CD2"/>
    <w:rsid w:val="00BE20E1"/>
    <w:rsid w:val="00BE6B46"/>
    <w:rsid w:val="00BF3A65"/>
    <w:rsid w:val="00BF3F49"/>
    <w:rsid w:val="00C002BF"/>
    <w:rsid w:val="00C0421C"/>
    <w:rsid w:val="00C04A64"/>
    <w:rsid w:val="00C04F80"/>
    <w:rsid w:val="00C05C35"/>
    <w:rsid w:val="00C07297"/>
    <w:rsid w:val="00C13915"/>
    <w:rsid w:val="00C1594A"/>
    <w:rsid w:val="00C162F8"/>
    <w:rsid w:val="00C21EBD"/>
    <w:rsid w:val="00C223F7"/>
    <w:rsid w:val="00C23207"/>
    <w:rsid w:val="00C25111"/>
    <w:rsid w:val="00C27981"/>
    <w:rsid w:val="00C303C2"/>
    <w:rsid w:val="00C34ACD"/>
    <w:rsid w:val="00C34DD9"/>
    <w:rsid w:val="00C37348"/>
    <w:rsid w:val="00C407ED"/>
    <w:rsid w:val="00C424D2"/>
    <w:rsid w:val="00C46957"/>
    <w:rsid w:val="00C5027F"/>
    <w:rsid w:val="00C513DF"/>
    <w:rsid w:val="00C559D8"/>
    <w:rsid w:val="00C6312A"/>
    <w:rsid w:val="00C65D18"/>
    <w:rsid w:val="00C65D4F"/>
    <w:rsid w:val="00C73186"/>
    <w:rsid w:val="00C73616"/>
    <w:rsid w:val="00C73B20"/>
    <w:rsid w:val="00C7497D"/>
    <w:rsid w:val="00C76782"/>
    <w:rsid w:val="00C7698C"/>
    <w:rsid w:val="00C7733E"/>
    <w:rsid w:val="00C800B0"/>
    <w:rsid w:val="00C807A8"/>
    <w:rsid w:val="00C815F2"/>
    <w:rsid w:val="00C851C0"/>
    <w:rsid w:val="00C856B4"/>
    <w:rsid w:val="00C85B0C"/>
    <w:rsid w:val="00C86E4D"/>
    <w:rsid w:val="00C877ED"/>
    <w:rsid w:val="00C9089B"/>
    <w:rsid w:val="00C911BB"/>
    <w:rsid w:val="00C944DA"/>
    <w:rsid w:val="00C9452C"/>
    <w:rsid w:val="00C94F7E"/>
    <w:rsid w:val="00CA2598"/>
    <w:rsid w:val="00CA3449"/>
    <w:rsid w:val="00CA4B34"/>
    <w:rsid w:val="00CA6557"/>
    <w:rsid w:val="00CA6CD8"/>
    <w:rsid w:val="00CA7121"/>
    <w:rsid w:val="00CA7859"/>
    <w:rsid w:val="00CB1160"/>
    <w:rsid w:val="00CB4555"/>
    <w:rsid w:val="00CB6F87"/>
    <w:rsid w:val="00CB71F4"/>
    <w:rsid w:val="00CC1B75"/>
    <w:rsid w:val="00CC3035"/>
    <w:rsid w:val="00CC3849"/>
    <w:rsid w:val="00CD286F"/>
    <w:rsid w:val="00CD399F"/>
    <w:rsid w:val="00CD4B89"/>
    <w:rsid w:val="00CD656F"/>
    <w:rsid w:val="00CD709A"/>
    <w:rsid w:val="00CE0BDC"/>
    <w:rsid w:val="00CE2F73"/>
    <w:rsid w:val="00CE3157"/>
    <w:rsid w:val="00CE3C0F"/>
    <w:rsid w:val="00CE604F"/>
    <w:rsid w:val="00CE6C8C"/>
    <w:rsid w:val="00CF0500"/>
    <w:rsid w:val="00CF2B50"/>
    <w:rsid w:val="00CF54C2"/>
    <w:rsid w:val="00D02339"/>
    <w:rsid w:val="00D034A7"/>
    <w:rsid w:val="00D03AE8"/>
    <w:rsid w:val="00D04820"/>
    <w:rsid w:val="00D06AD4"/>
    <w:rsid w:val="00D06B6E"/>
    <w:rsid w:val="00D102BD"/>
    <w:rsid w:val="00D10B3F"/>
    <w:rsid w:val="00D17B78"/>
    <w:rsid w:val="00D20815"/>
    <w:rsid w:val="00D24945"/>
    <w:rsid w:val="00D26389"/>
    <w:rsid w:val="00D30873"/>
    <w:rsid w:val="00D32492"/>
    <w:rsid w:val="00D3557F"/>
    <w:rsid w:val="00D37654"/>
    <w:rsid w:val="00D46BB0"/>
    <w:rsid w:val="00D52465"/>
    <w:rsid w:val="00D526B7"/>
    <w:rsid w:val="00D64540"/>
    <w:rsid w:val="00D6642E"/>
    <w:rsid w:val="00D678D7"/>
    <w:rsid w:val="00D71ACA"/>
    <w:rsid w:val="00D72BE4"/>
    <w:rsid w:val="00D72DB9"/>
    <w:rsid w:val="00D7569B"/>
    <w:rsid w:val="00D75E90"/>
    <w:rsid w:val="00D81D73"/>
    <w:rsid w:val="00D83FED"/>
    <w:rsid w:val="00D84260"/>
    <w:rsid w:val="00D90123"/>
    <w:rsid w:val="00D914F2"/>
    <w:rsid w:val="00D918DE"/>
    <w:rsid w:val="00D91CAC"/>
    <w:rsid w:val="00D93B10"/>
    <w:rsid w:val="00D94981"/>
    <w:rsid w:val="00D9663F"/>
    <w:rsid w:val="00DB0119"/>
    <w:rsid w:val="00DB03DC"/>
    <w:rsid w:val="00DB04EE"/>
    <w:rsid w:val="00DB2401"/>
    <w:rsid w:val="00DB329F"/>
    <w:rsid w:val="00DB5D80"/>
    <w:rsid w:val="00DB6164"/>
    <w:rsid w:val="00DB63C0"/>
    <w:rsid w:val="00DC23CA"/>
    <w:rsid w:val="00DC6238"/>
    <w:rsid w:val="00DC6E85"/>
    <w:rsid w:val="00DC7FF7"/>
    <w:rsid w:val="00DD1F74"/>
    <w:rsid w:val="00DD27FD"/>
    <w:rsid w:val="00DD5283"/>
    <w:rsid w:val="00DD5FD9"/>
    <w:rsid w:val="00DD6B30"/>
    <w:rsid w:val="00DD765B"/>
    <w:rsid w:val="00DE0466"/>
    <w:rsid w:val="00DE0904"/>
    <w:rsid w:val="00DE20AE"/>
    <w:rsid w:val="00DE671C"/>
    <w:rsid w:val="00DF1357"/>
    <w:rsid w:val="00DF43C8"/>
    <w:rsid w:val="00DF5912"/>
    <w:rsid w:val="00DF59B9"/>
    <w:rsid w:val="00DF669F"/>
    <w:rsid w:val="00E1112D"/>
    <w:rsid w:val="00E1361A"/>
    <w:rsid w:val="00E206F3"/>
    <w:rsid w:val="00E20F8F"/>
    <w:rsid w:val="00E21D98"/>
    <w:rsid w:val="00E229F5"/>
    <w:rsid w:val="00E233EB"/>
    <w:rsid w:val="00E23E90"/>
    <w:rsid w:val="00E26469"/>
    <w:rsid w:val="00E26BAA"/>
    <w:rsid w:val="00E30A0F"/>
    <w:rsid w:val="00E30C03"/>
    <w:rsid w:val="00E32337"/>
    <w:rsid w:val="00E33C5A"/>
    <w:rsid w:val="00E35945"/>
    <w:rsid w:val="00E3775C"/>
    <w:rsid w:val="00E4067B"/>
    <w:rsid w:val="00E46C48"/>
    <w:rsid w:val="00E51F76"/>
    <w:rsid w:val="00E52EEE"/>
    <w:rsid w:val="00E549FA"/>
    <w:rsid w:val="00E63D4A"/>
    <w:rsid w:val="00E64FA8"/>
    <w:rsid w:val="00E663AF"/>
    <w:rsid w:val="00E66CC9"/>
    <w:rsid w:val="00E73FE4"/>
    <w:rsid w:val="00E75FD9"/>
    <w:rsid w:val="00E7768B"/>
    <w:rsid w:val="00E8179E"/>
    <w:rsid w:val="00E82400"/>
    <w:rsid w:val="00E85B22"/>
    <w:rsid w:val="00E87BB1"/>
    <w:rsid w:val="00E95F23"/>
    <w:rsid w:val="00E96E92"/>
    <w:rsid w:val="00EA1085"/>
    <w:rsid w:val="00EA40AC"/>
    <w:rsid w:val="00EB082E"/>
    <w:rsid w:val="00EB134B"/>
    <w:rsid w:val="00EB4577"/>
    <w:rsid w:val="00EB7290"/>
    <w:rsid w:val="00EC1D8C"/>
    <w:rsid w:val="00EC1FE8"/>
    <w:rsid w:val="00EC2C64"/>
    <w:rsid w:val="00ED14CD"/>
    <w:rsid w:val="00ED47A9"/>
    <w:rsid w:val="00EE7207"/>
    <w:rsid w:val="00EF0E2D"/>
    <w:rsid w:val="00EF31D4"/>
    <w:rsid w:val="00EF42BC"/>
    <w:rsid w:val="00EF6258"/>
    <w:rsid w:val="00EF6E8B"/>
    <w:rsid w:val="00EF7C07"/>
    <w:rsid w:val="00F023C8"/>
    <w:rsid w:val="00F04026"/>
    <w:rsid w:val="00F10DBB"/>
    <w:rsid w:val="00F1292D"/>
    <w:rsid w:val="00F140AA"/>
    <w:rsid w:val="00F14500"/>
    <w:rsid w:val="00F14CF7"/>
    <w:rsid w:val="00F21594"/>
    <w:rsid w:val="00F219C5"/>
    <w:rsid w:val="00F22636"/>
    <w:rsid w:val="00F232F4"/>
    <w:rsid w:val="00F3203D"/>
    <w:rsid w:val="00F32305"/>
    <w:rsid w:val="00F33B65"/>
    <w:rsid w:val="00F344F5"/>
    <w:rsid w:val="00F34D11"/>
    <w:rsid w:val="00F431E1"/>
    <w:rsid w:val="00F51B2F"/>
    <w:rsid w:val="00F53D12"/>
    <w:rsid w:val="00F53EC4"/>
    <w:rsid w:val="00F55D92"/>
    <w:rsid w:val="00F56759"/>
    <w:rsid w:val="00F60A8F"/>
    <w:rsid w:val="00F60DB9"/>
    <w:rsid w:val="00F65C1E"/>
    <w:rsid w:val="00F65F0D"/>
    <w:rsid w:val="00F70426"/>
    <w:rsid w:val="00F7284B"/>
    <w:rsid w:val="00F731A4"/>
    <w:rsid w:val="00F74686"/>
    <w:rsid w:val="00F757B1"/>
    <w:rsid w:val="00F80344"/>
    <w:rsid w:val="00F8171D"/>
    <w:rsid w:val="00F85E5B"/>
    <w:rsid w:val="00F9166C"/>
    <w:rsid w:val="00F926CF"/>
    <w:rsid w:val="00F938C2"/>
    <w:rsid w:val="00F93C8D"/>
    <w:rsid w:val="00F942E8"/>
    <w:rsid w:val="00F947F4"/>
    <w:rsid w:val="00FA1EA0"/>
    <w:rsid w:val="00FA3EEC"/>
    <w:rsid w:val="00FA575B"/>
    <w:rsid w:val="00FA77C1"/>
    <w:rsid w:val="00FB175A"/>
    <w:rsid w:val="00FB61A9"/>
    <w:rsid w:val="00FC4BBB"/>
    <w:rsid w:val="00FD1ED4"/>
    <w:rsid w:val="00FD2407"/>
    <w:rsid w:val="00FD306A"/>
    <w:rsid w:val="00FD36D9"/>
    <w:rsid w:val="00FD57F5"/>
    <w:rsid w:val="00FD7DC7"/>
    <w:rsid w:val="00FD7E58"/>
    <w:rsid w:val="00FE0A31"/>
    <w:rsid w:val="00FE0DB5"/>
    <w:rsid w:val="00FE1E37"/>
    <w:rsid w:val="00FE3EEB"/>
    <w:rsid w:val="00FE446D"/>
    <w:rsid w:val="00FE60A9"/>
    <w:rsid w:val="00FE6351"/>
    <w:rsid w:val="00FE697B"/>
    <w:rsid w:val="00FF23FF"/>
    <w:rsid w:val="0BD06C8A"/>
    <w:rsid w:val="5343A5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CF02F4"/>
  <w15:docId w15:val="{485CE0B8-3F1C-4999-814E-0C922734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05EF9"/>
    <w:rPr>
      <w:kern w:val="20"/>
      <w:szCs w:val="18"/>
    </w:rPr>
  </w:style>
  <w:style w:type="paragraph" w:styleId="Heading1">
    <w:name w:val="heading 1"/>
    <w:basedOn w:val="Normal"/>
    <w:next w:val="BodyText"/>
    <w:link w:val="Heading1Char"/>
    <w:qFormat/>
    <w:rsid w:val="00143B3B"/>
    <w:pPr>
      <w:keepNext/>
      <w:spacing w:before="300"/>
      <w:contextualSpacing/>
      <w:outlineLvl w:val="0"/>
    </w:pPr>
    <w:rPr>
      <w:b/>
      <w:color w:val="auto"/>
      <w:kern w:val="0"/>
      <w:sz w:val="24"/>
      <w:szCs w:val="20"/>
    </w:rPr>
  </w:style>
  <w:style w:type="paragraph" w:styleId="Heading2">
    <w:name w:val="heading 2"/>
    <w:basedOn w:val="Normal"/>
    <w:next w:val="BodyText"/>
    <w:link w:val="Heading2Char"/>
    <w:qFormat/>
    <w:rsid w:val="00143B3B"/>
    <w:pPr>
      <w:keepNext/>
      <w:spacing w:before="300"/>
      <w:contextualSpacing/>
      <w:outlineLvl w:val="1"/>
    </w:pPr>
    <w:rPr>
      <w:b/>
      <w:color w:val="auto"/>
      <w:spacing w:val="4"/>
      <w:kern w:val="0"/>
      <w:szCs w:val="20"/>
    </w:rPr>
  </w:style>
  <w:style w:type="paragraph" w:styleId="Heading3">
    <w:name w:val="heading 3"/>
    <w:basedOn w:val="Normal"/>
    <w:next w:val="BodyText"/>
    <w:link w:val="Heading3Char"/>
    <w:qFormat/>
    <w:rsid w:val="00143B3B"/>
    <w:pPr>
      <w:keepNext/>
      <w:spacing w:before="300"/>
      <w:contextualSpacing/>
      <w:outlineLvl w:val="2"/>
    </w:pPr>
    <w:rPr>
      <w:b/>
      <w:i/>
      <w:color w:val="auto"/>
      <w:kern w:val="0"/>
      <w:szCs w:val="20"/>
    </w:rPr>
  </w:style>
  <w:style w:type="paragraph" w:styleId="Heading4">
    <w:name w:val="heading 4"/>
    <w:basedOn w:val="Normal"/>
    <w:next w:val="Normal"/>
    <w:qFormat/>
    <w:rsid w:val="00143B3B"/>
    <w:pPr>
      <w:keepNext/>
      <w:spacing w:before="300"/>
      <w:outlineLvl w:val="3"/>
    </w:pPr>
    <w:rPr>
      <w:bCs/>
      <w:i/>
      <w:kern w:val="0"/>
      <w:szCs w:val="28"/>
    </w:rPr>
  </w:style>
  <w:style w:type="paragraph" w:styleId="Heading5">
    <w:name w:val="heading 5"/>
    <w:basedOn w:val="Normal"/>
    <w:next w:val="Normal"/>
    <w:link w:val="Heading5Char"/>
    <w:qFormat/>
    <w:rsid w:val="000F3A7D"/>
    <w:pPr>
      <w:shd w:val="clear" w:color="auto" w:fill="FFFFFF"/>
      <w:spacing w:before="240"/>
      <w:outlineLvl w:val="4"/>
    </w:pPr>
    <w:rPr>
      <w:b/>
      <w:bCs/>
      <w:i/>
      <w:iCs/>
      <w:kern w:val="18"/>
      <w:sz w:val="24"/>
      <w:szCs w:val="19"/>
    </w:rPr>
  </w:style>
  <w:style w:type="paragraph" w:styleId="Heading6">
    <w:name w:val="heading 6"/>
    <w:basedOn w:val="Normal"/>
    <w:next w:val="Normal"/>
    <w:link w:val="Heading6Char"/>
    <w:qFormat/>
    <w:rsid w:val="000F3A7D"/>
    <w:pPr>
      <w:shd w:val="clear" w:color="auto" w:fill="FFFFFF"/>
      <w:spacing w:before="240"/>
      <w:outlineLvl w:val="5"/>
    </w:pPr>
    <w:rPr>
      <w:bCs/>
      <w:i/>
      <w:kern w:val="0"/>
      <w:sz w:val="24"/>
      <w:szCs w:val="20"/>
    </w:rPr>
  </w:style>
  <w:style w:type="paragraph" w:styleId="Heading7">
    <w:name w:val="heading 7"/>
    <w:basedOn w:val="Normal"/>
    <w:next w:val="Normal"/>
    <w:semiHidden/>
    <w:rsid w:val="00BF3A65"/>
    <w:pPr>
      <w:spacing w:before="240" w:after="60"/>
      <w:outlineLvl w:val="6"/>
    </w:pPr>
    <w:rPr>
      <w:kern w:val="0"/>
      <w:sz w:val="24"/>
      <w:szCs w:val="24"/>
    </w:rPr>
  </w:style>
  <w:style w:type="paragraph" w:styleId="Heading8">
    <w:name w:val="heading 8"/>
    <w:basedOn w:val="Normal"/>
    <w:next w:val="Normal"/>
    <w:semiHidden/>
    <w:rsid w:val="00BF3A65"/>
    <w:pPr>
      <w:spacing w:before="240" w:after="60"/>
      <w:outlineLvl w:val="7"/>
    </w:pPr>
    <w:rPr>
      <w:i/>
      <w:iCs/>
      <w:kern w:val="0"/>
      <w:sz w:val="24"/>
      <w:szCs w:val="24"/>
    </w:rPr>
  </w:style>
  <w:style w:type="paragraph" w:styleId="Heading9">
    <w:name w:val="heading 9"/>
    <w:basedOn w:val="Normal"/>
    <w:next w:val="Normal"/>
    <w:semiHidden/>
    <w:rsid w:val="00BF3A65"/>
    <w:pPr>
      <w:spacing w:before="240" w:after="60"/>
      <w:outlineLvl w:val="8"/>
    </w:pPr>
    <w:rPr>
      <w:rFonts w:cs="Arial"/>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E3C0F"/>
    <w:pPr>
      <w:tabs>
        <w:tab w:val="center" w:pos="4513"/>
        <w:tab w:val="right" w:pos="9026"/>
      </w:tabs>
      <w:spacing w:before="0" w:after="0"/>
    </w:pPr>
    <w:rPr>
      <w:kern w:val="0"/>
      <w:szCs w:val="20"/>
    </w:rPr>
  </w:style>
  <w:style w:type="character" w:customStyle="1" w:styleId="HeaderChar">
    <w:name w:val="Header Char"/>
    <w:basedOn w:val="DefaultParagraphFont"/>
    <w:link w:val="Header"/>
    <w:uiPriority w:val="99"/>
    <w:rsid w:val="00CE3C0F"/>
  </w:style>
  <w:style w:type="paragraph" w:styleId="Footer">
    <w:name w:val="footer"/>
    <w:basedOn w:val="Normal"/>
    <w:link w:val="FooterChar"/>
    <w:uiPriority w:val="99"/>
    <w:rsid w:val="009140C4"/>
    <w:pPr>
      <w:spacing w:before="0" w:after="0" w:line="220" w:lineRule="atLeast"/>
    </w:pPr>
    <w:rPr>
      <w:kern w:val="0"/>
      <w:sz w:val="16"/>
      <w:szCs w:val="20"/>
    </w:rPr>
  </w:style>
  <w:style w:type="paragraph" w:styleId="Salutation">
    <w:name w:val="Salutation"/>
    <w:basedOn w:val="Normal"/>
    <w:next w:val="BodyText"/>
    <w:link w:val="SalutationChar"/>
    <w:rsid w:val="008235BF"/>
    <w:pPr>
      <w:spacing w:before="360" w:after="570"/>
    </w:pPr>
    <w:rPr>
      <w:kern w:val="0"/>
      <w:szCs w:val="20"/>
    </w:rPr>
  </w:style>
  <w:style w:type="character" w:customStyle="1" w:styleId="FooterChar">
    <w:name w:val="Footer Char"/>
    <w:basedOn w:val="DefaultParagraphFont"/>
    <w:link w:val="Footer"/>
    <w:uiPriority w:val="99"/>
    <w:rsid w:val="009140C4"/>
    <w:rPr>
      <w:kern w:val="18"/>
      <w:sz w:val="16"/>
    </w:rPr>
  </w:style>
  <w:style w:type="paragraph" w:styleId="BalloonText">
    <w:name w:val="Balloon Text"/>
    <w:basedOn w:val="Normal"/>
    <w:link w:val="BalloonTextChar"/>
    <w:uiPriority w:val="99"/>
    <w:semiHidden/>
    <w:rsid w:val="00FD57F5"/>
    <w:rPr>
      <w:rFonts w:ascii="Tahoma" w:hAnsi="Tahoma" w:cs="Tahoma"/>
      <w:kern w:val="0"/>
      <w:sz w:val="16"/>
      <w:szCs w:val="16"/>
    </w:rPr>
  </w:style>
  <w:style w:type="paragraph" w:customStyle="1" w:styleId="Emailaddress">
    <w:name w:val="Email address"/>
    <w:basedOn w:val="Normal"/>
    <w:semiHidden/>
    <w:rsid w:val="00FD57F5"/>
    <w:rPr>
      <w:kern w:val="0"/>
      <w:sz w:val="16"/>
      <w:szCs w:val="16"/>
    </w:rPr>
  </w:style>
  <w:style w:type="paragraph" w:styleId="ListContinue">
    <w:name w:val="List Continue"/>
    <w:basedOn w:val="Normal"/>
    <w:semiHidden/>
    <w:rsid w:val="00E46C48"/>
    <w:pPr>
      <w:spacing w:after="260"/>
      <w:ind w:left="340"/>
    </w:pPr>
    <w:rPr>
      <w:kern w:val="0"/>
      <w:szCs w:val="20"/>
    </w:rPr>
  </w:style>
  <w:style w:type="paragraph" w:styleId="ListContinue2">
    <w:name w:val="List Continue 2"/>
    <w:basedOn w:val="Normal"/>
    <w:link w:val="ListContinue2Char"/>
    <w:semiHidden/>
    <w:rsid w:val="00E46C48"/>
    <w:pPr>
      <w:spacing w:after="120"/>
      <w:ind w:left="567"/>
    </w:pPr>
    <w:rPr>
      <w:kern w:val="0"/>
      <w:szCs w:val="20"/>
    </w:r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rsid w:val="008235BF"/>
    <w:rPr>
      <w:kern w:val="18"/>
    </w:rPr>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iPriority w:val="99"/>
    <w:unhideWhenUsed/>
    <w:rsid w:val="005050F1"/>
    <w:rPr>
      <w:color w:val="0563C1" w:themeColor="hyperlink"/>
      <w:u w:val="single"/>
    </w:rPr>
  </w:style>
  <w:style w:type="table" w:styleId="TableGrid">
    <w:name w:val="Table Grid"/>
    <w:basedOn w:val="TableNormal"/>
    <w:uiPriority w:val="3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color w:val="FFFFFF" w:themeColor="background1"/>
      </w:rPr>
      <w:tblPr/>
      <w:tcPr>
        <w:shd w:val="clear" w:color="auto" w:fill="363D3D" w:themeFill="background2" w:themeFillShade="40"/>
      </w:tc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qFormat/>
    <w:rsid w:val="00B43233"/>
    <w:pPr>
      <w:numPr>
        <w:numId w:val="2"/>
      </w:numPr>
      <w:spacing w:before="90" w:after="90"/>
    </w:pPr>
    <w:rPr>
      <w:kern w:val="0"/>
      <w:szCs w:val="20"/>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Normal"/>
    <w:qFormat/>
    <w:rsid w:val="00B43233"/>
    <w:pPr>
      <w:numPr>
        <w:numId w:val="1"/>
      </w:numPr>
      <w:spacing w:before="90" w:after="90"/>
    </w:pPr>
    <w:rPr>
      <w:kern w:val="0"/>
      <w:szCs w:val="20"/>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link w:val="NoSpacingChar"/>
    <w:qFormat/>
    <w:rsid w:val="00344998"/>
    <w:pPr>
      <w:spacing w:before="0" w:after="0"/>
    </w:pPr>
    <w:rPr>
      <w:kern w:val="0"/>
      <w:szCs w:val="20"/>
    </w:rPr>
  </w:style>
  <w:style w:type="paragraph" w:styleId="NormalWeb">
    <w:name w:val="Normal (Web)"/>
    <w:basedOn w:val="Normal"/>
    <w:uiPriority w:val="99"/>
    <w:unhideWhenUsed/>
    <w:rsid w:val="00686847"/>
    <w:pPr>
      <w:spacing w:before="100" w:beforeAutospacing="1" w:after="100" w:afterAutospacing="1"/>
    </w:pPr>
    <w:rPr>
      <w:rFonts w:ascii="Times New Roman" w:eastAsiaTheme="minorEastAsia" w:hAnsi="Times New Roman"/>
      <w:kern w:val="0"/>
      <w:sz w:val="24"/>
      <w:szCs w:val="24"/>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NoBorders">
    <w:name w:val="Table No Borders"/>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rsid w:val="00BD2869"/>
    <w:pPr>
      <w:spacing w:before="180" w:after="0"/>
    </w:pPr>
    <w:rPr>
      <w:i/>
      <w:kern w:val="0"/>
      <w:szCs w:val="20"/>
    </w:rPr>
  </w:style>
  <w:style w:type="paragraph" w:styleId="BodyText">
    <w:name w:val="Body Text"/>
    <w:basedOn w:val="Normal"/>
    <w:link w:val="BodyTextChar"/>
    <w:qFormat/>
    <w:rsid w:val="00CE3C0F"/>
    <w:rPr>
      <w:kern w:val="0"/>
      <w:szCs w:val="20"/>
    </w:rPr>
  </w:style>
  <w:style w:type="character" w:customStyle="1" w:styleId="BodyTextChar">
    <w:name w:val="Body Text Char"/>
    <w:basedOn w:val="DefaultParagraphFont"/>
    <w:link w:val="BodyText"/>
    <w:rsid w:val="00CE3C0F"/>
  </w:style>
  <w:style w:type="paragraph" w:styleId="Closing">
    <w:name w:val="Closing"/>
    <w:basedOn w:val="Normal"/>
    <w:link w:val="ClosingChar"/>
    <w:uiPriority w:val="99"/>
    <w:rsid w:val="0071203E"/>
    <w:pPr>
      <w:spacing w:before="200" w:after="0"/>
    </w:pPr>
    <w:rPr>
      <w:kern w:val="0"/>
      <w:szCs w:val="20"/>
    </w:rPr>
  </w:style>
  <w:style w:type="character" w:customStyle="1" w:styleId="ClosingChar">
    <w:name w:val="Closing Char"/>
    <w:basedOn w:val="DefaultParagraphFont"/>
    <w:link w:val="Closing"/>
    <w:uiPriority w:val="99"/>
    <w:rsid w:val="0071203E"/>
    <w:rPr>
      <w:kern w:val="18"/>
    </w:rPr>
  </w:style>
  <w:style w:type="character" w:customStyle="1" w:styleId="QuoteChar">
    <w:name w:val="Quote Char"/>
    <w:basedOn w:val="DefaultParagraphFont"/>
    <w:link w:val="Quote"/>
    <w:rsid w:val="00D72BE4"/>
    <w:rPr>
      <w:i/>
      <w:kern w:val="18"/>
    </w:rPr>
  </w:style>
  <w:style w:type="paragraph" w:customStyle="1" w:styleId="QuoteAuthor">
    <w:name w:val="Quote Author"/>
    <w:basedOn w:val="NoSpacing"/>
    <w:next w:val="BodyText"/>
    <w:rsid w:val="00BD2869"/>
    <w:pPr>
      <w:numPr>
        <w:numId w:val="3"/>
      </w:numPr>
    </w:pPr>
    <w:rPr>
      <w:i/>
    </w:rPr>
  </w:style>
  <w:style w:type="paragraph" w:styleId="FootnoteText">
    <w:name w:val="footnote text"/>
    <w:basedOn w:val="Normal"/>
    <w:link w:val="FootnoteTextChar"/>
    <w:semiHidden/>
    <w:unhideWhenUsed/>
    <w:rsid w:val="004C5409"/>
    <w:pPr>
      <w:spacing w:before="0" w:after="0" w:line="240" w:lineRule="auto"/>
    </w:pPr>
    <w:rPr>
      <w:kern w:val="0"/>
      <w:szCs w:val="20"/>
    </w:rPr>
  </w:style>
  <w:style w:type="character" w:customStyle="1" w:styleId="FootnoteTextChar">
    <w:name w:val="Footnote Text Char"/>
    <w:basedOn w:val="DefaultParagraphFont"/>
    <w:link w:val="FootnoteText"/>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uiPriority w:val="99"/>
    <w:semiHidden/>
    <w:unhideWhenUsed/>
    <w:rsid w:val="00950363"/>
    <w:pPr>
      <w:spacing w:before="0" w:after="0" w:line="240" w:lineRule="auto"/>
    </w:pPr>
    <w:rPr>
      <w:kern w:val="0"/>
      <w:szCs w:val="20"/>
    </w:rPr>
  </w:style>
  <w:style w:type="character" w:customStyle="1" w:styleId="EndnoteTextChar">
    <w:name w:val="Endnote Text Char"/>
    <w:basedOn w:val="DefaultParagraphFont"/>
    <w:link w:val="EndnoteText"/>
    <w:uiPriority w:val="99"/>
    <w:semiHidden/>
    <w:rsid w:val="00950363"/>
  </w:style>
  <w:style w:type="character" w:styleId="EndnoteReference">
    <w:name w:val="endnote reference"/>
    <w:basedOn w:val="DefaultParagraphFont"/>
    <w:uiPriority w:val="99"/>
    <w:semiHidden/>
    <w:unhideWhenUsed/>
    <w:rsid w:val="00950363"/>
    <w:rPr>
      <w:vertAlign w:val="superscript"/>
    </w:rPr>
  </w:style>
  <w:style w:type="paragraph" w:customStyle="1" w:styleId="SmallText">
    <w:name w:val="Small Text"/>
    <w:basedOn w:val="NoSpacing"/>
    <w:rsid w:val="00346DC9"/>
    <w:pPr>
      <w:spacing w:line="240" w:lineRule="atLeast"/>
    </w:pPr>
    <w:rPr>
      <w:sz w:val="18"/>
    </w:rPr>
  </w:style>
  <w:style w:type="character" w:customStyle="1" w:styleId="Heading1Char">
    <w:name w:val="Heading 1 Char"/>
    <w:basedOn w:val="DefaultParagraphFont"/>
    <w:link w:val="Heading1"/>
    <w:rsid w:val="00143B3B"/>
    <w:rPr>
      <w:b/>
      <w:color w:val="auto"/>
      <w:sz w:val="24"/>
    </w:rPr>
  </w:style>
  <w:style w:type="character" w:customStyle="1" w:styleId="Heading2Char">
    <w:name w:val="Heading 2 Char"/>
    <w:basedOn w:val="DefaultParagraphFont"/>
    <w:link w:val="Heading2"/>
    <w:rsid w:val="00143B3B"/>
    <w:rPr>
      <w:b/>
      <w:color w:val="auto"/>
      <w:spacing w:val="4"/>
    </w:rPr>
  </w:style>
  <w:style w:type="paragraph" w:customStyle="1" w:styleId="ListLegalNumber">
    <w:name w:val="List Legal Number"/>
    <w:basedOn w:val="Normal"/>
    <w:rsid w:val="004A1B7B"/>
    <w:pPr>
      <w:numPr>
        <w:numId w:val="4"/>
      </w:numPr>
      <w:spacing w:before="240" w:after="90"/>
    </w:pPr>
    <w:rPr>
      <w:b/>
    </w:rPr>
  </w:style>
  <w:style w:type="paragraph" w:customStyle="1" w:styleId="ListLegalNumber2">
    <w:name w:val="List Legal Number 2"/>
    <w:basedOn w:val="ListLegalNumber"/>
    <w:rsid w:val="00D71ACA"/>
    <w:pPr>
      <w:numPr>
        <w:ilvl w:val="1"/>
      </w:numPr>
      <w:spacing w:before="90"/>
    </w:pPr>
    <w:rPr>
      <w:b w:val="0"/>
    </w:rPr>
  </w:style>
  <w:style w:type="paragraph" w:customStyle="1" w:styleId="ListLegalNumber3">
    <w:name w:val="List Legal Number 3"/>
    <w:basedOn w:val="ListLegalNumber2"/>
    <w:rsid w:val="00C37348"/>
    <w:pPr>
      <w:numPr>
        <w:ilvl w:val="2"/>
      </w:numPr>
    </w:pPr>
  </w:style>
  <w:style w:type="paragraph" w:customStyle="1" w:styleId="ListLegalNumber4">
    <w:name w:val="List Legal Number 4"/>
    <w:basedOn w:val="ListLegalNumber3"/>
    <w:rsid w:val="00C37348"/>
    <w:pPr>
      <w:numPr>
        <w:ilvl w:val="3"/>
      </w:numPr>
    </w:pPr>
  </w:style>
  <w:style w:type="paragraph" w:customStyle="1" w:styleId="ListLegalNumber5">
    <w:name w:val="List Legal Number 5"/>
    <w:basedOn w:val="ListLegalNumber4"/>
    <w:rsid w:val="00C37348"/>
    <w:pPr>
      <w:numPr>
        <w:ilvl w:val="4"/>
      </w:numPr>
    </w:pPr>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autoRedefine/>
    <w:uiPriority w:val="39"/>
    <w:unhideWhenUsed/>
    <w:rsid w:val="009D6884"/>
    <w:pPr>
      <w:tabs>
        <w:tab w:val="right" w:leader="dot" w:pos="8745"/>
      </w:tabs>
      <w:spacing w:before="60" w:after="60"/>
    </w:pPr>
    <w:rPr>
      <w:b/>
    </w:rPr>
  </w:style>
  <w:style w:type="paragraph" w:styleId="TOC2">
    <w:name w:val="toc 2"/>
    <w:basedOn w:val="Normal"/>
    <w:next w:val="Normal"/>
    <w:autoRedefine/>
    <w:uiPriority w:val="39"/>
    <w:unhideWhenUsed/>
    <w:rsid w:val="009D6884"/>
    <w:pPr>
      <w:tabs>
        <w:tab w:val="right" w:leader="dot" w:pos="8745"/>
      </w:tabs>
      <w:spacing w:before="60" w:after="60"/>
    </w:pPr>
  </w:style>
  <w:style w:type="paragraph" w:styleId="TOC3">
    <w:name w:val="toc 3"/>
    <w:basedOn w:val="Normal"/>
    <w:next w:val="Normal"/>
    <w:autoRedefine/>
    <w:uiPriority w:val="39"/>
    <w:unhideWhenUsed/>
    <w:rsid w:val="009D6884"/>
    <w:pPr>
      <w:tabs>
        <w:tab w:val="right" w:leader="dot" w:pos="8745"/>
      </w:tabs>
      <w:spacing w:before="60" w:after="60"/>
      <w:ind w:left="283"/>
    </w:pPr>
  </w:style>
  <w:style w:type="paragraph" w:styleId="TOCHeading">
    <w:name w:val="TOC Heading"/>
    <w:basedOn w:val="Heading1"/>
    <w:next w:val="Normal"/>
    <w:uiPriority w:val="39"/>
    <w:unhideWhenUsed/>
    <w:qFormat/>
    <w:rsid w:val="009D6884"/>
    <w:pPr>
      <w:keepLines/>
      <w:spacing w:before="240" w:line="259" w:lineRule="auto"/>
      <w:contextualSpacing w:val="0"/>
      <w:outlineLvl w:val="9"/>
    </w:pPr>
    <w:rPr>
      <w:rFonts w:asciiTheme="majorHAnsi" w:eastAsiaTheme="majorEastAsia" w:hAnsiTheme="majorHAnsi" w:cstheme="majorBidi"/>
      <w:bCs/>
      <w:color w:val="000000" w:themeColor="text1"/>
      <w:sz w:val="20"/>
      <w:lang w:val="en-US" w:eastAsia="en-US"/>
    </w:rPr>
  </w:style>
  <w:style w:type="paragraph" w:styleId="TOC4">
    <w:name w:val="toc 4"/>
    <w:basedOn w:val="Normal"/>
    <w:next w:val="Normal"/>
    <w:autoRedefine/>
    <w:uiPriority w:val="39"/>
    <w:unhideWhenUsed/>
    <w:rsid w:val="009D6884"/>
    <w:pPr>
      <w:tabs>
        <w:tab w:val="right" w:leader="dot" w:pos="8745"/>
      </w:tabs>
      <w:spacing w:before="60" w:after="60"/>
      <w:ind w:left="567"/>
    </w:pPr>
  </w:style>
  <w:style w:type="paragraph" w:customStyle="1" w:styleId="BodyTextAfterListorTable">
    <w:name w:val="Body Text After List or Table"/>
    <w:basedOn w:val="BodyText"/>
    <w:next w:val="BodyText"/>
    <w:qFormat/>
    <w:rsid w:val="000F3A7D"/>
    <w:pPr>
      <w:keepNext/>
      <w:spacing w:before="300"/>
    </w:pPr>
  </w:style>
  <w:style w:type="table" w:customStyle="1" w:styleId="TableLightVertical">
    <w:name w:val="Table Light Vertical"/>
    <w:basedOn w:val="TableNormal"/>
    <w:uiPriority w:val="99"/>
    <w:rsid w:val="000F3A7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5E8E8" w:themeFill="background2"/>
      </w:tcPr>
    </w:tblStylePr>
  </w:style>
  <w:style w:type="table" w:customStyle="1" w:styleId="TableWhite">
    <w:name w:val="Table White"/>
    <w:basedOn w:val="TableNormal"/>
    <w:uiPriority w:val="99"/>
    <w:rsid w:val="000F3A7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character" w:customStyle="1" w:styleId="Heading5Char">
    <w:name w:val="Heading 5 Char"/>
    <w:basedOn w:val="DefaultParagraphFont"/>
    <w:link w:val="Heading5"/>
    <w:rsid w:val="00F7284B"/>
    <w:rPr>
      <w:b/>
      <w:bCs/>
      <w:i/>
      <w:iCs/>
      <w:kern w:val="18"/>
      <w:sz w:val="24"/>
      <w:szCs w:val="19"/>
      <w:shd w:val="clear" w:color="auto" w:fill="FFFFFF"/>
    </w:rPr>
  </w:style>
  <w:style w:type="character" w:customStyle="1" w:styleId="Heading6Char">
    <w:name w:val="Heading 6 Char"/>
    <w:basedOn w:val="DefaultParagraphFont"/>
    <w:link w:val="Heading6"/>
    <w:rsid w:val="00F7284B"/>
    <w:rPr>
      <w:bCs/>
      <w:i/>
      <w:sz w:val="24"/>
      <w:shd w:val="clear" w:color="auto" w:fill="FFFFFF"/>
    </w:rPr>
  </w:style>
  <w:style w:type="table" w:customStyle="1" w:styleId="TablePlaceholder">
    <w:name w:val="Table Placeholder"/>
    <w:basedOn w:val="TableNormal"/>
    <w:uiPriority w:val="99"/>
    <w:rsid w:val="009C598C"/>
    <w:rPr>
      <w:szCs w:val="22"/>
    </w:rPr>
    <w:tblPr>
      <w:tblCellMar>
        <w:left w:w="0" w:type="dxa"/>
        <w:right w:w="0" w:type="dxa"/>
      </w:tblCellMar>
    </w:tblPr>
  </w:style>
  <w:style w:type="paragraph" w:customStyle="1" w:styleId="ListPolicyNumber">
    <w:name w:val="List Policy Number"/>
    <w:basedOn w:val="Normal"/>
    <w:rsid w:val="000B43E1"/>
    <w:pPr>
      <w:numPr>
        <w:numId w:val="5"/>
      </w:numPr>
      <w:spacing w:before="240" w:after="90"/>
    </w:pPr>
    <w:rPr>
      <w:b/>
    </w:rPr>
  </w:style>
  <w:style w:type="paragraph" w:styleId="Title">
    <w:name w:val="Title"/>
    <w:basedOn w:val="Normal"/>
    <w:next w:val="Normal"/>
    <w:link w:val="TitleChar"/>
    <w:rsid w:val="00307DBA"/>
    <w:pPr>
      <w:spacing w:before="0" w:after="0" w:line="520" w:lineRule="exact"/>
      <w:contextualSpacing/>
    </w:pPr>
    <w:rPr>
      <w:rFonts w:asciiTheme="majorHAnsi" w:eastAsiaTheme="majorEastAsia" w:hAnsiTheme="majorHAnsi" w:cstheme="majorBidi"/>
      <w:b/>
      <w:bCs/>
      <w:color w:val="auto"/>
      <w:kern w:val="28"/>
      <w:sz w:val="48"/>
      <w:szCs w:val="48"/>
    </w:rPr>
  </w:style>
  <w:style w:type="character" w:customStyle="1" w:styleId="TitleChar">
    <w:name w:val="Title Char"/>
    <w:basedOn w:val="DefaultParagraphFont"/>
    <w:link w:val="Title"/>
    <w:rsid w:val="00307DBA"/>
    <w:rPr>
      <w:rFonts w:asciiTheme="majorHAnsi" w:eastAsiaTheme="majorEastAsia" w:hAnsiTheme="majorHAnsi" w:cstheme="majorBidi"/>
      <w:b/>
      <w:bCs/>
      <w:color w:val="auto"/>
      <w:kern w:val="28"/>
      <w:sz w:val="48"/>
      <w:szCs w:val="48"/>
    </w:rPr>
  </w:style>
  <w:style w:type="paragraph" w:styleId="Subtitle">
    <w:name w:val="Subtitle"/>
    <w:basedOn w:val="Normal"/>
    <w:next w:val="Normal"/>
    <w:link w:val="SubtitleChar"/>
    <w:rsid w:val="0020055C"/>
    <w:pPr>
      <w:spacing w:before="60" w:after="0" w:line="400" w:lineRule="exact"/>
      <w:contextualSpacing/>
    </w:pPr>
    <w:rPr>
      <w:sz w:val="36"/>
      <w:szCs w:val="32"/>
    </w:rPr>
  </w:style>
  <w:style w:type="character" w:customStyle="1" w:styleId="SubtitleChar">
    <w:name w:val="Subtitle Char"/>
    <w:basedOn w:val="DefaultParagraphFont"/>
    <w:link w:val="Subtitle"/>
    <w:rsid w:val="0020055C"/>
    <w:rPr>
      <w:kern w:val="20"/>
      <w:sz w:val="36"/>
      <w:szCs w:val="32"/>
    </w:rPr>
  </w:style>
  <w:style w:type="paragraph" w:styleId="Date">
    <w:name w:val="Date"/>
    <w:basedOn w:val="Normal"/>
    <w:next w:val="Normal"/>
    <w:link w:val="DateChar"/>
    <w:rsid w:val="000B43E1"/>
    <w:pPr>
      <w:spacing w:before="240" w:after="480" w:line="280" w:lineRule="exact"/>
      <w:contextualSpacing/>
    </w:pPr>
    <w:rPr>
      <w:sz w:val="24"/>
      <w:szCs w:val="24"/>
    </w:rPr>
  </w:style>
  <w:style w:type="character" w:customStyle="1" w:styleId="DateChar">
    <w:name w:val="Date Char"/>
    <w:basedOn w:val="DefaultParagraphFont"/>
    <w:link w:val="Date"/>
    <w:rsid w:val="000B43E1"/>
    <w:rPr>
      <w:kern w:val="20"/>
      <w:sz w:val="24"/>
      <w:szCs w:val="24"/>
    </w:rPr>
  </w:style>
  <w:style w:type="paragraph" w:customStyle="1" w:styleId="ListPolicyNumber2">
    <w:name w:val="List Policy Number 2"/>
    <w:basedOn w:val="ListPolicyNumber"/>
    <w:rsid w:val="000B43E1"/>
    <w:pPr>
      <w:numPr>
        <w:ilvl w:val="1"/>
      </w:numPr>
      <w:spacing w:before="90"/>
    </w:pPr>
    <w:rPr>
      <w:b w:val="0"/>
    </w:rPr>
  </w:style>
  <w:style w:type="paragraph" w:customStyle="1" w:styleId="CoverPageTitle">
    <w:name w:val="Cover Page Title"/>
    <w:basedOn w:val="Normal"/>
    <w:uiPriority w:val="89"/>
    <w:rsid w:val="008B0C47"/>
    <w:pPr>
      <w:spacing w:before="0" w:after="0" w:line="640" w:lineRule="exact"/>
    </w:pPr>
    <w:rPr>
      <w:sz w:val="56"/>
    </w:rPr>
  </w:style>
  <w:style w:type="paragraph" w:customStyle="1" w:styleId="CoverPageSubtitle">
    <w:name w:val="Cover Page Subtitle"/>
    <w:basedOn w:val="CoverPageTitle"/>
    <w:uiPriority w:val="90"/>
    <w:rsid w:val="008B0C47"/>
    <w:pPr>
      <w:spacing w:before="300" w:after="300"/>
      <w:contextualSpacing/>
    </w:pPr>
  </w:style>
  <w:style w:type="character" w:customStyle="1" w:styleId="Heading3Char">
    <w:name w:val="Heading 3 Char"/>
    <w:basedOn w:val="DefaultParagraphFont"/>
    <w:link w:val="Heading3"/>
    <w:rsid w:val="00DD6B30"/>
    <w:rPr>
      <w:b/>
      <w:i/>
      <w:color w:val="auto"/>
    </w:rPr>
  </w:style>
  <w:style w:type="character" w:styleId="CommentReference">
    <w:name w:val="annotation reference"/>
    <w:uiPriority w:val="99"/>
    <w:semiHidden/>
    <w:unhideWhenUsed/>
    <w:rsid w:val="00DD6B30"/>
    <w:rPr>
      <w:sz w:val="16"/>
      <w:szCs w:val="16"/>
    </w:rPr>
  </w:style>
  <w:style w:type="paragraph" w:styleId="CommentText">
    <w:name w:val="annotation text"/>
    <w:basedOn w:val="Normal"/>
    <w:link w:val="CommentTextChar"/>
    <w:uiPriority w:val="99"/>
    <w:unhideWhenUsed/>
    <w:rsid w:val="00DD6B30"/>
    <w:pPr>
      <w:spacing w:before="0" w:after="0" w:line="240" w:lineRule="auto"/>
    </w:pPr>
    <w:rPr>
      <w:rFonts w:ascii="Times New Roman" w:hAnsi="Times New Roman"/>
      <w:color w:val="auto"/>
      <w:kern w:val="0"/>
      <w:szCs w:val="20"/>
    </w:rPr>
  </w:style>
  <w:style w:type="character" w:customStyle="1" w:styleId="CommentTextChar">
    <w:name w:val="Comment Text Char"/>
    <w:basedOn w:val="DefaultParagraphFont"/>
    <w:link w:val="CommentText"/>
    <w:uiPriority w:val="99"/>
    <w:rsid w:val="00DD6B30"/>
    <w:rPr>
      <w:rFonts w:ascii="Times New Roman" w:hAnsi="Times New Roman"/>
      <w:color w:val="auto"/>
    </w:rPr>
  </w:style>
  <w:style w:type="paragraph" w:styleId="CommentSubject">
    <w:name w:val="annotation subject"/>
    <w:basedOn w:val="CommentText"/>
    <w:next w:val="CommentText"/>
    <w:link w:val="CommentSubjectChar"/>
    <w:uiPriority w:val="99"/>
    <w:semiHidden/>
    <w:unhideWhenUsed/>
    <w:rsid w:val="00DD6B30"/>
    <w:rPr>
      <w:b/>
      <w:bCs/>
    </w:rPr>
  </w:style>
  <w:style w:type="character" w:customStyle="1" w:styleId="CommentSubjectChar">
    <w:name w:val="Comment Subject Char"/>
    <w:basedOn w:val="CommentTextChar"/>
    <w:link w:val="CommentSubject"/>
    <w:uiPriority w:val="99"/>
    <w:semiHidden/>
    <w:rsid w:val="00DD6B30"/>
    <w:rPr>
      <w:rFonts w:ascii="Times New Roman" w:hAnsi="Times New Roman"/>
      <w:b/>
      <w:bCs/>
      <w:color w:val="auto"/>
    </w:rPr>
  </w:style>
  <w:style w:type="character" w:customStyle="1" w:styleId="BalloonTextChar">
    <w:name w:val="Balloon Text Char"/>
    <w:basedOn w:val="DefaultParagraphFont"/>
    <w:link w:val="BalloonText"/>
    <w:uiPriority w:val="99"/>
    <w:semiHidden/>
    <w:rsid w:val="00DD6B30"/>
    <w:rPr>
      <w:rFonts w:ascii="Tahoma" w:hAnsi="Tahoma" w:cs="Tahoma"/>
      <w:sz w:val="16"/>
      <w:szCs w:val="16"/>
    </w:rPr>
  </w:style>
  <w:style w:type="paragraph" w:styleId="Revision">
    <w:name w:val="Revision"/>
    <w:hidden/>
    <w:uiPriority w:val="99"/>
    <w:semiHidden/>
    <w:rsid w:val="00DD6B30"/>
    <w:pPr>
      <w:spacing w:before="0" w:after="0" w:line="240" w:lineRule="auto"/>
    </w:pPr>
    <w:rPr>
      <w:rFonts w:ascii="Times New Roman" w:hAnsi="Times New Roman"/>
      <w:color w:val="auto"/>
      <w:sz w:val="24"/>
      <w:szCs w:val="24"/>
    </w:rPr>
  </w:style>
  <w:style w:type="paragraph" w:styleId="ListParagraph">
    <w:name w:val="List Paragraph"/>
    <w:basedOn w:val="Normal"/>
    <w:uiPriority w:val="34"/>
    <w:qFormat/>
    <w:rsid w:val="00DD6B30"/>
    <w:pPr>
      <w:spacing w:before="0" w:after="0" w:line="240" w:lineRule="auto"/>
      <w:ind w:left="720"/>
      <w:contextualSpacing/>
    </w:pPr>
    <w:rPr>
      <w:rFonts w:ascii="Times New Roman" w:hAnsi="Times New Roman"/>
      <w:color w:val="auto"/>
      <w:kern w:val="0"/>
      <w:sz w:val="24"/>
      <w:szCs w:val="24"/>
    </w:rPr>
  </w:style>
  <w:style w:type="paragraph" w:styleId="PlainText">
    <w:name w:val="Plain Text"/>
    <w:basedOn w:val="Normal"/>
    <w:link w:val="PlainTextChar"/>
    <w:uiPriority w:val="99"/>
    <w:unhideWhenUsed/>
    <w:rsid w:val="00DD6B30"/>
    <w:pPr>
      <w:spacing w:before="0" w:after="0" w:line="240" w:lineRule="auto"/>
    </w:pPr>
    <w:rPr>
      <w:rFonts w:ascii="Calibri" w:eastAsiaTheme="minorHAnsi" w:hAnsi="Calibri" w:cstheme="minorBidi"/>
      <w:color w:val="auto"/>
      <w:kern w:val="0"/>
      <w:sz w:val="22"/>
      <w:szCs w:val="21"/>
      <w:lang w:eastAsia="en-US"/>
    </w:rPr>
  </w:style>
  <w:style w:type="character" w:customStyle="1" w:styleId="PlainTextChar">
    <w:name w:val="Plain Text Char"/>
    <w:basedOn w:val="DefaultParagraphFont"/>
    <w:link w:val="PlainText"/>
    <w:uiPriority w:val="99"/>
    <w:rsid w:val="00DD6B30"/>
    <w:rPr>
      <w:rFonts w:ascii="Calibri" w:eastAsiaTheme="minorHAnsi" w:hAnsi="Calibri" w:cstheme="minorBidi"/>
      <w:color w:val="auto"/>
      <w:sz w:val="22"/>
      <w:szCs w:val="21"/>
      <w:lang w:eastAsia="en-US"/>
    </w:rPr>
  </w:style>
  <w:style w:type="character" w:styleId="Strong">
    <w:name w:val="Strong"/>
    <w:basedOn w:val="DefaultParagraphFont"/>
    <w:uiPriority w:val="99"/>
    <w:qFormat/>
    <w:rsid w:val="00DD6B30"/>
    <w:rPr>
      <w:b/>
      <w:bCs/>
    </w:rPr>
  </w:style>
  <w:style w:type="paragraph" w:customStyle="1" w:styleId="Default">
    <w:name w:val="Default"/>
    <w:rsid w:val="00DD6B30"/>
    <w:pPr>
      <w:autoSpaceDE w:val="0"/>
      <w:autoSpaceDN w:val="0"/>
      <w:adjustRightInd w:val="0"/>
      <w:spacing w:before="0" w:after="0" w:line="240" w:lineRule="auto"/>
    </w:pPr>
    <w:rPr>
      <w:rFonts w:ascii="Calibri" w:eastAsiaTheme="minorHAnsi" w:hAnsi="Calibri" w:cs="Calibri"/>
      <w:color w:val="000000"/>
      <w:sz w:val="24"/>
      <w:szCs w:val="24"/>
      <w:lang w:eastAsia="en-US"/>
    </w:rPr>
  </w:style>
  <w:style w:type="character" w:styleId="FollowedHyperlink">
    <w:name w:val="FollowedHyperlink"/>
    <w:basedOn w:val="DefaultParagraphFont"/>
    <w:uiPriority w:val="99"/>
    <w:semiHidden/>
    <w:unhideWhenUsed/>
    <w:rsid w:val="00DD6B30"/>
    <w:rPr>
      <w:color w:val="954F72" w:themeColor="followedHyperlink"/>
      <w:u w:val="single"/>
    </w:rPr>
  </w:style>
  <w:style w:type="character" w:customStyle="1" w:styleId="NoSpacingChar">
    <w:name w:val="No Spacing Char"/>
    <w:basedOn w:val="DefaultParagraphFont"/>
    <w:link w:val="NoSpacing"/>
    <w:uiPriority w:val="1"/>
    <w:rsid w:val="00DD6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hyperlink" Target="http://www.police.vic.gov.au" TargetMode="External"/><Relationship Id="rId26" Type="http://schemas.openxmlformats.org/officeDocument/2006/relationships/hyperlink" Target="mailto:film.tv@police.vic.gov.au" TargetMode="External"/><Relationship Id="rId39" Type="http://schemas.openxmlformats.org/officeDocument/2006/relationships/footer" Target="footer3.xml"/><Relationship Id="rId21" Type="http://schemas.openxmlformats.org/officeDocument/2006/relationships/hyperlink" Target="http://www.worksafe.vic.gov.au" TargetMode="External"/><Relationship Id="rId34" Type="http://schemas.openxmlformats.org/officeDocument/2006/relationships/header" Target="header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app.smartsheet.com/b/form/57b6d3db99da44248aa1e1ab43d96cdc" TargetMode="External"/><Relationship Id="rId29" Type="http://schemas.openxmlformats.org/officeDocument/2006/relationships/hyperlink" Target="http://www.yarratrams.com.au"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vicscreen.vic.gov.au/" TargetMode="External"/><Relationship Id="rId32" Type="http://schemas.openxmlformats.org/officeDocument/2006/relationships/image" Target="media/image7.emf"/><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contact@vicscreen.vic.gov.au" TargetMode="External"/><Relationship Id="rId28" Type="http://schemas.openxmlformats.org/officeDocument/2006/relationships/hyperlink" Target="http://www.parkswebvic.gov.au"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police.vic.gov.au/film-and-tv-services" TargetMode="External"/><Relationship Id="rId31" Type="http://schemas.openxmlformats.org/officeDocument/2006/relationships/hyperlink" Target="http://www.vline.com.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epa.vic.gov.au" TargetMode="External"/><Relationship Id="rId27" Type="http://schemas.openxmlformats.org/officeDocument/2006/relationships/hyperlink" Target="http://www.police.vic.gov.au" TargetMode="External"/><Relationship Id="rId30" Type="http://schemas.openxmlformats.org/officeDocument/2006/relationships/hyperlink" Target="http://www.metrotrains.com.au"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statedutyofficerSDO@triplezero.vic.gov.au" TargetMode="External"/><Relationship Id="rId25" Type="http://schemas.openxmlformats.org/officeDocument/2006/relationships/hyperlink" Target="http://www.screenaustralia.gov.au" TargetMode="External"/><Relationship Id="rId33" Type="http://schemas.openxmlformats.org/officeDocument/2006/relationships/image" Target="media/image8.emf"/><Relationship Id="rId38" Type="http://schemas.openxmlformats.org/officeDocument/2006/relationships/header" Target="head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12.svg"/><Relationship Id="rId1" Type="http://schemas.openxmlformats.org/officeDocument/2006/relationships/image" Target="media/image11.png"/></Relationships>
</file>

<file path=word/_rels/footer3.xml.rels><?xml version="1.0" encoding="UTF-8" standalone="yes"?>
<Relationships xmlns="http://schemas.openxmlformats.org/package/2006/relationships"><Relationship Id="rId2" Type="http://schemas.openxmlformats.org/officeDocument/2006/relationships/image" Target="media/image12.svg"/><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image" Target="media/image10.svg"/><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2" Type="http://schemas.openxmlformats.org/officeDocument/2006/relationships/image" Target="media/image10.sv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ard.chadwick\OneDrive%20-%20Vicscreen\Documents\Custom%20Office%20Templates\General%20Template%20-%20Portrait\VicScreen%20Template_VicGov%20logo_Neue%20Plak_Portrai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F6EE06DF95499080CC339CCB56F562"/>
        <w:category>
          <w:name w:val="General"/>
          <w:gallery w:val="placeholder"/>
        </w:category>
        <w:types>
          <w:type w:val="bbPlcHdr"/>
        </w:types>
        <w:behaviors>
          <w:behavior w:val="content"/>
        </w:behaviors>
        <w:guid w:val="{BFF505CC-6915-43C6-B5A3-B1845C266BE1}"/>
      </w:docPartPr>
      <w:docPartBody>
        <w:p w:rsidR="00EC17C8" w:rsidRDefault="00792432" w:rsidP="00792432">
          <w:pPr>
            <w:pStyle w:val="2DF6EE06DF95499080CC339CCB56F562"/>
          </w:pPr>
          <w:r w:rsidRPr="00DC39C5">
            <w:rPr>
              <w:rStyle w:val="PlaceholderText"/>
            </w:rPr>
            <w:t>Click or tap to enter a date.</w:t>
          </w:r>
        </w:p>
      </w:docPartBody>
    </w:docPart>
    <w:docPart>
      <w:docPartPr>
        <w:name w:val="F3F21E8D29424478A66E73A8F65B29FF"/>
        <w:category>
          <w:name w:val="General"/>
          <w:gallery w:val="placeholder"/>
        </w:category>
        <w:types>
          <w:type w:val="bbPlcHdr"/>
        </w:types>
        <w:behaviors>
          <w:behavior w:val="content"/>
        </w:behaviors>
        <w:guid w:val="{D02662B8-7EBB-4B8F-9DF6-FD6126531F2B}"/>
      </w:docPartPr>
      <w:docPartBody>
        <w:p w:rsidR="00162051" w:rsidRDefault="003D15D6" w:rsidP="003D15D6">
          <w:pPr>
            <w:pStyle w:val="F3F21E8D29424478A66E73A8F65B29FF"/>
          </w:pPr>
          <w:r w:rsidRPr="00DC39C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eue Plak Text">
    <w:panose1 w:val="020B0504030202020204"/>
    <w:charset w:val="00"/>
    <w:family w:val="swiss"/>
    <w:notTrueType/>
    <w:pitch w:val="variable"/>
    <w:sig w:usb0="A000006F"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432"/>
    <w:rsid w:val="00034AD5"/>
    <w:rsid w:val="00162051"/>
    <w:rsid w:val="003D15D6"/>
    <w:rsid w:val="00437B30"/>
    <w:rsid w:val="00573EEB"/>
    <w:rsid w:val="00613FB8"/>
    <w:rsid w:val="00630671"/>
    <w:rsid w:val="00631EA9"/>
    <w:rsid w:val="006C3C4A"/>
    <w:rsid w:val="00786F50"/>
    <w:rsid w:val="00792432"/>
    <w:rsid w:val="008313F0"/>
    <w:rsid w:val="00982E1F"/>
    <w:rsid w:val="00BE6A8F"/>
    <w:rsid w:val="00C9452C"/>
    <w:rsid w:val="00DC23CA"/>
    <w:rsid w:val="00EC17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15D6"/>
    <w:rPr>
      <w:color w:val="808080"/>
    </w:rPr>
  </w:style>
  <w:style w:type="paragraph" w:customStyle="1" w:styleId="2DF6EE06DF95499080CC339CCB56F562">
    <w:name w:val="2DF6EE06DF95499080CC339CCB56F562"/>
    <w:rsid w:val="00792432"/>
  </w:style>
  <w:style w:type="paragraph" w:customStyle="1" w:styleId="F3F21E8D29424478A66E73A8F65B29FF">
    <w:name w:val="F3F21E8D29424478A66E73A8F65B29FF"/>
    <w:rsid w:val="003D15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Neue Plak Test">
      <a:majorFont>
        <a:latin typeface="Neue Plak Text"/>
        <a:ea typeface=""/>
        <a:cs typeface=""/>
      </a:majorFont>
      <a:minorFont>
        <a:latin typeface="Neue Plak Tex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45bce5-0879-47ff-a706-c066d4b02518">
      <Terms xmlns="http://schemas.microsoft.com/office/infopath/2007/PartnerControls"/>
    </lcf76f155ced4ddcb4097134ff3c332f>
    <TaxCatchAll xmlns="88b564d8-6a09-4d93-a5b3-7fda12f2edfb" xsi:nil="true"/>
    <SharedWithUsers xmlns="88b564d8-6a09-4d93-a5b3-7fda12f2edfb">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8E0520E0D19D84EA053B3417E2A5F15" ma:contentTypeVersion="19" ma:contentTypeDescription="Create a new document." ma:contentTypeScope="" ma:versionID="936a379793e4e112970b28a4ea6f0248">
  <xsd:schema xmlns:xsd="http://www.w3.org/2001/XMLSchema" xmlns:xs="http://www.w3.org/2001/XMLSchema" xmlns:p="http://schemas.microsoft.com/office/2006/metadata/properties" xmlns:ns2="9a45bce5-0879-47ff-a706-c066d4b02518" xmlns:ns3="88b564d8-6a09-4d93-a5b3-7fda12f2edfb" targetNamespace="http://schemas.microsoft.com/office/2006/metadata/properties" ma:root="true" ma:fieldsID="02db06e0a812d3d5dcc6311c0813abac" ns2:_="" ns3:_="">
    <xsd:import namespace="9a45bce5-0879-47ff-a706-c066d4b02518"/>
    <xsd:import namespace="88b564d8-6a09-4d93-a5b3-7fda12f2ed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5bce5-0879-47ff-a706-c066d4b02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b564d8-6a09-4d93-a5b3-7fda12f2edf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dc6afe24-ac03-48f8-9127-eac98101fd67}" ma:internalName="TaxCatchAll" ma:showField="CatchAllData" ma:web="88b564d8-6a09-4d93-a5b3-7fda12f2ed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2.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 ds:uri="9a45bce5-0879-47ff-a706-c066d4b02518"/>
    <ds:schemaRef ds:uri="88b564d8-6a09-4d93-a5b3-7fda12f2edfb"/>
  </ds:schemaRefs>
</ds:datastoreItem>
</file>

<file path=customXml/itemProps3.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4.xml><?xml version="1.0" encoding="utf-8"?>
<ds:datastoreItem xmlns:ds="http://schemas.openxmlformats.org/officeDocument/2006/customXml" ds:itemID="{B65CA2EF-028B-432B-8FCF-110A08C58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5bce5-0879-47ff-a706-c066d4b02518"/>
    <ds:schemaRef ds:uri="88b564d8-6a09-4d93-a5b3-7fda12f2e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VicScreen Template_VicGov logo_Neue Plak_Portrait</Template>
  <TotalTime>0</TotalTime>
  <Pages>36</Pages>
  <Words>7629</Words>
  <Characters>43491</Characters>
  <Application>Microsoft Office Word</Application>
  <DocSecurity>8</DocSecurity>
  <Lines>362</Lines>
  <Paragraphs>102</Paragraphs>
  <ScaleCrop>false</ScaleCrop>
  <Company/>
  <LinksUpToDate>false</LinksUpToDate>
  <CharactersWithSpaces>51018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Chadwick</dc:creator>
  <cp:keywords/>
  <dc:description/>
  <cp:lastModifiedBy>Liz Jones</cp:lastModifiedBy>
  <cp:revision>2</cp:revision>
  <cp:lastPrinted>2022-01-17T02:42:00Z</cp:lastPrinted>
  <dcterms:created xsi:type="dcterms:W3CDTF">2026-09-23T05:07:00Z</dcterms:created>
  <dcterms:modified xsi:type="dcterms:W3CDTF">2026-09-23T05:07:00Z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0x010100B8E0520E0D19D84EA053B3417E2A5F15</vt:lpwstr>
  </property>
  <property fmtid="{D5CDD505-2E9C-101B-9397-08002B2CF9AE}" pid="3" name="ClassificationContentMarkingHeaderShapeIds">
    <vt:lpwstr>7143e061,578aa09e,2ca646f8</vt:lpwstr>
  </property>
  <property fmtid="{D5CDD505-2E9C-101B-9397-08002B2CF9AE}" pid="4" name="ClassificationContentMarkingHeaderFontProps">
    <vt:lpwstr>#000000,14,Aptos</vt:lpwstr>
  </property>
  <property fmtid="{D5CDD505-2E9C-101B-9397-08002B2CF9AE}" pid="5" name="ClassificationContentMarkingHeaderText">
    <vt:lpwstr>OFFICIAL</vt:lpwstr>
  </property>
  <property fmtid="{D5CDD505-2E9C-101B-9397-08002B2CF9AE}" pid="6" name="MSIP_Label_48710fee-7d7e-4c64-96a2-67ceae480c9f_Enabled">
    <vt:lpwstr>true</vt:lpwstr>
  </property>
  <property fmtid="{D5CDD505-2E9C-101B-9397-08002B2CF9AE}" pid="7" name="MSIP_Label_48710fee-7d7e-4c64-96a2-67ceae480c9f_SetDate">
    <vt:lpwstr>2026-07-01T04:24:18Z</vt:lpwstr>
  </property>
  <property fmtid="{D5CDD505-2E9C-101B-9397-08002B2CF9AE}" pid="8" name="MSIP_Label_48710fee-7d7e-4c64-96a2-67ceae480c9f_Method">
    <vt:lpwstr>Standard</vt:lpwstr>
  </property>
  <property fmtid="{D5CDD505-2E9C-101B-9397-08002B2CF9AE}" pid="9" name="MSIP_Label_48710fee-7d7e-4c64-96a2-67ceae480c9f_Name">
    <vt:lpwstr>OFFICIAL</vt:lpwstr>
  </property>
  <property fmtid="{D5CDD505-2E9C-101B-9397-08002B2CF9AE}" pid="10" name="MSIP_Label_48710fee-7d7e-4c64-96a2-67ceae480c9f_SiteId">
    <vt:lpwstr>0d802858-e3ab-47f3-8b4a-d047ba7287ce</vt:lpwstr>
  </property>
  <property fmtid="{D5CDD505-2E9C-101B-9397-08002B2CF9AE}" pid="11" name="MSIP_Label_48710fee-7d7e-4c64-96a2-67ceae480c9f_ActionId">
    <vt:lpwstr>d102de04-7da2-4f97-a5cd-2c25a361d3d9</vt:lpwstr>
  </property>
  <property fmtid="{D5CDD505-2E9C-101B-9397-08002B2CF9AE}" pid="12" name="MSIP_Label_48710fee-7d7e-4c64-96a2-67ceae480c9f_ContentBits">
    <vt:lpwstr>1</vt:lpwstr>
  </property>
  <property fmtid="{D5CDD505-2E9C-101B-9397-08002B2CF9AE}" pid="13" name="MSIP_Label_48710fee-7d7e-4c64-96a2-67ceae480c9f_Tag">
    <vt:lpwstr>10, 3, 0, 1</vt:lpwstr>
  </property>
  <property fmtid="{D5CDD505-2E9C-101B-9397-08002B2CF9AE}" pid="14" name="Order">
    <vt:r8>951200</vt:r8>
  </property>
  <property fmtid="{D5CDD505-2E9C-101B-9397-08002B2CF9AE}" pid="15" name="MediaServiceImageTags">
    <vt:lpwstr/>
  </property>
  <property fmtid="{D5CDD505-2E9C-101B-9397-08002B2CF9AE}" pid="16" name="ComplianceAssetId">
    <vt:lpwstr/>
  </property>
  <property fmtid="{D5CDD505-2E9C-101B-9397-08002B2CF9AE}" pid="17" name="_ExtendedDescription">
    <vt:lpwstr/>
  </property>
  <property fmtid="{D5CDD505-2E9C-101B-9397-08002B2CF9AE}" pid="18" name="TriggerFlowInfo">
    <vt:lpwstr/>
  </property>
</Properties>
</file>